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C0A" w:rsidRDefault="00A363BE" w:rsidP="00BD48C2">
      <w:pPr>
        <w:pStyle w:val="TitleLeft1"/>
        <w:ind w:right="1137"/>
      </w:pPr>
      <w:r w:rsidRPr="00494681">
        <w:t>Memorandum</w:t>
      </w:r>
    </w:p>
    <w:p w:rsidR="00BD48C2" w:rsidRPr="00BD48C2" w:rsidRDefault="00BD48C2" w:rsidP="00BD48C2"/>
    <w:tbl>
      <w:tblPr>
        <w:tblW w:w="4948" w:type="pct"/>
        <w:tblInd w:w="108" w:type="dxa"/>
        <w:tblBorders>
          <w:top w:val="single" w:sz="12" w:space="0" w:color="auto"/>
          <w:bottom w:val="single" w:sz="12" w:space="0" w:color="auto"/>
        </w:tblBorders>
        <w:tblLook w:val="0000" w:firstRow="0" w:lastRow="0" w:firstColumn="0" w:lastColumn="0" w:noHBand="0" w:noVBand="0"/>
      </w:tblPr>
      <w:tblGrid>
        <w:gridCol w:w="2142"/>
        <w:gridCol w:w="3043"/>
        <w:gridCol w:w="2810"/>
        <w:gridCol w:w="983"/>
      </w:tblGrid>
      <w:tr w:rsidR="00F05F31" w:rsidRPr="00D96928" w:rsidTr="00BF19D7">
        <w:trPr>
          <w:cantSplit/>
          <w:trHeight w:val="398"/>
        </w:trPr>
        <w:tc>
          <w:tcPr>
            <w:tcW w:w="823" w:type="pct"/>
          </w:tcPr>
          <w:p w:rsidR="00F05F31" w:rsidRPr="005E1C42" w:rsidRDefault="00F05F31" w:rsidP="00BD48C2">
            <w:pPr>
              <w:pStyle w:val="TableNormalRow"/>
              <w:ind w:left="1134" w:right="1137" w:hanging="1134"/>
              <w:rPr>
                <w:b/>
                <w:noProof/>
              </w:rPr>
            </w:pPr>
            <w:r w:rsidRPr="005E1C42">
              <w:rPr>
                <w:b/>
                <w:noProof/>
              </w:rPr>
              <w:t xml:space="preserve">To </w:t>
            </w:r>
          </w:p>
        </w:tc>
        <w:tc>
          <w:tcPr>
            <w:tcW w:w="4177" w:type="pct"/>
            <w:gridSpan w:val="3"/>
          </w:tcPr>
          <w:p w:rsidR="00F05F31" w:rsidRPr="003A28BE" w:rsidRDefault="00195874" w:rsidP="00BD48C2">
            <w:pPr>
              <w:pStyle w:val="TableNormalRow"/>
              <w:ind w:left="1134" w:right="1137" w:hanging="1134"/>
            </w:pPr>
            <w:r>
              <w:t>Monaro RFS Members</w:t>
            </w:r>
          </w:p>
        </w:tc>
      </w:tr>
      <w:tr w:rsidR="00F05F31" w:rsidRPr="00D96928" w:rsidTr="00BF19D7">
        <w:trPr>
          <w:cantSplit/>
          <w:trHeight w:val="398"/>
        </w:trPr>
        <w:tc>
          <w:tcPr>
            <w:tcW w:w="823" w:type="pct"/>
          </w:tcPr>
          <w:p w:rsidR="00F05F31" w:rsidRPr="005E1C42" w:rsidRDefault="00F05F31" w:rsidP="00BD48C2">
            <w:pPr>
              <w:pStyle w:val="TableNormalRow"/>
              <w:ind w:left="1134" w:right="1137" w:hanging="1134"/>
              <w:rPr>
                <w:b/>
                <w:noProof/>
              </w:rPr>
            </w:pPr>
            <w:r w:rsidRPr="005E1C42">
              <w:rPr>
                <w:b/>
                <w:noProof/>
              </w:rPr>
              <w:t xml:space="preserve">From: </w:t>
            </w:r>
          </w:p>
        </w:tc>
        <w:tc>
          <w:tcPr>
            <w:tcW w:w="4177" w:type="pct"/>
            <w:gridSpan w:val="3"/>
          </w:tcPr>
          <w:p w:rsidR="00F05F31" w:rsidRPr="00D102B2" w:rsidRDefault="00195874" w:rsidP="00BD48C2">
            <w:pPr>
              <w:pStyle w:val="TableNormalRow"/>
              <w:ind w:left="1134" w:right="1137" w:hanging="1134"/>
              <w:rPr>
                <w:noProof/>
              </w:rPr>
            </w:pPr>
            <w:r>
              <w:t>Tim Ingram L&amp;D Officer</w:t>
            </w:r>
          </w:p>
        </w:tc>
      </w:tr>
      <w:tr w:rsidR="00F05F31" w:rsidRPr="00D96928" w:rsidTr="00BF19D7">
        <w:trPr>
          <w:cantSplit/>
          <w:trHeight w:val="398"/>
        </w:trPr>
        <w:tc>
          <w:tcPr>
            <w:tcW w:w="823" w:type="pct"/>
          </w:tcPr>
          <w:p w:rsidR="00F05F31" w:rsidRPr="005E1C42" w:rsidRDefault="00F05F31" w:rsidP="00BD48C2">
            <w:pPr>
              <w:pStyle w:val="TableNormalRow"/>
              <w:ind w:left="1134" w:right="1137" w:hanging="1134"/>
              <w:rPr>
                <w:b/>
                <w:noProof/>
              </w:rPr>
            </w:pPr>
            <w:r w:rsidRPr="005E1C42">
              <w:rPr>
                <w:b/>
                <w:noProof/>
              </w:rPr>
              <w:t xml:space="preserve">Subject: </w:t>
            </w:r>
          </w:p>
        </w:tc>
        <w:tc>
          <w:tcPr>
            <w:tcW w:w="4177" w:type="pct"/>
            <w:gridSpan w:val="3"/>
          </w:tcPr>
          <w:p w:rsidR="00F05F31" w:rsidRPr="00D96928" w:rsidRDefault="00195874" w:rsidP="00BD48C2">
            <w:pPr>
              <w:pStyle w:val="TableNormalRow"/>
              <w:ind w:left="1134" w:right="1137" w:hanging="1134"/>
              <w:rPr>
                <w:noProof/>
              </w:rPr>
            </w:pPr>
            <w:r>
              <w:t>Monaro Training</w:t>
            </w:r>
          </w:p>
        </w:tc>
      </w:tr>
      <w:tr w:rsidR="00F05F31" w:rsidRPr="00D96928" w:rsidTr="00B36348">
        <w:trPr>
          <w:cantSplit/>
          <w:trHeight w:val="398"/>
        </w:trPr>
        <w:tc>
          <w:tcPr>
            <w:tcW w:w="823" w:type="pct"/>
          </w:tcPr>
          <w:p w:rsidR="00F05F31" w:rsidRPr="005E1C42" w:rsidRDefault="00F05F31" w:rsidP="00BD48C2">
            <w:pPr>
              <w:pStyle w:val="TableNormalRow"/>
              <w:ind w:left="1134" w:right="1137" w:hanging="1134"/>
              <w:rPr>
                <w:b/>
                <w:noProof/>
              </w:rPr>
            </w:pPr>
            <w:r w:rsidRPr="005E1C42">
              <w:rPr>
                <w:b/>
                <w:noProof/>
              </w:rPr>
              <w:t xml:space="preserve">Date: </w:t>
            </w:r>
          </w:p>
        </w:tc>
        <w:tc>
          <w:tcPr>
            <w:tcW w:w="2027" w:type="pct"/>
          </w:tcPr>
          <w:p w:rsidR="00F05F31" w:rsidRPr="00D96928" w:rsidRDefault="00195874" w:rsidP="00BD48C2">
            <w:pPr>
              <w:pStyle w:val="TableNormalRow"/>
              <w:ind w:left="1134" w:right="1137" w:hanging="1134"/>
              <w:rPr>
                <w:noProof/>
              </w:rPr>
            </w:pPr>
            <w:r>
              <w:t>23</w:t>
            </w:r>
            <w:r w:rsidRPr="00195874">
              <w:rPr>
                <w:vertAlign w:val="superscript"/>
              </w:rPr>
              <w:t>rd</w:t>
            </w:r>
            <w:r>
              <w:t xml:space="preserve"> March 2020</w:t>
            </w:r>
          </w:p>
        </w:tc>
        <w:tc>
          <w:tcPr>
            <w:tcW w:w="487" w:type="pct"/>
          </w:tcPr>
          <w:p w:rsidR="00F05F31" w:rsidRPr="003A3876" w:rsidRDefault="00F05F31" w:rsidP="00BD48C2">
            <w:pPr>
              <w:pStyle w:val="TableNormalRow"/>
              <w:ind w:left="1134" w:right="1137" w:hanging="1134"/>
              <w:rPr>
                <w:b/>
                <w:noProof/>
              </w:rPr>
            </w:pPr>
            <w:r w:rsidRPr="003A3876">
              <w:rPr>
                <w:b/>
                <w:noProof/>
              </w:rPr>
              <w:t>File No.</w:t>
            </w:r>
          </w:p>
        </w:tc>
        <w:tc>
          <w:tcPr>
            <w:tcW w:w="1663" w:type="pct"/>
          </w:tcPr>
          <w:p w:rsidR="00F05F31" w:rsidRPr="00D96928" w:rsidRDefault="00F05F31" w:rsidP="00BD48C2">
            <w:pPr>
              <w:pStyle w:val="TableNormalRow"/>
              <w:ind w:left="1134" w:right="1137" w:hanging="1134"/>
              <w:rPr>
                <w:noProof/>
              </w:rPr>
            </w:pPr>
          </w:p>
        </w:tc>
      </w:tr>
    </w:tbl>
    <w:p w:rsidR="0054167A" w:rsidRDefault="0054167A" w:rsidP="00BD48C2">
      <w:pPr>
        <w:ind w:left="1134" w:right="1137" w:hanging="1134"/>
      </w:pPr>
    </w:p>
    <w:p w:rsidR="00BD48C2" w:rsidRDefault="00BD48C2" w:rsidP="00BD48C2">
      <w:pPr>
        <w:ind w:left="1134" w:right="1137" w:hanging="1134"/>
      </w:pPr>
    </w:p>
    <w:p w:rsidR="00BD48C2" w:rsidRDefault="00BD48C2" w:rsidP="00BD48C2">
      <w:pPr>
        <w:ind w:left="1134" w:right="1137" w:hanging="1134"/>
      </w:pPr>
    </w:p>
    <w:p w:rsidR="00BD48C2" w:rsidRPr="00E60B21" w:rsidRDefault="00BD48C2" w:rsidP="00BD48C2">
      <w:pPr>
        <w:ind w:left="1134" w:right="1137" w:hanging="1134"/>
      </w:pPr>
      <w:bookmarkStart w:id="0" w:name="_GoBack"/>
      <w:bookmarkEnd w:id="0"/>
    </w:p>
    <w:p w:rsidR="00195874" w:rsidRDefault="00195874" w:rsidP="00BD48C2">
      <w:pPr>
        <w:pStyle w:val="ListBullet"/>
        <w:ind w:left="1134" w:right="1137" w:hanging="1134"/>
      </w:pPr>
      <w:r>
        <w:t>Unfortunately, given the current/ongoing and increasing restrictions to any gatherings due to the Coronavirus, all Monaro Rural Fire Service training will cease until further notice. This will include both locally organised brigade training and District Training as per the Monaro Training Calendar.</w:t>
      </w:r>
    </w:p>
    <w:p w:rsidR="00195874" w:rsidRDefault="00195874" w:rsidP="00BD48C2">
      <w:pPr>
        <w:pStyle w:val="ListBullet"/>
        <w:numPr>
          <w:ilvl w:val="0"/>
          <w:numId w:val="0"/>
        </w:numPr>
        <w:ind w:left="1134" w:right="1137" w:hanging="1134"/>
      </w:pPr>
    </w:p>
    <w:p w:rsidR="00195874" w:rsidRDefault="00195874" w:rsidP="00BD48C2">
      <w:pPr>
        <w:pStyle w:val="ListBullet"/>
        <w:ind w:left="1134" w:right="1137" w:hanging="1134"/>
      </w:pPr>
      <w:r>
        <w:t xml:space="preserve">For new members that wish to complete Bush Firefighter training, please complete Volunteer Induction SI, Safety Induction SI and Bush Firefighter BF theory online as per FUEL. </w:t>
      </w:r>
    </w:p>
    <w:p w:rsidR="00195874" w:rsidRDefault="00195874" w:rsidP="00BD48C2">
      <w:pPr>
        <w:pStyle w:val="ListBullet"/>
        <w:numPr>
          <w:ilvl w:val="0"/>
          <w:numId w:val="0"/>
        </w:numPr>
        <w:ind w:left="1134" w:right="1137" w:hanging="1134"/>
      </w:pPr>
    </w:p>
    <w:p w:rsidR="00195874" w:rsidRDefault="00195874" w:rsidP="00BD48C2">
      <w:pPr>
        <w:pStyle w:val="ListBullet"/>
        <w:ind w:left="1134" w:right="1137" w:hanging="1134"/>
      </w:pPr>
      <w:r>
        <w:t>In the event that training may commence later in the year, priority will be given to new members that have completed the three online courses as listed above.</w:t>
      </w:r>
    </w:p>
    <w:p w:rsidR="00195874" w:rsidRDefault="00195874" w:rsidP="00BD48C2">
      <w:pPr>
        <w:pStyle w:val="ListBullet"/>
        <w:numPr>
          <w:ilvl w:val="0"/>
          <w:numId w:val="0"/>
        </w:numPr>
        <w:ind w:left="1134" w:right="1137" w:hanging="1134"/>
      </w:pPr>
    </w:p>
    <w:p w:rsidR="00195874" w:rsidRDefault="00195874" w:rsidP="00BD48C2">
      <w:pPr>
        <w:pStyle w:val="ListBullet"/>
        <w:ind w:left="1134" w:right="1137" w:hanging="1134"/>
      </w:pPr>
      <w:r>
        <w:t>The FUEL user guide is outlined below.</w:t>
      </w:r>
    </w:p>
    <w:p w:rsidR="007918B7" w:rsidRPr="00131A97" w:rsidRDefault="007918B7" w:rsidP="00247307"/>
    <w:p w:rsidR="00EB1B53" w:rsidRDefault="00EB1B53"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195874" w:rsidRDefault="00195874" w:rsidP="00B75D40">
      <w:pPr>
        <w:spacing w:before="0" w:after="0"/>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20"/>
        </w:rPr>
      </w:pPr>
    </w:p>
    <w:p w:rsidR="00BD48C2" w:rsidRDefault="00BD48C2" w:rsidP="00BD48C2">
      <w:pPr>
        <w:pStyle w:val="BodyText"/>
        <w:rPr>
          <w:rFonts w:ascii="Times New Roman"/>
          <w:sz w:val="19"/>
        </w:rPr>
      </w:pPr>
    </w:p>
    <w:p w:rsidR="00BD48C2" w:rsidRDefault="00BD48C2" w:rsidP="00BD48C2">
      <w:pPr>
        <w:rPr>
          <w:rFonts w:ascii="Times New Roman"/>
          <w:sz w:val="19"/>
        </w:rPr>
        <w:sectPr w:rsidR="00BD48C2" w:rsidSect="00BD48C2">
          <w:pgSz w:w="11910" w:h="16840"/>
          <w:pgMar w:top="567" w:right="1845" w:bottom="280" w:left="993" w:header="720" w:footer="720" w:gutter="0"/>
          <w:cols w:space="720"/>
        </w:sectPr>
      </w:pPr>
    </w:p>
    <w:p w:rsidR="00BD48C2" w:rsidRDefault="00BD48C2" w:rsidP="00BD48C2">
      <w:pPr>
        <w:spacing w:before="206" w:line="1352" w:lineRule="exact"/>
        <w:ind w:right="1"/>
        <w:jc w:val="right"/>
        <w:rPr>
          <w:rFonts w:ascii="Arial Black"/>
          <w:sz w:val="96"/>
        </w:rPr>
      </w:pPr>
      <w:r>
        <w:rPr>
          <w:noProof/>
          <w:sz w:val="22"/>
          <w:lang w:eastAsia="en-AU"/>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562215" cy="10689590"/>
                <wp:effectExtent l="9525" t="0" r="1016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10689590"/>
                          <a:chOff x="0" y="0"/>
                          <a:chExt cx="11909" cy="16834"/>
                        </a:xfrm>
                      </wpg:grpSpPr>
                      <pic:pic xmlns:pic="http://schemas.openxmlformats.org/drawingml/2006/picture">
                        <pic:nvPicPr>
                          <pic:cNvPr id="325" name="Picture 2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400"/>
                            <a:ext cx="11909" cy="1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Freeform 238"/>
                        <wps:cNvSpPr>
                          <a:spLocks/>
                        </wps:cNvSpPr>
                        <wps:spPr bwMode="auto">
                          <a:xfrm>
                            <a:off x="0" y="1751"/>
                            <a:ext cx="11909" cy="1360"/>
                          </a:xfrm>
                          <a:custGeom>
                            <a:avLst/>
                            <a:gdLst>
                              <a:gd name="T0" fmla="*/ 11909 w 11909"/>
                              <a:gd name="T1" fmla="+- 0 1752 1752"/>
                              <a:gd name="T2" fmla="*/ 1752 h 1360"/>
                              <a:gd name="T3" fmla="*/ 0 w 11909"/>
                              <a:gd name="T4" fmla="+- 0 2294 1752"/>
                              <a:gd name="T5" fmla="*/ 2294 h 1360"/>
                              <a:gd name="T6" fmla="*/ 0 w 11909"/>
                              <a:gd name="T7" fmla="+- 0 3111 1752"/>
                              <a:gd name="T8" fmla="*/ 3111 h 1360"/>
                              <a:gd name="T9" fmla="*/ 11909 w 11909"/>
                              <a:gd name="T10" fmla="+- 0 2568 1752"/>
                              <a:gd name="T11" fmla="*/ 2568 h 1360"/>
                              <a:gd name="T12" fmla="*/ 11909 w 11909"/>
                              <a:gd name="T13" fmla="+- 0 1752 1752"/>
                              <a:gd name="T14" fmla="*/ 1752 h 1360"/>
                            </a:gdLst>
                            <a:ahLst/>
                            <a:cxnLst>
                              <a:cxn ang="0">
                                <a:pos x="T0" y="T2"/>
                              </a:cxn>
                              <a:cxn ang="0">
                                <a:pos x="T3" y="T5"/>
                              </a:cxn>
                              <a:cxn ang="0">
                                <a:pos x="T6" y="T8"/>
                              </a:cxn>
                              <a:cxn ang="0">
                                <a:pos x="T9" y="T11"/>
                              </a:cxn>
                              <a:cxn ang="0">
                                <a:pos x="T12" y="T14"/>
                              </a:cxn>
                            </a:cxnLst>
                            <a:rect l="0" t="0" r="r" b="b"/>
                            <a:pathLst>
                              <a:path w="11909" h="1360">
                                <a:moveTo>
                                  <a:pt x="11909" y="0"/>
                                </a:moveTo>
                                <a:lnTo>
                                  <a:pt x="0" y="542"/>
                                </a:lnTo>
                                <a:lnTo>
                                  <a:pt x="0" y="1359"/>
                                </a:lnTo>
                                <a:lnTo>
                                  <a:pt x="11909" y="816"/>
                                </a:lnTo>
                                <a:lnTo>
                                  <a:pt x="119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7"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9"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240"/>
                        <wps:cNvSpPr>
                          <a:spLocks noChangeArrowheads="1"/>
                        </wps:cNvSpPr>
                        <wps:spPr bwMode="auto">
                          <a:xfrm>
                            <a:off x="0" y="16104"/>
                            <a:ext cx="11909" cy="730"/>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41"/>
                        <wps:cNvCnPr>
                          <a:cxnSpLocks noChangeShapeType="1"/>
                        </wps:cNvCnPr>
                        <wps:spPr bwMode="auto">
                          <a:xfrm>
                            <a:off x="11909" y="16104"/>
                            <a:ext cx="0" cy="0"/>
                          </a:xfrm>
                          <a:prstGeom prst="line">
                            <a:avLst/>
                          </a:prstGeom>
                          <a:noFill/>
                          <a:ln w="9525">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330" name="AutoShape 242"/>
                        <wps:cNvSpPr>
                          <a:spLocks/>
                        </wps:cNvSpPr>
                        <wps:spPr bwMode="auto">
                          <a:xfrm>
                            <a:off x="0" y="12526"/>
                            <a:ext cx="11909" cy="3133"/>
                          </a:xfrm>
                          <a:custGeom>
                            <a:avLst/>
                            <a:gdLst>
                              <a:gd name="T0" fmla="*/ 8575 w 11909"/>
                              <a:gd name="T1" fmla="+- 0 12530 12526"/>
                              <a:gd name="T2" fmla="*/ 12530 h 3133"/>
                              <a:gd name="T3" fmla="*/ 0 w 11909"/>
                              <a:gd name="T4" fmla="+- 0 12530 12526"/>
                              <a:gd name="T5" fmla="*/ 12530 h 3133"/>
                              <a:gd name="T6" fmla="*/ 0 w 11909"/>
                              <a:gd name="T7" fmla="+- 0 15659 12526"/>
                              <a:gd name="T8" fmla="*/ 15659 h 3133"/>
                              <a:gd name="T9" fmla="*/ 8575 w 11909"/>
                              <a:gd name="T10" fmla="+- 0 15659 12526"/>
                              <a:gd name="T11" fmla="*/ 15659 h 3133"/>
                              <a:gd name="T12" fmla="*/ 8575 w 11909"/>
                              <a:gd name="T13" fmla="+- 0 12530 12526"/>
                              <a:gd name="T14" fmla="*/ 12530 h 3133"/>
                              <a:gd name="T15" fmla="*/ 11909 w 11909"/>
                              <a:gd name="T16" fmla="+- 0 12526 12526"/>
                              <a:gd name="T17" fmla="*/ 12526 h 3133"/>
                              <a:gd name="T18" fmla="*/ 8805 w 11909"/>
                              <a:gd name="T19" fmla="+- 0 12526 12526"/>
                              <a:gd name="T20" fmla="*/ 12526 h 3133"/>
                              <a:gd name="T21" fmla="*/ 8805 w 11909"/>
                              <a:gd name="T22" fmla="+- 0 15657 12526"/>
                              <a:gd name="T23" fmla="*/ 15657 h 3133"/>
                              <a:gd name="T24" fmla="*/ 11909 w 11909"/>
                              <a:gd name="T25" fmla="+- 0 15657 12526"/>
                              <a:gd name="T26" fmla="*/ 15657 h 3133"/>
                              <a:gd name="T27" fmla="*/ 11909 w 11909"/>
                              <a:gd name="T28" fmla="+- 0 12526 12526"/>
                              <a:gd name="T29" fmla="*/ 12526 h 3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9" h="3133">
                                <a:moveTo>
                                  <a:pt x="8575" y="4"/>
                                </a:moveTo>
                                <a:lnTo>
                                  <a:pt x="0" y="4"/>
                                </a:lnTo>
                                <a:lnTo>
                                  <a:pt x="0" y="3133"/>
                                </a:lnTo>
                                <a:lnTo>
                                  <a:pt x="8575" y="3133"/>
                                </a:lnTo>
                                <a:lnTo>
                                  <a:pt x="8575" y="4"/>
                                </a:lnTo>
                                <a:moveTo>
                                  <a:pt x="11909" y="0"/>
                                </a:moveTo>
                                <a:lnTo>
                                  <a:pt x="8805" y="0"/>
                                </a:lnTo>
                                <a:lnTo>
                                  <a:pt x="8805" y="3131"/>
                                </a:lnTo>
                                <a:lnTo>
                                  <a:pt x="11909" y="3131"/>
                                </a:lnTo>
                                <a:lnTo>
                                  <a:pt x="11909" y="0"/>
                                </a:lnTo>
                              </a:path>
                            </a:pathLst>
                          </a:custGeom>
                          <a:solidFill>
                            <a:srgbClr val="404040">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A0458" id="Group 324" o:spid="_x0000_s1026" style="position:absolute;margin-left:0;margin-top:0;width:595.45pt;height:841.7pt;z-index:-251587584;mso-position-horizontal-relative:page;mso-position-vertical-relative:page" coordsize="11909,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style="position:absolute;top:2400;width:11909;height:1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">
                  <v:imagedata r:id="rId10" o:title=""/>
                </v:shape>
                <v:shape id="Freeform 238" o:spid="_x0000_s1028" style="position:absolute;top:1751;width:11909;height:1360;visibility:visible;mso-wrap-style:square;v-text-anchor:top" coordsize="11909,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" path="m11909,l,542r,817l11909,816r,-816xe" stroked="f">
                  <v:path arrowok="t" o:connecttype="custom" o:connectlocs="11909,1752;0,2294;0,3111;11909,2568;11909,1752" o:connectangles="0,0,0,0,0"/>
                </v:shape>
                <v:shape id="Picture 239" o:spid="_x0000_s1029" type="#_x0000_t75" style="position:absolute;width:11909;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">
                  <v:imagedata r:id="rId11" o:title=""/>
                </v:shape>
                <v:rect id="Rectangle 240" o:spid="_x0000_s1030" style="position:absolute;top:16104;width:1190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" fillcolor="#ed3423" stroked="f"/>
                <v:line id="Line 241" o:spid="_x0000_s1031" style="position:absolute;visibility:visible;mso-wrap-style:square" from="11909,16104" to="11909,1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" strokecolor="#ed3423"/>
                <v:shape id="AutoShape 242" o:spid="_x0000_s1032" style="position:absolute;top:12526;width:11909;height:3133;visibility:visible;mso-wrap-style:square;v-text-anchor:top" coordsize="1190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" path="m8575,4l,4,,3133r8575,l8575,4m11909,l8805,r,3131l11909,3131,11909,e" fillcolor="#404040" stroked="f">
                  <v:fill opacity="42662f"/>
                  <v:path arrowok="t" o:connecttype="custom" o:connectlocs="8575,12530;0,12530;0,15659;8575,15659;8575,12530;11909,12526;8805,12526;8805,15657;11909,15657;11909,12526" o:connectangles="0,0,0,0,0,0,0,0,0,0"/>
                </v:shape>
                <w10:wrap anchorx="page" anchory="page"/>
              </v:group>
            </w:pict>
          </mc:Fallback>
        </mc:AlternateContent>
      </w:r>
      <w:r>
        <w:rPr>
          <w:rFonts w:ascii="Arial Black"/>
          <w:color w:val="FFFFFF"/>
          <w:sz w:val="96"/>
        </w:rPr>
        <w:t>FUEL</w:t>
      </w:r>
    </w:p>
    <w:p w:rsidR="00BD48C2" w:rsidRDefault="00BD48C2" w:rsidP="00BD48C2">
      <w:pPr>
        <w:spacing w:line="642" w:lineRule="exact"/>
        <w:jc w:val="right"/>
        <w:rPr>
          <w:sz w:val="56"/>
        </w:rPr>
      </w:pPr>
      <w:r>
        <w:rPr>
          <w:color w:val="FFFFFF"/>
          <w:sz w:val="56"/>
        </w:rPr>
        <w:t>Online learning user</w:t>
      </w:r>
      <w:r>
        <w:rPr>
          <w:color w:val="FFFFFF"/>
          <w:spacing w:val="-6"/>
          <w:sz w:val="56"/>
        </w:rPr>
        <w:t xml:space="preserve"> </w:t>
      </w:r>
      <w:r>
        <w:rPr>
          <w:color w:val="FFFFFF"/>
          <w:sz w:val="56"/>
        </w:rPr>
        <w:t>guide</w:t>
      </w:r>
    </w:p>
    <w:p w:rsidR="00BD48C2" w:rsidRDefault="00BD48C2" w:rsidP="00BD48C2">
      <w:pPr>
        <w:spacing w:before="100"/>
        <w:ind w:left="541"/>
        <w:rPr>
          <w:rFonts w:ascii="Arial Black"/>
          <w:sz w:val="144"/>
        </w:rPr>
      </w:pPr>
      <w:r>
        <w:br w:type="column"/>
      </w:r>
      <w:r>
        <w:rPr>
          <w:rFonts w:ascii="Arial Black"/>
          <w:color w:val="FFFFFF"/>
          <w:sz w:val="144"/>
        </w:rPr>
        <w:t>1.0</w:t>
      </w:r>
    </w:p>
    <w:p w:rsidR="00BD48C2" w:rsidRDefault="00BD48C2" w:rsidP="00BD48C2">
      <w:pPr>
        <w:rPr>
          <w:rFonts w:ascii="Arial Black"/>
          <w:sz w:val="144"/>
        </w:rPr>
        <w:sectPr w:rsidR="00BD48C2">
          <w:type w:val="continuous"/>
          <w:pgSz w:w="11910" w:h="16840"/>
          <w:pgMar w:top="1580" w:right="0" w:bottom="280" w:left="0" w:header="720" w:footer="720" w:gutter="0"/>
          <w:cols w:num="2" w:space="720" w:equalWidth="0">
            <w:col w:w="8431" w:space="40"/>
            <w:col w:w="3439"/>
          </w:cols>
        </w:sect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13"/>
        </w:rPr>
      </w:pPr>
    </w:p>
    <w:sdt>
      <w:sdtPr>
        <w:id w:val="394408451"/>
        <w:docPartObj>
          <w:docPartGallery w:val="Table of Contents"/>
          <w:docPartUnique/>
        </w:docPartObj>
      </w:sdtPr>
      <w:sdtContent>
        <w:p w:rsidR="00BD48C2" w:rsidRDefault="00BD48C2" w:rsidP="009A29BA">
          <w:pPr>
            <w:pStyle w:val="TOC1"/>
            <w:numPr>
              <w:ilvl w:val="0"/>
              <w:numId w:val="10"/>
            </w:numPr>
            <w:tabs>
              <w:tab w:val="left" w:pos="1389"/>
              <w:tab w:val="left" w:pos="1391"/>
              <w:tab w:val="left" w:pos="10809"/>
            </w:tabs>
            <w:spacing w:before="101"/>
          </w:pPr>
          <w:r>
            <w:rPr>
              <w:noProof/>
              <w:lang w:bidi="ar-SA"/>
            </w:rPr>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ragraph">
                      <wp:posOffset>-837565</wp:posOffset>
                    </wp:positionV>
                    <wp:extent cx="7562215" cy="563880"/>
                    <wp:effectExtent l="0" t="7620" r="635"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63880"/>
                              <a:chOff x="0" y="-1319"/>
                              <a:chExt cx="11909" cy="888"/>
                            </a:xfrm>
                          </wpg:grpSpPr>
                          <wps:wsp>
                            <wps:cNvPr id="321" name="Rectangle 82"/>
                            <wps:cNvSpPr>
                              <a:spLocks noChangeArrowheads="1"/>
                            </wps:cNvSpPr>
                            <wps:spPr bwMode="auto">
                              <a:xfrm>
                                <a:off x="0" y="-1301"/>
                                <a:ext cx="11909" cy="870"/>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AutoShape 83"/>
                            <wps:cNvSpPr>
                              <a:spLocks/>
                            </wps:cNvSpPr>
                            <wps:spPr bwMode="auto">
                              <a:xfrm>
                                <a:off x="10029" y="-1319"/>
                                <a:ext cx="1441" cy="888"/>
                              </a:xfrm>
                              <a:custGeom>
                                <a:avLst/>
                                <a:gdLst>
                                  <a:gd name="T0" fmla="+- 0 10797 10029"/>
                                  <a:gd name="T1" fmla="*/ T0 w 1441"/>
                                  <a:gd name="T2" fmla="+- 0 -875 -1319"/>
                                  <a:gd name="T3" fmla="*/ -875 h 888"/>
                                  <a:gd name="T4" fmla="+- 0 10432 10029"/>
                                  <a:gd name="T5" fmla="*/ T4 w 1441"/>
                                  <a:gd name="T6" fmla="+- 0 -1319 -1319"/>
                                  <a:gd name="T7" fmla="*/ -1319 h 888"/>
                                  <a:gd name="T8" fmla="+- 0 10029 10029"/>
                                  <a:gd name="T9" fmla="*/ T8 w 1441"/>
                                  <a:gd name="T10" fmla="+- 0 -1319 -1319"/>
                                  <a:gd name="T11" fmla="*/ -1319 h 888"/>
                                  <a:gd name="T12" fmla="+- 0 10394 10029"/>
                                  <a:gd name="T13" fmla="*/ T12 w 1441"/>
                                  <a:gd name="T14" fmla="+- 0 -875 -1319"/>
                                  <a:gd name="T15" fmla="*/ -875 h 888"/>
                                  <a:gd name="T16" fmla="+- 0 10029 10029"/>
                                  <a:gd name="T17" fmla="*/ T16 w 1441"/>
                                  <a:gd name="T18" fmla="+- 0 -431 -1319"/>
                                  <a:gd name="T19" fmla="*/ -431 h 888"/>
                                  <a:gd name="T20" fmla="+- 0 10432 10029"/>
                                  <a:gd name="T21" fmla="*/ T20 w 1441"/>
                                  <a:gd name="T22" fmla="+- 0 -431 -1319"/>
                                  <a:gd name="T23" fmla="*/ -431 h 888"/>
                                  <a:gd name="T24" fmla="+- 0 10797 10029"/>
                                  <a:gd name="T25" fmla="*/ T24 w 1441"/>
                                  <a:gd name="T26" fmla="+- 0 -875 -1319"/>
                                  <a:gd name="T27" fmla="*/ -875 h 888"/>
                                  <a:gd name="T28" fmla="+- 0 11470 10029"/>
                                  <a:gd name="T29" fmla="*/ T28 w 1441"/>
                                  <a:gd name="T30" fmla="+- 0 -875 -1319"/>
                                  <a:gd name="T31" fmla="*/ -875 h 888"/>
                                  <a:gd name="T32" fmla="+- 0 11105 10029"/>
                                  <a:gd name="T33" fmla="*/ T32 w 1441"/>
                                  <a:gd name="T34" fmla="+- 0 -1319 -1319"/>
                                  <a:gd name="T35" fmla="*/ -1319 h 888"/>
                                  <a:gd name="T36" fmla="+- 0 10702 10029"/>
                                  <a:gd name="T37" fmla="*/ T36 w 1441"/>
                                  <a:gd name="T38" fmla="+- 0 -1319 -1319"/>
                                  <a:gd name="T39" fmla="*/ -1319 h 888"/>
                                  <a:gd name="T40" fmla="+- 0 11067 10029"/>
                                  <a:gd name="T41" fmla="*/ T40 w 1441"/>
                                  <a:gd name="T42" fmla="+- 0 -875 -1319"/>
                                  <a:gd name="T43" fmla="*/ -875 h 888"/>
                                  <a:gd name="T44" fmla="+- 0 10702 10029"/>
                                  <a:gd name="T45" fmla="*/ T44 w 1441"/>
                                  <a:gd name="T46" fmla="+- 0 -431 -1319"/>
                                  <a:gd name="T47" fmla="*/ -431 h 888"/>
                                  <a:gd name="T48" fmla="+- 0 11105 10029"/>
                                  <a:gd name="T49" fmla="*/ T48 w 1441"/>
                                  <a:gd name="T50" fmla="+- 0 -431 -1319"/>
                                  <a:gd name="T51" fmla="*/ -431 h 888"/>
                                  <a:gd name="T52" fmla="+- 0 11470 10029"/>
                                  <a:gd name="T53" fmla="*/ T52 w 1441"/>
                                  <a:gd name="T54" fmla="+- 0 -875 -1319"/>
                                  <a:gd name="T55" fmla="*/ -875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1" h="888">
                                    <a:moveTo>
                                      <a:pt x="768" y="444"/>
                                    </a:moveTo>
                                    <a:lnTo>
                                      <a:pt x="403" y="0"/>
                                    </a:lnTo>
                                    <a:lnTo>
                                      <a:pt x="0" y="0"/>
                                    </a:lnTo>
                                    <a:lnTo>
                                      <a:pt x="365" y="444"/>
                                    </a:lnTo>
                                    <a:lnTo>
                                      <a:pt x="0" y="888"/>
                                    </a:lnTo>
                                    <a:lnTo>
                                      <a:pt x="403" y="888"/>
                                    </a:lnTo>
                                    <a:lnTo>
                                      <a:pt x="768" y="444"/>
                                    </a:lnTo>
                                    <a:moveTo>
                                      <a:pt x="1441" y="444"/>
                                    </a:moveTo>
                                    <a:lnTo>
                                      <a:pt x="1076" y="0"/>
                                    </a:lnTo>
                                    <a:lnTo>
                                      <a:pt x="673" y="0"/>
                                    </a:lnTo>
                                    <a:lnTo>
                                      <a:pt x="1038" y="444"/>
                                    </a:lnTo>
                                    <a:lnTo>
                                      <a:pt x="673" y="888"/>
                                    </a:lnTo>
                                    <a:lnTo>
                                      <a:pt x="1076" y="888"/>
                                    </a:lnTo>
                                    <a:lnTo>
                                      <a:pt x="1441" y="444"/>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Text Box 84"/>
                            <wps:cNvSpPr txBox="1">
                              <a:spLocks noChangeArrowheads="1"/>
                            </wps:cNvSpPr>
                            <wps:spPr bwMode="auto">
                              <a:xfrm>
                                <a:off x="0" y="-1319"/>
                                <a:ext cx="1190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122"/>
                                    <w:ind w:left="907"/>
                                    <w:rPr>
                                      <w:rFonts w:ascii="Arial Black"/>
                                      <w:sz w:val="44"/>
                                    </w:rPr>
                                  </w:pPr>
                                  <w:r>
                                    <w:rPr>
                                      <w:rFonts w:ascii="Arial Black"/>
                                      <w:color w:val="FFFFFF"/>
                                      <w:sz w:val="44"/>
                                    </w:rPr>
                                    <w:t>CONTENTS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left:0;text-align:left;margin-left:0;margin-top:-65.95pt;width:595.45pt;height:44.4pt;z-index:251674624;mso-position-horizontal-relative:page" coordorigin=",-1319" coordsize="1190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">
                    <v:rect id="Rectangle 82" o:spid="_x0000_s1027" style="position:absolute;top:-1301;width:11909;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" fillcolor="#ed3423" stroked="f"/>
                    <v:shape id="AutoShape 83" o:spid="_x0000_s1028" style="position:absolute;left:10029;top:-1319;width:1441;height:888;visibility:visible;mso-wrap-style:square;v-text-anchor:top" coordsize="144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" path="m768,444l403,,,,365,444,,888r403,l768,444t673,l1076,,673,r365,444l673,888r403,l1441,444e" stroked="f">
                      <v:fill opacity="39321f"/>
                      <v:path arrowok="t" o:connecttype="custom" o:connectlocs="768,-875;403,-1319;0,-1319;365,-875;0,-431;403,-431;768,-875;1441,-875;1076,-1319;673,-1319;1038,-875;673,-431;1076,-431;1441,-875" o:connectangles="0,0,0,0,0,0,0,0,0,0,0,0,0,0"/>
                    </v:shape>
                    <v:shapetype id="_x0000_t202" coordsize="21600,21600" o:spt="202" path="m,l,21600r21600,l21600,xe">
                      <v:stroke joinstyle="miter"/>
                      <v:path gradientshapeok="t" o:connecttype="rect"/>
                    </v:shapetype>
                    <v:shape id="Text Box 84" o:spid="_x0000_s1029" type="#_x0000_t202" style="position:absolute;top:-1319;width:11909;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BD48C2" w:rsidRDefault="00BD48C2" w:rsidP="00BD48C2">
                            <w:pPr>
                              <w:spacing w:before="122"/>
                              <w:ind w:left="907"/>
                              <w:rPr>
                                <w:rFonts w:ascii="Arial Black"/>
                                <w:sz w:val="44"/>
                              </w:rPr>
                            </w:pPr>
                            <w:r>
                              <w:rPr>
                                <w:rFonts w:ascii="Arial Black"/>
                                <w:color w:val="FFFFFF"/>
                                <w:sz w:val="44"/>
                              </w:rPr>
                              <w:t>CONTENTS</w:t>
                            </w:r>
                          </w:p>
                        </w:txbxContent>
                      </v:textbox>
                    </v:shape>
                    <w10:wrap anchorx="page"/>
                  </v:group>
                </w:pict>
              </mc:Fallback>
            </mc:AlternateContent>
          </w:r>
          <w:hyperlink w:anchor="_bookmark0" w:history="1">
            <w:r>
              <w:rPr>
                <w:color w:val="ED3423"/>
              </w:rPr>
              <w:t>Equipment</w:t>
            </w:r>
            <w:r>
              <w:rPr>
                <w:color w:val="ED3423"/>
                <w:spacing w:val="1"/>
              </w:rPr>
              <w:t xml:space="preserve"> </w:t>
            </w:r>
            <w:r>
              <w:rPr>
                <w:color w:val="ED3423"/>
              </w:rPr>
              <w:t>required</w:t>
            </w:r>
            <w:r>
              <w:rPr>
                <w:color w:val="ED3423"/>
              </w:rPr>
              <w:tab/>
              <w:t>3</w:t>
            </w:r>
          </w:hyperlink>
        </w:p>
        <w:p w:rsidR="00BD48C2" w:rsidRDefault="00BD48C2" w:rsidP="009A29BA">
          <w:pPr>
            <w:pStyle w:val="TOC1"/>
            <w:numPr>
              <w:ilvl w:val="0"/>
              <w:numId w:val="10"/>
            </w:numPr>
            <w:tabs>
              <w:tab w:val="left" w:pos="1389"/>
              <w:tab w:val="left" w:pos="1391"/>
              <w:tab w:val="left" w:pos="10809"/>
            </w:tabs>
          </w:pPr>
          <w:hyperlink w:anchor="_bookmark1" w:history="1">
            <w:r>
              <w:rPr>
                <w:color w:val="ED3423"/>
              </w:rPr>
              <w:t>Before</w:t>
            </w:r>
            <w:r>
              <w:rPr>
                <w:color w:val="ED3423"/>
                <w:spacing w:val="-1"/>
              </w:rPr>
              <w:t xml:space="preserve"> </w:t>
            </w:r>
            <w:r>
              <w:rPr>
                <w:color w:val="ED3423"/>
              </w:rPr>
              <w:t>you begin</w:t>
            </w:r>
            <w:r>
              <w:rPr>
                <w:color w:val="ED3423"/>
              </w:rPr>
              <w:tab/>
              <w:t>3</w:t>
            </w:r>
          </w:hyperlink>
        </w:p>
        <w:p w:rsidR="00BD48C2" w:rsidRDefault="00BD48C2" w:rsidP="009A29BA">
          <w:pPr>
            <w:pStyle w:val="TOC1"/>
            <w:numPr>
              <w:ilvl w:val="0"/>
              <w:numId w:val="10"/>
            </w:numPr>
            <w:tabs>
              <w:tab w:val="left" w:pos="1389"/>
              <w:tab w:val="left" w:pos="1391"/>
              <w:tab w:val="left" w:pos="10809"/>
            </w:tabs>
            <w:spacing w:before="159"/>
          </w:pPr>
          <w:hyperlink w:anchor="_bookmark2" w:history="1">
            <w:r>
              <w:rPr>
                <w:color w:val="ED3423"/>
              </w:rPr>
              <w:t>Accessing</w:t>
            </w:r>
            <w:r>
              <w:rPr>
                <w:color w:val="ED3423"/>
                <w:spacing w:val="-1"/>
              </w:rPr>
              <w:t xml:space="preserve"> </w:t>
            </w:r>
            <w:r>
              <w:rPr>
                <w:color w:val="ED3423"/>
              </w:rPr>
              <w:t>Fuel</w:t>
            </w:r>
            <w:r>
              <w:rPr>
                <w:color w:val="ED3423"/>
              </w:rPr>
              <w:tab/>
              <w:t>3</w:t>
            </w:r>
          </w:hyperlink>
        </w:p>
        <w:p w:rsidR="00BD48C2" w:rsidRDefault="00BD48C2" w:rsidP="009A29BA">
          <w:pPr>
            <w:pStyle w:val="TOC1"/>
            <w:numPr>
              <w:ilvl w:val="0"/>
              <w:numId w:val="10"/>
            </w:numPr>
            <w:tabs>
              <w:tab w:val="left" w:pos="1389"/>
              <w:tab w:val="left" w:pos="1391"/>
              <w:tab w:val="left" w:pos="10809"/>
            </w:tabs>
            <w:spacing w:before="163"/>
          </w:pPr>
          <w:hyperlink w:anchor="_bookmark3" w:history="1">
            <w:r>
              <w:rPr>
                <w:color w:val="ED3423"/>
              </w:rPr>
              <w:t>Logging in</w:t>
            </w:r>
            <w:r>
              <w:rPr>
                <w:color w:val="ED3423"/>
                <w:spacing w:val="-4"/>
              </w:rPr>
              <w:t xml:space="preserve"> </w:t>
            </w:r>
            <w:r>
              <w:rPr>
                <w:color w:val="ED3423"/>
              </w:rPr>
              <w:t>and</w:t>
            </w:r>
            <w:r>
              <w:rPr>
                <w:color w:val="ED3423"/>
                <w:spacing w:val="-3"/>
              </w:rPr>
              <w:t xml:space="preserve"> </w:t>
            </w:r>
            <w:r>
              <w:rPr>
                <w:color w:val="ED3423"/>
              </w:rPr>
              <w:t>out</w:t>
            </w:r>
            <w:r>
              <w:rPr>
                <w:color w:val="ED3423"/>
              </w:rPr>
              <w:tab/>
              <w:t>4</w:t>
            </w:r>
          </w:hyperlink>
        </w:p>
        <w:p w:rsidR="00BD48C2" w:rsidRDefault="00BD48C2" w:rsidP="009A29BA">
          <w:pPr>
            <w:pStyle w:val="TOC2"/>
            <w:numPr>
              <w:ilvl w:val="1"/>
              <w:numId w:val="10"/>
            </w:numPr>
            <w:tabs>
              <w:tab w:val="left" w:pos="2040"/>
              <w:tab w:val="left" w:pos="2041"/>
              <w:tab w:val="left" w:pos="10840"/>
            </w:tabs>
            <w:spacing w:before="157"/>
          </w:pPr>
          <w:hyperlink w:anchor="_bookmark5" w:history="1">
            <w:r>
              <w:rPr>
                <w:color w:val="ED3423"/>
              </w:rPr>
              <w:t>Member</w:t>
            </w:r>
            <w:r>
              <w:rPr>
                <w:color w:val="ED3423"/>
                <w:spacing w:val="-2"/>
              </w:rPr>
              <w:t xml:space="preserve"> </w:t>
            </w:r>
            <w:r>
              <w:rPr>
                <w:color w:val="ED3423"/>
              </w:rPr>
              <w:t>log in</w:t>
            </w:r>
            <w:r>
              <w:rPr>
                <w:color w:val="ED3423"/>
              </w:rPr>
              <w:tab/>
              <w:t>4</w:t>
            </w:r>
          </w:hyperlink>
        </w:p>
        <w:p w:rsidR="00BD48C2" w:rsidRDefault="00BD48C2" w:rsidP="009A29BA">
          <w:pPr>
            <w:pStyle w:val="TOC2"/>
            <w:numPr>
              <w:ilvl w:val="1"/>
              <w:numId w:val="10"/>
            </w:numPr>
            <w:tabs>
              <w:tab w:val="left" w:pos="2040"/>
              <w:tab w:val="left" w:pos="2041"/>
              <w:tab w:val="left" w:pos="10840"/>
            </w:tabs>
          </w:pPr>
          <w:hyperlink w:anchor="_bookmark6" w:history="1">
            <w:r>
              <w:rPr>
                <w:color w:val="ED3423"/>
              </w:rPr>
              <w:t>Guest</w:t>
            </w:r>
            <w:r>
              <w:rPr>
                <w:color w:val="ED3423"/>
                <w:spacing w:val="-2"/>
              </w:rPr>
              <w:t xml:space="preserve"> </w:t>
            </w:r>
            <w:r>
              <w:rPr>
                <w:color w:val="ED3423"/>
              </w:rPr>
              <w:t>log in</w:t>
            </w:r>
            <w:r>
              <w:rPr>
                <w:color w:val="ED3423"/>
              </w:rPr>
              <w:tab/>
              <w:t>4</w:t>
            </w:r>
          </w:hyperlink>
        </w:p>
        <w:p w:rsidR="00BD48C2" w:rsidRDefault="00BD48C2" w:rsidP="009A29BA">
          <w:pPr>
            <w:pStyle w:val="TOC2"/>
            <w:numPr>
              <w:ilvl w:val="1"/>
              <w:numId w:val="10"/>
            </w:numPr>
            <w:tabs>
              <w:tab w:val="left" w:pos="2040"/>
              <w:tab w:val="left" w:pos="2041"/>
              <w:tab w:val="left" w:pos="10840"/>
            </w:tabs>
            <w:spacing w:before="119"/>
          </w:pPr>
          <w:hyperlink w:anchor="_bookmark7" w:history="1">
            <w:r>
              <w:rPr>
                <w:color w:val="ED3423"/>
              </w:rPr>
              <w:t>Commercial Training</w:t>
            </w:r>
            <w:r>
              <w:rPr>
                <w:color w:val="ED3423"/>
                <w:spacing w:val="-4"/>
              </w:rPr>
              <w:t xml:space="preserve"> </w:t>
            </w:r>
            <w:r>
              <w:rPr>
                <w:color w:val="ED3423"/>
              </w:rPr>
              <w:t>log</w:t>
            </w:r>
            <w:r>
              <w:rPr>
                <w:color w:val="ED3423"/>
                <w:spacing w:val="-2"/>
              </w:rPr>
              <w:t xml:space="preserve"> </w:t>
            </w:r>
            <w:r>
              <w:rPr>
                <w:color w:val="ED3423"/>
              </w:rPr>
              <w:t>in</w:t>
            </w:r>
            <w:r>
              <w:rPr>
                <w:color w:val="ED3423"/>
              </w:rPr>
              <w:tab/>
              <w:t>5</w:t>
            </w:r>
          </w:hyperlink>
        </w:p>
        <w:p w:rsidR="00BD48C2" w:rsidRDefault="00BD48C2" w:rsidP="009A29BA">
          <w:pPr>
            <w:pStyle w:val="TOC2"/>
            <w:numPr>
              <w:ilvl w:val="1"/>
              <w:numId w:val="10"/>
            </w:numPr>
            <w:tabs>
              <w:tab w:val="left" w:pos="2040"/>
              <w:tab w:val="left" w:pos="2041"/>
              <w:tab w:val="left" w:pos="10840"/>
            </w:tabs>
          </w:pPr>
          <w:hyperlink w:anchor="_bookmark8" w:history="1">
            <w:r>
              <w:rPr>
                <w:color w:val="ED3423"/>
              </w:rPr>
              <w:t>Log</w:t>
            </w:r>
            <w:r>
              <w:rPr>
                <w:color w:val="ED3423"/>
                <w:spacing w:val="-2"/>
              </w:rPr>
              <w:t xml:space="preserve"> </w:t>
            </w:r>
            <w:r>
              <w:rPr>
                <w:color w:val="ED3423"/>
              </w:rPr>
              <w:t>out</w:t>
            </w:r>
            <w:r>
              <w:rPr>
                <w:color w:val="ED3423"/>
              </w:rPr>
              <w:tab/>
              <w:t>5</w:t>
            </w:r>
          </w:hyperlink>
        </w:p>
        <w:p w:rsidR="00BD48C2" w:rsidRDefault="00BD48C2" w:rsidP="009A29BA">
          <w:pPr>
            <w:pStyle w:val="TOC1"/>
            <w:numPr>
              <w:ilvl w:val="0"/>
              <w:numId w:val="10"/>
            </w:numPr>
            <w:tabs>
              <w:tab w:val="left" w:pos="1389"/>
              <w:tab w:val="left" w:pos="1391"/>
              <w:tab w:val="left" w:pos="10809"/>
            </w:tabs>
            <w:spacing w:before="122"/>
          </w:pPr>
          <w:hyperlink w:anchor="_bookmark9" w:history="1">
            <w:r>
              <w:rPr>
                <w:color w:val="ED3423"/>
              </w:rPr>
              <w:t>Accessing and</w:t>
            </w:r>
            <w:r>
              <w:rPr>
                <w:color w:val="ED3423"/>
                <w:spacing w:val="-3"/>
              </w:rPr>
              <w:t xml:space="preserve"> </w:t>
            </w:r>
            <w:r>
              <w:rPr>
                <w:color w:val="ED3423"/>
              </w:rPr>
              <w:t>completing</w:t>
            </w:r>
            <w:r>
              <w:rPr>
                <w:color w:val="ED3423"/>
                <w:spacing w:val="1"/>
              </w:rPr>
              <w:t xml:space="preserve"> </w:t>
            </w:r>
            <w:r>
              <w:rPr>
                <w:color w:val="ED3423"/>
              </w:rPr>
              <w:t>courses</w:t>
            </w:r>
            <w:r>
              <w:rPr>
                <w:color w:val="ED3423"/>
              </w:rPr>
              <w:tab/>
              <w:t>5</w:t>
            </w:r>
          </w:hyperlink>
        </w:p>
        <w:p w:rsidR="00BD48C2" w:rsidRDefault="00BD48C2" w:rsidP="009A29BA">
          <w:pPr>
            <w:pStyle w:val="TOC2"/>
            <w:numPr>
              <w:ilvl w:val="1"/>
              <w:numId w:val="10"/>
            </w:numPr>
            <w:tabs>
              <w:tab w:val="left" w:pos="2040"/>
              <w:tab w:val="left" w:pos="2041"/>
              <w:tab w:val="left" w:pos="10840"/>
            </w:tabs>
            <w:spacing w:before="160"/>
          </w:pPr>
          <w:hyperlink w:anchor="_bookmark10" w:history="1">
            <w:r>
              <w:rPr>
                <w:color w:val="ED3423"/>
              </w:rPr>
              <w:t>Members</w:t>
            </w:r>
            <w:r>
              <w:rPr>
                <w:color w:val="ED3423"/>
              </w:rPr>
              <w:tab/>
              <w:t>5</w:t>
            </w:r>
          </w:hyperlink>
        </w:p>
        <w:p w:rsidR="00BD48C2" w:rsidRDefault="00BD48C2" w:rsidP="009A29BA">
          <w:pPr>
            <w:pStyle w:val="TOC2"/>
            <w:numPr>
              <w:ilvl w:val="1"/>
              <w:numId w:val="10"/>
            </w:numPr>
            <w:tabs>
              <w:tab w:val="left" w:pos="2040"/>
              <w:tab w:val="left" w:pos="2041"/>
              <w:tab w:val="left" w:pos="10840"/>
            </w:tabs>
          </w:pPr>
          <w:hyperlink w:anchor="_bookmark11" w:history="1">
            <w:r>
              <w:rPr>
                <w:color w:val="ED3423"/>
              </w:rPr>
              <w:t>Guests</w:t>
            </w:r>
            <w:r>
              <w:rPr>
                <w:color w:val="ED3423"/>
              </w:rPr>
              <w:tab/>
              <w:t>8</w:t>
            </w:r>
          </w:hyperlink>
        </w:p>
        <w:p w:rsidR="00BD48C2" w:rsidRDefault="00BD48C2" w:rsidP="009A29BA">
          <w:pPr>
            <w:pStyle w:val="TOC1"/>
            <w:numPr>
              <w:ilvl w:val="0"/>
              <w:numId w:val="10"/>
            </w:numPr>
            <w:tabs>
              <w:tab w:val="left" w:pos="1389"/>
              <w:tab w:val="left" w:pos="1391"/>
              <w:tab w:val="left" w:pos="10621"/>
            </w:tabs>
            <w:spacing w:before="122"/>
          </w:pPr>
          <w:hyperlink w:anchor="_bookmark12" w:history="1">
            <w:r>
              <w:rPr>
                <w:color w:val="ED3423"/>
              </w:rPr>
              <w:t>Help</w:t>
            </w:r>
            <w:r>
              <w:rPr>
                <w:color w:val="ED3423"/>
              </w:rPr>
              <w:tab/>
              <w:t>10</w:t>
            </w:r>
          </w:hyperlink>
        </w:p>
        <w:p w:rsidR="00BD48C2" w:rsidRDefault="00BD48C2" w:rsidP="009A29BA">
          <w:pPr>
            <w:pStyle w:val="TOC1"/>
            <w:numPr>
              <w:ilvl w:val="0"/>
              <w:numId w:val="10"/>
            </w:numPr>
            <w:tabs>
              <w:tab w:val="left" w:pos="1389"/>
              <w:tab w:val="left" w:pos="1391"/>
              <w:tab w:val="left" w:pos="10621"/>
            </w:tabs>
            <w:spacing w:before="159"/>
          </w:pPr>
          <w:hyperlink w:anchor="_bookmark13" w:history="1">
            <w:r>
              <w:rPr>
                <w:color w:val="ED3423"/>
              </w:rPr>
              <w:t>Frequently</w:t>
            </w:r>
            <w:r>
              <w:rPr>
                <w:color w:val="ED3423"/>
                <w:spacing w:val="-2"/>
              </w:rPr>
              <w:t xml:space="preserve"> </w:t>
            </w:r>
            <w:r>
              <w:rPr>
                <w:color w:val="ED3423"/>
              </w:rPr>
              <w:t>Asked</w:t>
            </w:r>
            <w:r>
              <w:rPr>
                <w:color w:val="ED3423"/>
                <w:spacing w:val="1"/>
              </w:rPr>
              <w:t xml:space="preserve"> </w:t>
            </w:r>
            <w:r>
              <w:rPr>
                <w:color w:val="ED3423"/>
              </w:rPr>
              <w:t>Questions</w:t>
            </w:r>
            <w:r>
              <w:rPr>
                <w:color w:val="ED3423"/>
              </w:rPr>
              <w:tab/>
              <w:t>10</w:t>
            </w:r>
          </w:hyperlink>
        </w:p>
        <w:p w:rsidR="00BD48C2" w:rsidRDefault="00BD48C2" w:rsidP="009A29BA">
          <w:pPr>
            <w:pStyle w:val="TOC2"/>
            <w:numPr>
              <w:ilvl w:val="1"/>
              <w:numId w:val="10"/>
            </w:numPr>
            <w:tabs>
              <w:tab w:val="left" w:pos="2040"/>
              <w:tab w:val="left" w:pos="2041"/>
              <w:tab w:val="left" w:pos="10684"/>
            </w:tabs>
            <w:spacing w:before="157"/>
          </w:pPr>
          <w:hyperlink w:anchor="_bookmark14" w:history="1">
            <w:r>
              <w:rPr>
                <w:color w:val="ED3423"/>
              </w:rPr>
              <w:t>Fuel</w:t>
            </w:r>
            <w:r>
              <w:rPr>
                <w:color w:val="ED3423"/>
              </w:rPr>
              <w:tab/>
              <w:t>10</w:t>
            </w:r>
          </w:hyperlink>
        </w:p>
        <w:p w:rsidR="00BD48C2" w:rsidRDefault="00BD48C2" w:rsidP="009A29BA">
          <w:pPr>
            <w:pStyle w:val="TOC2"/>
            <w:numPr>
              <w:ilvl w:val="1"/>
              <w:numId w:val="10"/>
            </w:numPr>
            <w:tabs>
              <w:tab w:val="left" w:pos="2040"/>
              <w:tab w:val="left" w:pos="2041"/>
              <w:tab w:val="left" w:pos="10684"/>
            </w:tabs>
          </w:pPr>
          <w:hyperlink w:anchor="_bookmark15" w:history="1">
            <w:r>
              <w:rPr>
                <w:color w:val="ED3423"/>
              </w:rPr>
              <w:t>Bush Firefighter</w:t>
            </w:r>
            <w:r>
              <w:rPr>
                <w:color w:val="ED3423"/>
                <w:spacing w:val="-9"/>
              </w:rPr>
              <w:t xml:space="preserve"> </w:t>
            </w:r>
            <w:r>
              <w:rPr>
                <w:color w:val="ED3423"/>
              </w:rPr>
              <w:t>(BF)</w:t>
            </w:r>
            <w:r>
              <w:rPr>
                <w:color w:val="ED3423"/>
                <w:spacing w:val="-2"/>
              </w:rPr>
              <w:t xml:space="preserve"> </w:t>
            </w:r>
            <w:r>
              <w:rPr>
                <w:color w:val="ED3423"/>
              </w:rPr>
              <w:t>modules</w:t>
            </w:r>
            <w:r>
              <w:rPr>
                <w:color w:val="ED3423"/>
              </w:rPr>
              <w:tab/>
              <w:t>11</w:t>
            </w:r>
          </w:hyperlink>
        </w:p>
        <w:p w:rsidR="00BD48C2" w:rsidRDefault="00BD48C2" w:rsidP="009A29BA">
          <w:pPr>
            <w:pStyle w:val="TOC1"/>
            <w:numPr>
              <w:ilvl w:val="0"/>
              <w:numId w:val="10"/>
            </w:numPr>
            <w:tabs>
              <w:tab w:val="left" w:pos="1389"/>
              <w:tab w:val="left" w:pos="1391"/>
              <w:tab w:val="left" w:pos="10621"/>
            </w:tabs>
            <w:spacing w:before="124"/>
          </w:pPr>
          <w:hyperlink w:anchor="_bookmark16" w:history="1">
            <w:r>
              <w:rPr>
                <w:color w:val="ED3423"/>
              </w:rPr>
              <w:t>Feedback</w:t>
            </w:r>
            <w:r>
              <w:rPr>
                <w:color w:val="ED3423"/>
              </w:rPr>
              <w:tab/>
              <w:t>12</w:t>
            </w:r>
          </w:hyperlink>
        </w:p>
        <w:p w:rsidR="00BD48C2" w:rsidRDefault="00BD48C2" w:rsidP="009A29BA">
          <w:pPr>
            <w:pStyle w:val="TOC1"/>
            <w:numPr>
              <w:ilvl w:val="0"/>
              <w:numId w:val="10"/>
            </w:numPr>
            <w:tabs>
              <w:tab w:val="left" w:pos="1389"/>
              <w:tab w:val="left" w:pos="1391"/>
              <w:tab w:val="left" w:pos="10621"/>
            </w:tabs>
          </w:pPr>
          <w:hyperlink w:anchor="_bookmark17" w:history="1">
            <w:r>
              <w:rPr>
                <w:color w:val="ED3423"/>
              </w:rPr>
              <w:t>Appendix A – Fuel interface (Members)</w:t>
            </w:r>
            <w:r>
              <w:rPr>
                <w:color w:val="ED3423"/>
              </w:rPr>
              <w:tab/>
              <w:t>13</w:t>
            </w:r>
          </w:hyperlink>
        </w:p>
        <w:p w:rsidR="00BD48C2" w:rsidRDefault="00BD48C2" w:rsidP="009A29BA">
          <w:pPr>
            <w:pStyle w:val="TOC1"/>
            <w:numPr>
              <w:ilvl w:val="0"/>
              <w:numId w:val="10"/>
            </w:numPr>
            <w:tabs>
              <w:tab w:val="left" w:pos="1391"/>
              <w:tab w:val="left" w:pos="10621"/>
            </w:tabs>
          </w:pPr>
          <w:hyperlink w:anchor="_bookmark18" w:history="1">
            <w:r>
              <w:rPr>
                <w:color w:val="ED3423"/>
              </w:rPr>
              <w:t>Appendix B – Fuel</w:t>
            </w:r>
            <w:r>
              <w:rPr>
                <w:color w:val="ED3423"/>
                <w:spacing w:val="-2"/>
              </w:rPr>
              <w:t xml:space="preserve"> </w:t>
            </w:r>
            <w:r>
              <w:rPr>
                <w:color w:val="ED3423"/>
              </w:rPr>
              <w:t>interface</w:t>
            </w:r>
            <w:r>
              <w:rPr>
                <w:color w:val="ED3423"/>
                <w:spacing w:val="1"/>
              </w:rPr>
              <w:t xml:space="preserve"> </w:t>
            </w:r>
            <w:r>
              <w:rPr>
                <w:color w:val="ED3423"/>
              </w:rPr>
              <w:t>(Guests)</w:t>
            </w:r>
            <w:r>
              <w:rPr>
                <w:color w:val="ED3423"/>
              </w:rPr>
              <w:tab/>
              <w:t>15</w:t>
            </w:r>
          </w:hyperlink>
        </w:p>
        <w:p w:rsidR="00BD48C2" w:rsidRDefault="00BD48C2" w:rsidP="009A29BA">
          <w:pPr>
            <w:pStyle w:val="TOC1"/>
            <w:numPr>
              <w:ilvl w:val="0"/>
              <w:numId w:val="10"/>
            </w:numPr>
            <w:tabs>
              <w:tab w:val="left" w:pos="1391"/>
              <w:tab w:val="left" w:pos="10621"/>
            </w:tabs>
          </w:pPr>
          <w:hyperlink w:anchor="_bookmark19" w:history="1">
            <w:r>
              <w:rPr>
                <w:color w:val="ED3423"/>
              </w:rPr>
              <w:t xml:space="preserve">Appendix C – </w:t>
            </w:r>
            <w:proofErr w:type="spellStart"/>
            <w:r>
              <w:rPr>
                <w:color w:val="ED3423"/>
              </w:rPr>
              <w:t>MyRFS</w:t>
            </w:r>
            <w:proofErr w:type="spellEnd"/>
            <w:r>
              <w:rPr>
                <w:color w:val="ED3423"/>
                <w:spacing w:val="-4"/>
              </w:rPr>
              <w:t xml:space="preserve"> </w:t>
            </w:r>
            <w:r>
              <w:rPr>
                <w:color w:val="ED3423"/>
              </w:rPr>
              <w:t>password reset</w:t>
            </w:r>
            <w:r>
              <w:rPr>
                <w:color w:val="ED3423"/>
              </w:rPr>
              <w:tab/>
              <w:t>17</w:t>
            </w:r>
          </w:hyperlink>
        </w:p>
        <w:p w:rsidR="00BD48C2" w:rsidRDefault="00BD48C2" w:rsidP="009A29BA">
          <w:pPr>
            <w:pStyle w:val="TOC1"/>
            <w:numPr>
              <w:ilvl w:val="0"/>
              <w:numId w:val="10"/>
            </w:numPr>
            <w:tabs>
              <w:tab w:val="left" w:pos="1391"/>
              <w:tab w:val="left" w:pos="10621"/>
            </w:tabs>
            <w:spacing w:before="159"/>
          </w:pPr>
          <w:hyperlink w:anchor="_bookmark20" w:history="1">
            <w:r>
              <w:rPr>
                <w:color w:val="ED3423"/>
              </w:rPr>
              <w:t xml:space="preserve">Appendix D – </w:t>
            </w:r>
            <w:r>
              <w:rPr>
                <w:color w:val="ED3423"/>
                <w:spacing w:val="-2"/>
              </w:rPr>
              <w:t xml:space="preserve">NSW </w:t>
            </w:r>
            <w:r>
              <w:rPr>
                <w:color w:val="ED3423"/>
              </w:rPr>
              <w:t>RFS</w:t>
            </w:r>
            <w:r>
              <w:rPr>
                <w:color w:val="ED3423"/>
                <w:spacing w:val="7"/>
              </w:rPr>
              <w:t xml:space="preserve"> </w:t>
            </w:r>
            <w:r>
              <w:rPr>
                <w:color w:val="ED3423"/>
              </w:rPr>
              <w:t>Training</w:t>
            </w:r>
            <w:r>
              <w:rPr>
                <w:color w:val="ED3423"/>
                <w:spacing w:val="1"/>
              </w:rPr>
              <w:t xml:space="preserve"> </w:t>
            </w:r>
            <w:r>
              <w:rPr>
                <w:color w:val="ED3423"/>
              </w:rPr>
              <w:t>Framework</w:t>
            </w:r>
            <w:r>
              <w:rPr>
                <w:color w:val="ED3423"/>
              </w:rPr>
              <w:tab/>
              <w:t>18</w:t>
            </w:r>
          </w:hyperlink>
        </w:p>
        <w:p w:rsidR="00BD48C2" w:rsidRDefault="00BD48C2" w:rsidP="009A29BA">
          <w:pPr>
            <w:pStyle w:val="TOC1"/>
            <w:numPr>
              <w:ilvl w:val="0"/>
              <w:numId w:val="10"/>
            </w:numPr>
            <w:tabs>
              <w:tab w:val="left" w:pos="1391"/>
              <w:tab w:val="left" w:pos="10621"/>
            </w:tabs>
          </w:pPr>
          <w:hyperlink w:anchor="_bookmark21" w:history="1">
            <w:r>
              <w:rPr>
                <w:color w:val="ED3423"/>
              </w:rPr>
              <w:t>Appendix E –</w:t>
            </w:r>
            <w:r>
              <w:rPr>
                <w:color w:val="ED3423"/>
                <w:spacing w:val="2"/>
              </w:rPr>
              <w:t xml:space="preserve"> </w:t>
            </w:r>
            <w:r>
              <w:rPr>
                <w:color w:val="ED3423"/>
              </w:rPr>
              <w:t>Skill</w:t>
            </w:r>
            <w:r>
              <w:rPr>
                <w:color w:val="ED3423"/>
                <w:spacing w:val="1"/>
              </w:rPr>
              <w:t xml:space="preserve"> </w:t>
            </w:r>
            <w:r>
              <w:rPr>
                <w:color w:val="ED3423"/>
              </w:rPr>
              <w:t>cards</w:t>
            </w:r>
            <w:r>
              <w:rPr>
                <w:color w:val="ED3423"/>
              </w:rPr>
              <w:tab/>
              <w:t>19</w:t>
            </w:r>
          </w:hyperlink>
        </w:p>
        <w:p w:rsidR="00BD48C2" w:rsidRDefault="00BD48C2" w:rsidP="009A29BA">
          <w:pPr>
            <w:pStyle w:val="TOC1"/>
            <w:numPr>
              <w:ilvl w:val="0"/>
              <w:numId w:val="10"/>
            </w:numPr>
            <w:tabs>
              <w:tab w:val="left" w:pos="1391"/>
              <w:tab w:val="left" w:pos="10621"/>
            </w:tabs>
            <w:spacing w:before="162"/>
            <w:ind w:left="907" w:right="910" w:firstLine="0"/>
          </w:pPr>
          <w:hyperlink w:anchor="_bookmark22" w:history="1">
            <w:r>
              <w:rPr>
                <w:color w:val="ED3423"/>
              </w:rPr>
              <w:t>Appendix F – BF online course completion Vs face-to-face</w:t>
            </w:r>
          </w:hyperlink>
          <w:hyperlink w:anchor="_bookmark22" w:history="1">
            <w:r>
              <w:rPr>
                <w:color w:val="ED3423"/>
              </w:rPr>
              <w:t xml:space="preserve"> course completion</w:t>
            </w:r>
            <w:r>
              <w:rPr>
                <w:color w:val="ED3423"/>
              </w:rPr>
              <w:tab/>
            </w:r>
            <w:r>
              <w:rPr>
                <w:color w:val="ED3423"/>
                <w:spacing w:val="-9"/>
              </w:rPr>
              <w:t>20</w:t>
            </w:r>
          </w:hyperlink>
        </w:p>
        <w:p w:rsidR="00BD48C2" w:rsidRDefault="00BD48C2" w:rsidP="009A29BA">
          <w:pPr>
            <w:pStyle w:val="TOC1"/>
            <w:numPr>
              <w:ilvl w:val="0"/>
              <w:numId w:val="10"/>
            </w:numPr>
            <w:tabs>
              <w:tab w:val="left" w:pos="1391"/>
              <w:tab w:val="left" w:pos="10621"/>
            </w:tabs>
            <w:spacing w:before="158"/>
          </w:pPr>
          <w:hyperlink w:anchor="_bookmark23" w:history="1">
            <w:r>
              <w:rPr>
                <w:color w:val="ED3423"/>
              </w:rPr>
              <w:t>Appendix G – The Knowledge</w:t>
            </w:r>
            <w:r>
              <w:rPr>
                <w:color w:val="ED3423"/>
                <w:spacing w:val="-2"/>
              </w:rPr>
              <w:t xml:space="preserve"> </w:t>
            </w:r>
            <w:r>
              <w:rPr>
                <w:color w:val="ED3423"/>
              </w:rPr>
              <w:t>Hub</w:t>
            </w:r>
            <w:r>
              <w:rPr>
                <w:color w:val="ED3423"/>
              </w:rPr>
              <w:tab/>
              <w:t>22</w:t>
            </w:r>
          </w:hyperlink>
        </w:p>
      </w:sdtContent>
    </w:sdt>
    <w:p w:rsidR="00BD48C2" w:rsidRDefault="00BD48C2" w:rsidP="00BD48C2">
      <w:pPr>
        <w:sectPr w:rsidR="00BD48C2">
          <w:footerReference w:type="default" r:id="rId12"/>
          <w:pgSz w:w="11910" w:h="16840"/>
          <w:pgMar w:top="1580" w:right="0" w:bottom="960" w:left="0" w:header="0" w:footer="764" w:gutter="0"/>
          <w:pgNumType w:start="2"/>
          <w:cols w:space="720"/>
        </w:sectPr>
      </w:pPr>
    </w:p>
    <w:p w:rsidR="00BD48C2" w:rsidRDefault="00BD48C2" w:rsidP="009A29BA">
      <w:pPr>
        <w:pStyle w:val="Heading1"/>
        <w:keepNext w:val="0"/>
        <w:widowControl w:val="0"/>
        <w:numPr>
          <w:ilvl w:val="0"/>
          <w:numId w:val="9"/>
        </w:numPr>
        <w:tabs>
          <w:tab w:val="left" w:pos="1339"/>
          <w:tab w:val="left" w:pos="1340"/>
        </w:tabs>
        <w:autoSpaceDE w:val="0"/>
        <w:autoSpaceDN w:val="0"/>
        <w:spacing w:before="73" w:after="0"/>
        <w:ind w:hanging="432"/>
        <w:jc w:val="left"/>
      </w:pPr>
      <w:bookmarkStart w:id="1" w:name="_bookmark0"/>
      <w:bookmarkEnd w:id="1"/>
      <w:r>
        <w:rPr>
          <w:color w:val="ED3423"/>
        </w:rPr>
        <w:lastRenderedPageBreak/>
        <w:t>Equipment</w:t>
      </w:r>
      <w:r>
        <w:rPr>
          <w:color w:val="ED3423"/>
          <w:spacing w:val="-3"/>
        </w:rPr>
        <w:t xml:space="preserve"> </w:t>
      </w:r>
      <w:r>
        <w:rPr>
          <w:color w:val="ED3423"/>
        </w:rPr>
        <w:t>required</w:t>
      </w:r>
    </w:p>
    <w:p w:rsidR="00BD48C2" w:rsidRDefault="00BD48C2" w:rsidP="00BD48C2">
      <w:pPr>
        <w:pStyle w:val="BodyText"/>
        <w:spacing w:before="122"/>
        <w:ind w:left="907"/>
      </w:pPr>
      <w:r>
        <w:t xml:space="preserve">To participate in NSW RFS </w:t>
      </w:r>
      <w:proofErr w:type="spellStart"/>
      <w:r>
        <w:t>elearning</w:t>
      </w:r>
      <w:proofErr w:type="spellEnd"/>
      <w:r>
        <w:t xml:space="preserve"> you need:</w:t>
      </w:r>
    </w:p>
    <w:p w:rsidR="00BD48C2" w:rsidRDefault="00BD48C2" w:rsidP="00BD48C2">
      <w:pPr>
        <w:pStyle w:val="BodyText"/>
        <w:spacing w:before="61"/>
        <w:ind w:left="907"/>
      </w:pPr>
      <w:r>
        <w:rPr>
          <w:b/>
          <w:color w:val="ED3423"/>
          <w:w w:val="120"/>
          <w:sz w:val="28"/>
        </w:rPr>
        <w:t xml:space="preserve">› </w:t>
      </w:r>
      <w:r>
        <w:rPr>
          <w:w w:val="110"/>
        </w:rPr>
        <w:t>Internet connection</w:t>
      </w:r>
    </w:p>
    <w:p w:rsidR="00BD48C2" w:rsidRDefault="00BD48C2" w:rsidP="00BD48C2">
      <w:pPr>
        <w:pStyle w:val="BodyText"/>
        <w:spacing w:before="45" w:line="276" w:lineRule="auto"/>
        <w:ind w:left="1190" w:right="1628" w:hanging="284"/>
      </w:pPr>
      <w:r>
        <w:rPr>
          <w:b/>
          <w:color w:val="ED3423"/>
          <w:w w:val="120"/>
          <w:sz w:val="28"/>
        </w:rPr>
        <w:t xml:space="preserve">› </w:t>
      </w:r>
      <w:r>
        <w:t>Web browser e.g. Internet Explorer, Mozilla Firefox, Google Chrome, Safari (Google Chrome is recommended for optimum quality)</w:t>
      </w:r>
    </w:p>
    <w:p w:rsidR="00BD48C2" w:rsidRDefault="00BD48C2" w:rsidP="00BD48C2">
      <w:pPr>
        <w:pStyle w:val="BodyText"/>
        <w:spacing w:before="13"/>
        <w:ind w:left="907"/>
      </w:pPr>
      <w:r>
        <w:rPr>
          <w:b/>
          <w:color w:val="ED3423"/>
          <w:w w:val="120"/>
          <w:sz w:val="28"/>
        </w:rPr>
        <w:t xml:space="preserve">› </w:t>
      </w:r>
      <w:r>
        <w:rPr>
          <w:w w:val="110"/>
        </w:rPr>
        <w:t>Speakers or headphones</w:t>
      </w:r>
    </w:p>
    <w:p w:rsidR="00BD48C2" w:rsidRDefault="00BD48C2" w:rsidP="00BD48C2">
      <w:pPr>
        <w:pStyle w:val="BodyText"/>
        <w:spacing w:before="46"/>
        <w:ind w:left="907"/>
      </w:pPr>
      <w:r>
        <w:rPr>
          <w:b/>
          <w:color w:val="ED3423"/>
          <w:w w:val="120"/>
          <w:sz w:val="28"/>
        </w:rPr>
        <w:t xml:space="preserve">› </w:t>
      </w:r>
      <w:proofErr w:type="spellStart"/>
      <w:r>
        <w:rPr>
          <w:w w:val="105"/>
        </w:rPr>
        <w:t>MyRFS</w:t>
      </w:r>
      <w:proofErr w:type="spellEnd"/>
      <w:r>
        <w:rPr>
          <w:w w:val="105"/>
        </w:rPr>
        <w:t xml:space="preserve"> username and password (or network log in for staff)</w:t>
      </w:r>
    </w:p>
    <w:p w:rsidR="00BD48C2" w:rsidRDefault="00BD48C2" w:rsidP="00BD48C2">
      <w:pPr>
        <w:pStyle w:val="BodyText"/>
        <w:spacing w:before="9"/>
        <w:rPr>
          <w:sz w:val="19"/>
        </w:rPr>
      </w:pPr>
      <w:r>
        <w:rPr>
          <w:noProof/>
          <w:lang w:bidi="ar-SA"/>
        </w:rPr>
        <mc:AlternateContent>
          <mc:Choice Requires="wpg">
            <w:drawing>
              <wp:anchor distT="0" distB="0" distL="0" distR="0" simplePos="0" relativeHeight="251734016" behindDoc="1" locked="0" layoutInCell="1" allowOverlap="1">
                <wp:simplePos x="0" y="0"/>
                <wp:positionH relativeFrom="page">
                  <wp:posOffset>589915</wp:posOffset>
                </wp:positionH>
                <wp:positionV relativeFrom="paragraph">
                  <wp:posOffset>169545</wp:posOffset>
                </wp:positionV>
                <wp:extent cx="6480175" cy="859790"/>
                <wp:effectExtent l="27940" t="0" r="16510" b="0"/>
                <wp:wrapTopAndBottom/>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859790"/>
                          <a:chOff x="929" y="267"/>
                          <a:chExt cx="10205" cy="1354"/>
                        </a:xfrm>
                      </wpg:grpSpPr>
                      <wps:wsp>
                        <wps:cNvPr id="301" name="Line 267"/>
                        <wps:cNvCnPr>
                          <a:cxnSpLocks noChangeShapeType="1"/>
                        </wps:cNvCnPr>
                        <wps:spPr bwMode="auto">
                          <a:xfrm>
                            <a:off x="972" y="512"/>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302" name="Line 268"/>
                        <wps:cNvCnPr>
                          <a:cxnSpLocks noChangeShapeType="1"/>
                        </wps:cNvCnPr>
                        <wps:spPr bwMode="auto">
                          <a:xfrm>
                            <a:off x="2403" y="512"/>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303" name="Rectangle 269"/>
                        <wps:cNvSpPr>
                          <a:spLocks noChangeArrowheads="1"/>
                        </wps:cNvSpPr>
                        <wps:spPr bwMode="auto">
                          <a:xfrm>
                            <a:off x="928" y="843"/>
                            <a:ext cx="1518" cy="663"/>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70"/>
                        <wps:cNvSpPr>
                          <a:spLocks noChangeArrowheads="1"/>
                        </wps:cNvSpPr>
                        <wps:spPr bwMode="auto">
                          <a:xfrm>
                            <a:off x="1015" y="511"/>
                            <a:ext cx="1345" cy="332"/>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71"/>
                        <wps:cNvCnPr>
                          <a:cxnSpLocks noChangeShapeType="1"/>
                        </wps:cNvCnPr>
                        <wps:spPr bwMode="auto">
                          <a:xfrm>
                            <a:off x="2532" y="512"/>
                            <a:ext cx="0" cy="994"/>
                          </a:xfrm>
                          <a:prstGeom prst="line">
                            <a:avLst/>
                          </a:prstGeom>
                          <a:noFill/>
                          <a:ln w="54864">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06" name="Line 272"/>
                        <wps:cNvCnPr>
                          <a:cxnSpLocks noChangeShapeType="1"/>
                        </wps:cNvCnPr>
                        <wps:spPr bwMode="auto">
                          <a:xfrm>
                            <a:off x="11047" y="512"/>
                            <a:ext cx="0" cy="994"/>
                          </a:xfrm>
                          <a:prstGeom prst="line">
                            <a:avLst/>
                          </a:prstGeom>
                          <a:noFill/>
                          <a:ln w="54864">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07" name="Rectangle 273"/>
                        <wps:cNvSpPr>
                          <a:spLocks noChangeArrowheads="1"/>
                        </wps:cNvSpPr>
                        <wps:spPr bwMode="auto">
                          <a:xfrm>
                            <a:off x="2575" y="511"/>
                            <a:ext cx="8429" cy="3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74"/>
                        <wps:cNvSpPr>
                          <a:spLocks noChangeArrowheads="1"/>
                        </wps:cNvSpPr>
                        <wps:spPr bwMode="auto">
                          <a:xfrm>
                            <a:off x="2575" y="843"/>
                            <a:ext cx="8429" cy="3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75"/>
                        <wps:cNvSpPr>
                          <a:spLocks noChangeArrowheads="1"/>
                        </wps:cNvSpPr>
                        <wps:spPr bwMode="auto">
                          <a:xfrm>
                            <a:off x="2575" y="1174"/>
                            <a:ext cx="8429" cy="3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76"/>
                        <wps:cNvCnPr>
                          <a:cxnSpLocks noChangeShapeType="1"/>
                        </wps:cNvCnPr>
                        <wps:spPr bwMode="auto">
                          <a:xfrm>
                            <a:off x="929" y="468"/>
                            <a:ext cx="1517" cy="0"/>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311" name="Line 277"/>
                        <wps:cNvCnPr>
                          <a:cxnSpLocks noChangeShapeType="1"/>
                        </wps:cNvCnPr>
                        <wps:spPr bwMode="auto">
                          <a:xfrm>
                            <a:off x="2489" y="468"/>
                            <a:ext cx="8601" cy="0"/>
                          </a:xfrm>
                          <a:prstGeom prst="line">
                            <a:avLst/>
                          </a:prstGeom>
                          <a:noFill/>
                          <a:ln w="54864">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12" name="Rectangle 278"/>
                        <wps:cNvSpPr>
                          <a:spLocks noChangeArrowheads="1"/>
                        </wps:cNvSpPr>
                        <wps:spPr bwMode="auto">
                          <a:xfrm>
                            <a:off x="928" y="1505"/>
                            <a:ext cx="1518" cy="84"/>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Line 279"/>
                        <wps:cNvCnPr>
                          <a:cxnSpLocks noChangeShapeType="1"/>
                        </wps:cNvCnPr>
                        <wps:spPr bwMode="auto">
                          <a:xfrm>
                            <a:off x="2468" y="1548"/>
                            <a:ext cx="8644" cy="0"/>
                          </a:xfrm>
                          <a:prstGeom prst="line">
                            <a:avLst/>
                          </a:prstGeom>
                          <a:noFill/>
                          <a:ln w="53340">
                            <a:solidFill>
                              <a:srgbClr val="F1F1F1"/>
                            </a:solidFill>
                            <a:prstDash val="solid"/>
                            <a:round/>
                            <a:headEnd/>
                            <a:tailEnd/>
                          </a:ln>
                          <a:extLst>
                            <a:ext uri="{909E8E84-426E-40DD-AFC4-6F175D3DCCD1}">
                              <a14:hiddenFill xmlns:a14="http://schemas.microsoft.com/office/drawing/2010/main">
                                <a:noFill/>
                              </a14:hiddenFill>
                            </a:ext>
                          </a:extLst>
                        </wps:spPr>
                        <wps:bodyPr/>
                      </wps:wsp>
                      <wps:wsp>
                        <wps:cNvPr id="314" name="Line 280"/>
                        <wps:cNvCnPr>
                          <a:cxnSpLocks noChangeShapeType="1"/>
                        </wps:cNvCnPr>
                        <wps:spPr bwMode="auto">
                          <a:xfrm>
                            <a:off x="2468" y="512"/>
                            <a:ext cx="0" cy="108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5" name="Line 281"/>
                        <wps:cNvCnPr>
                          <a:cxnSpLocks noChangeShapeType="1"/>
                        </wps:cNvCnPr>
                        <wps:spPr bwMode="auto">
                          <a:xfrm>
                            <a:off x="11112" y="512"/>
                            <a:ext cx="0" cy="108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6" name="Text Box 282"/>
                        <wps:cNvSpPr txBox="1">
                          <a:spLocks noChangeArrowheads="1"/>
                        </wps:cNvSpPr>
                        <wps:spPr bwMode="auto">
                          <a:xfrm>
                            <a:off x="1498" y="266"/>
                            <a:ext cx="340" cy="1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rPr>
                                  <w:rFonts w:ascii="Arial Black"/>
                                  <w:sz w:val="96"/>
                                </w:rPr>
                              </w:pPr>
                              <w:r>
                                <w:rPr>
                                  <w:rFonts w:ascii="Arial Black"/>
                                  <w:color w:val="FFFFFF"/>
                                  <w:sz w:val="96"/>
                                </w:rPr>
                                <w:t>!</w:t>
                              </w:r>
                            </w:p>
                          </w:txbxContent>
                        </wps:txbx>
                        <wps:bodyPr rot="0" vert="horz" wrap="square" lIns="0" tIns="0" rIns="0" bIns="0" anchor="t" anchorCtr="0" upright="1">
                          <a:noAutofit/>
                        </wps:bodyPr>
                      </wps:wsp>
                      <wps:wsp>
                        <wps:cNvPr id="317" name="Text Box 283"/>
                        <wps:cNvSpPr txBox="1">
                          <a:spLocks noChangeArrowheads="1"/>
                        </wps:cNvSpPr>
                        <wps:spPr bwMode="auto">
                          <a:xfrm>
                            <a:off x="2575" y="847"/>
                            <a:ext cx="826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68" w:lineRule="exact"/>
                                <w:rPr>
                                  <w:sz w:val="24"/>
                                </w:rPr>
                              </w:pPr>
                              <w:r>
                                <w:rPr>
                                  <w:sz w:val="24"/>
                                </w:rPr>
                                <w:t xml:space="preserve">If you have forgotten your username or password, please go to </w:t>
                              </w:r>
                              <w:hyperlink w:anchor="_bookmark19" w:history="1">
                                <w:r>
                                  <w:rPr>
                                    <w:color w:val="0000FF"/>
                                    <w:sz w:val="24"/>
                                  </w:rPr>
                                  <w:t xml:space="preserve">Appendix C </w:t>
                                </w:r>
                              </w:hyperlink>
                              <w:r>
                                <w:rPr>
                                  <w:sz w:val="24"/>
                                </w:rPr>
                                <w:t>to</w:t>
                              </w:r>
                            </w:p>
                            <w:p w:rsidR="00BD48C2" w:rsidRDefault="00BD48C2" w:rsidP="00BD48C2">
                              <w:pPr>
                                <w:spacing w:before="55"/>
                                <w:rPr>
                                  <w:sz w:val="24"/>
                                </w:rPr>
                              </w:pPr>
                              <w:proofErr w:type="gramStart"/>
                              <w:r>
                                <w:rPr>
                                  <w:sz w:val="24"/>
                                </w:rPr>
                                <w:t>reset</w:t>
                              </w:r>
                              <w:proofErr w:type="gramEnd"/>
                              <w:r>
                                <w:rPr>
                                  <w:sz w:val="24"/>
                                </w:rPr>
                                <w:t xml:space="preserve"> before trying to log in to Fuel.</w:t>
                              </w:r>
                            </w:p>
                          </w:txbxContent>
                        </wps:txbx>
                        <wps:bodyPr rot="0" vert="horz" wrap="square" lIns="0" tIns="0" rIns="0" bIns="0" anchor="t" anchorCtr="0" upright="1">
                          <a:noAutofit/>
                        </wps:bodyPr>
                      </wps:wsp>
                      <wps:wsp>
                        <wps:cNvPr id="318" name="Text Box 284"/>
                        <wps:cNvSpPr txBox="1">
                          <a:spLocks noChangeArrowheads="1"/>
                        </wps:cNvSpPr>
                        <wps:spPr bwMode="auto">
                          <a:xfrm>
                            <a:off x="9318" y="515"/>
                            <a:ext cx="13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tabs>
                                  <w:tab w:val="left" w:pos="1299"/>
                                </w:tabs>
                                <w:spacing w:line="268" w:lineRule="exact"/>
                                <w:rPr>
                                  <w:b/>
                                  <w:sz w:val="24"/>
                                </w:rPr>
                              </w:pPr>
                              <w:r>
                                <w:rPr>
                                  <w:b/>
                                  <w:sz w:val="24"/>
                                  <w:u w:val="single" w:color="0000FF"/>
                                </w:rPr>
                                <w:t xml:space="preserve"> </w:t>
                              </w:r>
                              <w:r>
                                <w:rPr>
                                  <w:b/>
                                  <w:sz w:val="24"/>
                                  <w:u w:val="single" w:color="0000FF"/>
                                </w:rPr>
                                <w:tab/>
                              </w:r>
                            </w:p>
                          </w:txbxContent>
                        </wps:txbx>
                        <wps:bodyPr rot="0" vert="horz" wrap="square" lIns="0" tIns="0" rIns="0" bIns="0" anchor="t" anchorCtr="0" upright="1">
                          <a:noAutofit/>
                        </wps:bodyPr>
                      </wps:wsp>
                      <wps:wsp>
                        <wps:cNvPr id="319" name="Text Box 285"/>
                        <wps:cNvSpPr txBox="1">
                          <a:spLocks noChangeArrowheads="1"/>
                        </wps:cNvSpPr>
                        <wps:spPr bwMode="auto">
                          <a:xfrm>
                            <a:off x="2575" y="515"/>
                            <a:ext cx="56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68" w:lineRule="exact"/>
                                <w:rPr>
                                  <w:b/>
                                  <w:sz w:val="24"/>
                                </w:rPr>
                              </w:pPr>
                              <w:r>
                                <w:rPr>
                                  <w:b/>
                                  <w:sz w:val="24"/>
                                </w:rPr>
                                <w:t xml:space="preserve">You must use your </w:t>
                              </w:r>
                              <w:proofErr w:type="spellStart"/>
                              <w:r>
                                <w:rPr>
                                  <w:b/>
                                  <w:sz w:val="24"/>
                                </w:rPr>
                                <w:t>MyRFS</w:t>
                              </w:r>
                              <w:proofErr w:type="spellEnd"/>
                              <w:r>
                                <w:rPr>
                                  <w:b/>
                                  <w:sz w:val="24"/>
                                </w:rPr>
                                <w:t xml:space="preserve"> log in to log in to Fuel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30" style="position:absolute;margin-left:46.45pt;margin-top:13.35pt;width:510.25pt;height:67.7pt;z-index:-251582464;mso-wrap-distance-left:0;mso-wrap-distance-right:0;mso-position-horizontal-relative:page" coordorigin="929,267" coordsize="10205,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">
                <v:line id="Line 267" o:spid="_x0000_s1031" style="position:absolute;visibility:visible;mso-wrap-style:square" from="972,512" to="972,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" strokecolor="#ed3423" strokeweight="4.32pt"/>
                <v:line id="Line 268" o:spid="_x0000_s1032" style="position:absolute;visibility:visible;mso-wrap-style:square" from="2403,512" to="240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" strokecolor="#ed3423" strokeweight="4.32pt"/>
                <v:rect id="Rectangle 269" o:spid="_x0000_s1033" style="position:absolute;left:928;top:843;width:151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" fillcolor="#ed3423" stroked="f"/>
                <v:rect id="Rectangle 270" o:spid="_x0000_s1034" style="position:absolute;left:1015;top:511;width:134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" fillcolor="#ed3423" stroked="f"/>
                <v:line id="Line 271" o:spid="_x0000_s1035" style="position:absolute;visibility:visible;mso-wrap-style:square" from="2532,512" to="253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" strokecolor="#f1f1f1" strokeweight="4.32pt"/>
                <v:line id="Line 272" o:spid="_x0000_s1036" style="position:absolute;visibility:visible;mso-wrap-style:square" from="11047,512" to="11047,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" strokecolor="#f1f1f1" strokeweight="4.32pt"/>
                <v:rect id="Rectangle 273" o:spid="_x0000_s1037" style="position:absolute;left:2575;top:511;width:842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" fillcolor="#f1f1f1" stroked="f"/>
                <v:rect id="Rectangle 274" o:spid="_x0000_s1038" style="position:absolute;left:2575;top:843;width:842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" fillcolor="#f1f1f1" stroked="f"/>
                <v:rect id="Rectangle 275" o:spid="_x0000_s1039" style="position:absolute;left:2575;top:1174;width:8429;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" fillcolor="#f1f1f1" stroked="f"/>
                <v:line id="Line 276" o:spid="_x0000_s1040" style="position:absolute;visibility:visible;mso-wrap-style:square" from="929,468" to="244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" strokecolor="#ed3423" strokeweight="4.32pt"/>
                <v:line id="Line 277" o:spid="_x0000_s1041" style="position:absolute;visibility:visible;mso-wrap-style:square" from="2489,468" to="1109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" strokecolor="#f1f1f1" strokeweight="4.32pt"/>
                <v:rect id="Rectangle 278" o:spid="_x0000_s1042" style="position:absolute;left:928;top:1505;width:151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" fillcolor="#ed3423" stroked="f"/>
                <v:line id="Line 279" o:spid="_x0000_s1043" style="position:absolute;visibility:visible;mso-wrap-style:square" from="2468,1548" to="11112,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" strokecolor="#f1f1f1" strokeweight="4.2pt"/>
                <v:line id="Line 280" o:spid="_x0000_s1044" style="position:absolute;visibility:visible;mso-wrap-style:square" from="2468,512" to="2468,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" strokecolor="white" strokeweight="2.16pt"/>
                <v:line id="Line 281" o:spid="_x0000_s1045" style="position:absolute;visibility:visible;mso-wrap-style:square" from="11112,512" to="11112,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" strokecolor="white" strokeweight="2.16pt"/>
                <v:shape id="Text Box 282" o:spid="_x0000_s1046" type="#_x0000_t202" style="position:absolute;left:1498;top:266;width:340;height: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rsidR="00BD48C2" w:rsidRDefault="00BD48C2" w:rsidP="00BD48C2">
                        <w:pPr>
                          <w:rPr>
                            <w:rFonts w:ascii="Arial Black"/>
                            <w:sz w:val="96"/>
                          </w:rPr>
                        </w:pPr>
                        <w:r>
                          <w:rPr>
                            <w:rFonts w:ascii="Arial Black"/>
                            <w:color w:val="FFFFFF"/>
                            <w:sz w:val="96"/>
                          </w:rPr>
                          <w:t>!</w:t>
                        </w:r>
                      </w:p>
                    </w:txbxContent>
                  </v:textbox>
                </v:shape>
                <v:shape id="Text Box 283" o:spid="_x0000_s1047" type="#_x0000_t202" style="position:absolute;left:2575;top:847;width:82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BD48C2" w:rsidRDefault="00BD48C2" w:rsidP="00BD48C2">
                        <w:pPr>
                          <w:spacing w:line="268" w:lineRule="exact"/>
                          <w:rPr>
                            <w:sz w:val="24"/>
                          </w:rPr>
                        </w:pPr>
                        <w:r>
                          <w:rPr>
                            <w:sz w:val="24"/>
                          </w:rPr>
                          <w:t xml:space="preserve">If you have forgotten your username or password, please go to </w:t>
                        </w:r>
                        <w:hyperlink w:anchor="_bookmark19" w:history="1">
                          <w:r>
                            <w:rPr>
                              <w:color w:val="0000FF"/>
                              <w:sz w:val="24"/>
                            </w:rPr>
                            <w:t xml:space="preserve">Appendix C </w:t>
                          </w:r>
                        </w:hyperlink>
                        <w:r>
                          <w:rPr>
                            <w:sz w:val="24"/>
                          </w:rPr>
                          <w:t>to</w:t>
                        </w:r>
                      </w:p>
                      <w:p w:rsidR="00BD48C2" w:rsidRDefault="00BD48C2" w:rsidP="00BD48C2">
                        <w:pPr>
                          <w:spacing w:before="55"/>
                          <w:rPr>
                            <w:sz w:val="24"/>
                          </w:rPr>
                        </w:pPr>
                        <w:proofErr w:type="gramStart"/>
                        <w:r>
                          <w:rPr>
                            <w:sz w:val="24"/>
                          </w:rPr>
                          <w:t>reset</w:t>
                        </w:r>
                        <w:proofErr w:type="gramEnd"/>
                        <w:r>
                          <w:rPr>
                            <w:sz w:val="24"/>
                          </w:rPr>
                          <w:t xml:space="preserve"> before trying to log in to Fuel.</w:t>
                        </w:r>
                      </w:p>
                    </w:txbxContent>
                  </v:textbox>
                </v:shape>
                <v:shape id="Text Box 284" o:spid="_x0000_s1048" type="#_x0000_t202" style="position:absolute;left:9318;top:515;width:13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rsidR="00BD48C2" w:rsidRDefault="00BD48C2" w:rsidP="00BD48C2">
                        <w:pPr>
                          <w:tabs>
                            <w:tab w:val="left" w:pos="1299"/>
                          </w:tabs>
                          <w:spacing w:line="268" w:lineRule="exact"/>
                          <w:rPr>
                            <w:b/>
                            <w:sz w:val="24"/>
                          </w:rPr>
                        </w:pPr>
                        <w:r>
                          <w:rPr>
                            <w:b/>
                            <w:sz w:val="24"/>
                            <w:u w:val="single" w:color="0000FF"/>
                          </w:rPr>
                          <w:t xml:space="preserve"> </w:t>
                        </w:r>
                        <w:r>
                          <w:rPr>
                            <w:b/>
                            <w:sz w:val="24"/>
                            <w:u w:val="single" w:color="0000FF"/>
                          </w:rPr>
                          <w:tab/>
                        </w:r>
                      </w:p>
                    </w:txbxContent>
                  </v:textbox>
                </v:shape>
                <v:shape id="Text Box 285" o:spid="_x0000_s1049" type="#_x0000_t202" style="position:absolute;left:2575;top:515;width:56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rsidR="00BD48C2" w:rsidRDefault="00BD48C2" w:rsidP="00BD48C2">
                        <w:pPr>
                          <w:spacing w:line="268" w:lineRule="exact"/>
                          <w:rPr>
                            <w:b/>
                            <w:sz w:val="24"/>
                          </w:rPr>
                        </w:pPr>
                        <w:r>
                          <w:rPr>
                            <w:b/>
                            <w:sz w:val="24"/>
                          </w:rPr>
                          <w:t xml:space="preserve">You must use your </w:t>
                        </w:r>
                        <w:proofErr w:type="spellStart"/>
                        <w:r>
                          <w:rPr>
                            <w:b/>
                            <w:sz w:val="24"/>
                          </w:rPr>
                          <w:t>MyRFS</w:t>
                        </w:r>
                        <w:proofErr w:type="spellEnd"/>
                        <w:r>
                          <w:rPr>
                            <w:b/>
                            <w:sz w:val="24"/>
                          </w:rPr>
                          <w:t xml:space="preserve"> log in to log in to Fuel</w:t>
                        </w:r>
                      </w:p>
                    </w:txbxContent>
                  </v:textbox>
                </v:shape>
                <w10:wrap type="topAndBottom" anchorx="page"/>
              </v:group>
            </w:pict>
          </mc:Fallback>
        </mc:AlternateContent>
      </w:r>
    </w:p>
    <w:p w:rsidR="00BD48C2" w:rsidRDefault="00BD48C2" w:rsidP="00BD48C2">
      <w:pPr>
        <w:pStyle w:val="BodyText"/>
        <w:spacing w:before="9"/>
        <w:rPr>
          <w:sz w:val="29"/>
        </w:rPr>
      </w:pPr>
    </w:p>
    <w:p w:rsidR="00BD48C2" w:rsidRDefault="00BD48C2" w:rsidP="009A29BA">
      <w:pPr>
        <w:pStyle w:val="Heading1"/>
        <w:keepNext w:val="0"/>
        <w:widowControl w:val="0"/>
        <w:numPr>
          <w:ilvl w:val="0"/>
          <w:numId w:val="9"/>
        </w:numPr>
        <w:tabs>
          <w:tab w:val="left" w:pos="1339"/>
          <w:tab w:val="left" w:pos="1340"/>
        </w:tabs>
        <w:autoSpaceDE w:val="0"/>
        <w:autoSpaceDN w:val="0"/>
        <w:spacing w:before="89" w:after="0"/>
        <w:ind w:hanging="432"/>
        <w:jc w:val="left"/>
      </w:pPr>
      <w:bookmarkStart w:id="2" w:name="_bookmark1"/>
      <w:bookmarkEnd w:id="2"/>
      <w:r>
        <w:rPr>
          <w:color w:val="ED3423"/>
        </w:rPr>
        <w:t>Before you</w:t>
      </w:r>
      <w:r>
        <w:rPr>
          <w:color w:val="ED3423"/>
          <w:spacing w:val="5"/>
        </w:rPr>
        <w:t xml:space="preserve"> </w:t>
      </w:r>
      <w:r>
        <w:rPr>
          <w:color w:val="ED3423"/>
        </w:rPr>
        <w:t>begin</w:t>
      </w:r>
    </w:p>
    <w:p w:rsidR="00BD48C2" w:rsidRDefault="00BD48C2" w:rsidP="00BD48C2">
      <w:pPr>
        <w:pStyle w:val="BodyText"/>
        <w:spacing w:before="123"/>
        <w:ind w:left="907"/>
      </w:pPr>
      <w:r>
        <w:t>There are some important things to note:</w:t>
      </w:r>
    </w:p>
    <w:p w:rsidR="00BD48C2" w:rsidRDefault="00BD48C2" w:rsidP="00BD48C2">
      <w:pPr>
        <w:pStyle w:val="BodyText"/>
        <w:spacing w:before="60" w:line="280" w:lineRule="auto"/>
        <w:ind w:left="1190" w:right="1628" w:hanging="284"/>
      </w:pPr>
      <w:r>
        <w:rPr>
          <w:b/>
          <w:color w:val="ED3423"/>
          <w:w w:val="120"/>
          <w:sz w:val="28"/>
        </w:rPr>
        <w:t xml:space="preserve">› </w:t>
      </w:r>
      <w:r>
        <w:rPr>
          <w:b/>
        </w:rPr>
        <w:t xml:space="preserve">Your Internet connection: </w:t>
      </w:r>
      <w:r>
        <w:t>An Internet connection is required to use Fuel. It is recommended that you access Fuel using a high-speed internet connection. You may experience slow loading times when using 3G and 4G connections.</w:t>
      </w:r>
    </w:p>
    <w:p w:rsidR="00BD48C2" w:rsidRDefault="00BD48C2" w:rsidP="00BD48C2">
      <w:pPr>
        <w:pStyle w:val="BodyText"/>
        <w:spacing w:before="8" w:line="276" w:lineRule="auto"/>
        <w:ind w:left="1190" w:right="979" w:hanging="284"/>
      </w:pPr>
      <w:r>
        <w:rPr>
          <w:noProof/>
          <w:lang w:bidi="ar-SA"/>
        </w:rPr>
        <mc:AlternateContent>
          <mc:Choice Requires="wps">
            <w:drawing>
              <wp:anchor distT="0" distB="0" distL="114300" distR="114300" simplePos="0" relativeHeight="251675648" behindDoc="0" locked="0" layoutInCell="1" allowOverlap="1">
                <wp:simplePos x="0" y="0"/>
                <wp:positionH relativeFrom="page">
                  <wp:posOffset>7056120</wp:posOffset>
                </wp:positionH>
                <wp:positionV relativeFrom="paragraph">
                  <wp:posOffset>744855</wp:posOffset>
                </wp:positionV>
                <wp:extent cx="0" cy="685800"/>
                <wp:effectExtent l="17145" t="22225" r="20955" b="1587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A8BEF" id="Straight Connector 299"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6pt,58.65pt" to="555.6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4IKw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" strokecolor="white" strokeweight="2.16pt">
                <w10:wrap anchorx="page"/>
              </v:line>
            </w:pict>
          </mc:Fallback>
        </mc:AlternateContent>
      </w:r>
      <w:r>
        <w:rPr>
          <w:b/>
          <w:color w:val="ED3423"/>
          <w:w w:val="120"/>
          <w:sz w:val="28"/>
        </w:rPr>
        <w:t xml:space="preserve">› </w:t>
      </w:r>
      <w:r>
        <w:rPr>
          <w:b/>
        </w:rPr>
        <w:t xml:space="preserve">Turn off your pop-up blocker: </w:t>
      </w:r>
      <w:r>
        <w:t>Some activities and resources in Fuel launch into a pop-up window. Turn the pop-up blocker off in your web browser before you begin.</w:t>
      </w:r>
    </w:p>
    <w:p w:rsidR="00BD48C2" w:rsidRDefault="00BD48C2" w:rsidP="00BD48C2">
      <w:pPr>
        <w:pStyle w:val="BodyText"/>
        <w:rPr>
          <w:sz w:val="20"/>
        </w:rPr>
      </w:pPr>
    </w:p>
    <w:p w:rsidR="00BD48C2" w:rsidRDefault="00BD48C2" w:rsidP="00BD48C2">
      <w:pPr>
        <w:pStyle w:val="BodyText"/>
        <w:spacing w:before="6"/>
        <w:rPr>
          <w:sz w:val="10"/>
        </w:rPr>
      </w:pPr>
      <w:r>
        <w:rPr>
          <w:noProof/>
          <w:lang w:bidi="ar-SA"/>
        </w:rPr>
        <mc:AlternateContent>
          <mc:Choice Requires="wpg">
            <w:drawing>
              <wp:anchor distT="0" distB="0" distL="0" distR="0" simplePos="0" relativeHeight="251735040" behindDoc="1" locked="0" layoutInCell="1" allowOverlap="1">
                <wp:simplePos x="0" y="0"/>
                <wp:positionH relativeFrom="page">
                  <wp:posOffset>589915</wp:posOffset>
                </wp:positionH>
                <wp:positionV relativeFrom="paragraph">
                  <wp:posOffset>102235</wp:posOffset>
                </wp:positionV>
                <wp:extent cx="6452870" cy="741045"/>
                <wp:effectExtent l="27940" t="5715" r="0" b="1524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741045"/>
                          <a:chOff x="929" y="161"/>
                          <a:chExt cx="10162" cy="1167"/>
                        </a:xfrm>
                      </wpg:grpSpPr>
                      <wps:wsp>
                        <wps:cNvPr id="290" name="Line 287"/>
                        <wps:cNvCnPr>
                          <a:cxnSpLocks noChangeShapeType="1"/>
                        </wps:cNvCnPr>
                        <wps:spPr bwMode="auto">
                          <a:xfrm>
                            <a:off x="972" y="248"/>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91" name="Line 288"/>
                        <wps:cNvCnPr>
                          <a:cxnSpLocks noChangeShapeType="1"/>
                        </wps:cNvCnPr>
                        <wps:spPr bwMode="auto">
                          <a:xfrm>
                            <a:off x="2403" y="248"/>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92" name="Rectangle 289"/>
                        <wps:cNvSpPr>
                          <a:spLocks noChangeArrowheads="1"/>
                        </wps:cNvSpPr>
                        <wps:spPr bwMode="auto">
                          <a:xfrm>
                            <a:off x="928" y="578"/>
                            <a:ext cx="1518" cy="663"/>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90"/>
                        <wps:cNvSpPr>
                          <a:spLocks noChangeArrowheads="1"/>
                        </wps:cNvSpPr>
                        <wps:spPr bwMode="auto">
                          <a:xfrm>
                            <a:off x="1015" y="247"/>
                            <a:ext cx="1345" cy="332"/>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291"/>
                        <wps:cNvCnPr>
                          <a:cxnSpLocks noChangeShapeType="1"/>
                        </wps:cNvCnPr>
                        <wps:spPr bwMode="auto">
                          <a:xfrm>
                            <a:off x="929" y="204"/>
                            <a:ext cx="1517" cy="0"/>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95" name="Rectangle 292"/>
                        <wps:cNvSpPr>
                          <a:spLocks noChangeArrowheads="1"/>
                        </wps:cNvSpPr>
                        <wps:spPr bwMode="auto">
                          <a:xfrm>
                            <a:off x="928" y="1241"/>
                            <a:ext cx="1518" cy="84"/>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93"/>
                        <wps:cNvCnPr>
                          <a:cxnSpLocks noChangeShapeType="1"/>
                        </wps:cNvCnPr>
                        <wps:spPr bwMode="auto">
                          <a:xfrm>
                            <a:off x="2468" y="248"/>
                            <a:ext cx="0" cy="108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65" y="258"/>
                            <a:ext cx="73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Text Box 295"/>
                        <wps:cNvSpPr txBox="1">
                          <a:spLocks noChangeArrowheads="1"/>
                        </wps:cNvSpPr>
                        <wps:spPr bwMode="auto">
                          <a:xfrm>
                            <a:off x="2489" y="161"/>
                            <a:ext cx="8602" cy="116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2"/>
                                <w:ind w:left="86"/>
                                <w:rPr>
                                  <w:b/>
                                  <w:sz w:val="24"/>
                                </w:rPr>
                              </w:pPr>
                              <w:r>
                                <w:rPr>
                                  <w:b/>
                                  <w:sz w:val="24"/>
                                </w:rPr>
                                <w:t>Internet Explorer</w:t>
                              </w:r>
                            </w:p>
                            <w:p w:rsidR="00BD48C2" w:rsidRDefault="00BD48C2" w:rsidP="00BD48C2">
                              <w:pPr>
                                <w:spacing w:before="55" w:line="288" w:lineRule="auto"/>
                                <w:ind w:left="120" w:right="174" w:hanging="34"/>
                                <w:rPr>
                                  <w:sz w:val="24"/>
                                </w:rPr>
                              </w:pPr>
                              <w:r>
                                <w:rPr>
                                  <w:sz w:val="24"/>
                                </w:rPr>
                                <w:t xml:space="preserve">To turn off the pop-up blocker, click </w:t>
                              </w:r>
                              <w:r>
                                <w:rPr>
                                  <w:b/>
                                  <w:i/>
                                  <w:sz w:val="24"/>
                                </w:rPr>
                                <w:t xml:space="preserve">Tools &gt; Pop-up Blocker &gt; Turn </w:t>
                              </w:r>
                              <w:proofErr w:type="gramStart"/>
                              <w:r>
                                <w:rPr>
                                  <w:b/>
                                  <w:i/>
                                  <w:sz w:val="24"/>
                                </w:rPr>
                                <w:t>Off</w:t>
                              </w:r>
                              <w:proofErr w:type="gramEnd"/>
                              <w:r>
                                <w:rPr>
                                  <w:b/>
                                  <w:i/>
                                  <w:sz w:val="24"/>
                                </w:rPr>
                                <w:t xml:space="preserve"> Pop- up Blocker</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50" style="position:absolute;margin-left:46.45pt;margin-top:8.05pt;width:508.1pt;height:58.35pt;z-index:-251581440;mso-wrap-distance-left:0;mso-wrap-distance-right:0;mso-position-horizontal-relative:page" coordorigin="929,161" coordsize="10162,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">
                <v:line id="Line 287" o:spid="_x0000_s1051" style="position:absolute;visibility:visible;mso-wrap-style:square" from="972,248" to="97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" strokecolor="#ed3423" strokeweight="4.32pt"/>
                <v:line id="Line 288" o:spid="_x0000_s1052" style="position:absolute;visibility:visible;mso-wrap-style:square" from="2403,248" to="240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" strokecolor="#ed3423" strokeweight="4.32pt"/>
                <v:rect id="Rectangle 289" o:spid="_x0000_s1053" style="position:absolute;left:928;top:578;width:1518;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" fillcolor="#ed3423" stroked="f"/>
                <v:rect id="Rectangle 290" o:spid="_x0000_s1054" style="position:absolute;left:1015;top:247;width:134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" fillcolor="#ed3423" stroked="f"/>
                <v:line id="Line 291" o:spid="_x0000_s1055" style="position:absolute;visibility:visible;mso-wrap-style:square" from="929,204" to="2446,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" strokecolor="#ed3423" strokeweight="4.32pt"/>
                <v:rect id="Rectangle 292" o:spid="_x0000_s1056" style="position:absolute;left:928;top:1241;width:151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" fillcolor="#ed3423" stroked="f"/>
                <v:line id="Line 293" o:spid="_x0000_s1057" style="position:absolute;visibility:visible;mso-wrap-style:square" from="2468,248" to="246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" strokecolor="white" strokeweight="2.16pt"/>
                <v:shape id="Picture 294" o:spid="_x0000_s1058" type="#_x0000_t75" style="position:absolute;left:1365;top:258;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">
                  <v:imagedata r:id="rId14" o:title=""/>
                </v:shape>
                <v:shape id="Text Box 295" o:spid="_x0000_s1059" type="#_x0000_t202" style="position:absolute;left:2489;top:161;width:8602;height: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" fillcolor="#f1f1f1" stroked="f">
                  <v:textbox inset="0,0,0,0">
                    <w:txbxContent>
                      <w:p w:rsidR="00BD48C2" w:rsidRDefault="00BD48C2" w:rsidP="00BD48C2">
                        <w:pPr>
                          <w:spacing w:before="82"/>
                          <w:ind w:left="86"/>
                          <w:rPr>
                            <w:b/>
                            <w:sz w:val="24"/>
                          </w:rPr>
                        </w:pPr>
                        <w:r>
                          <w:rPr>
                            <w:b/>
                            <w:sz w:val="24"/>
                          </w:rPr>
                          <w:t>Internet Explorer</w:t>
                        </w:r>
                      </w:p>
                      <w:p w:rsidR="00BD48C2" w:rsidRDefault="00BD48C2" w:rsidP="00BD48C2">
                        <w:pPr>
                          <w:spacing w:before="55" w:line="288" w:lineRule="auto"/>
                          <w:ind w:left="120" w:right="174" w:hanging="34"/>
                          <w:rPr>
                            <w:sz w:val="24"/>
                          </w:rPr>
                        </w:pPr>
                        <w:r>
                          <w:rPr>
                            <w:sz w:val="24"/>
                          </w:rPr>
                          <w:t xml:space="preserve">To turn off the pop-up blocker, click </w:t>
                        </w:r>
                        <w:r>
                          <w:rPr>
                            <w:b/>
                            <w:i/>
                            <w:sz w:val="24"/>
                          </w:rPr>
                          <w:t xml:space="preserve">Tools &gt; Pop-up Blocker &gt; Turn </w:t>
                        </w:r>
                        <w:proofErr w:type="gramStart"/>
                        <w:r>
                          <w:rPr>
                            <w:b/>
                            <w:i/>
                            <w:sz w:val="24"/>
                          </w:rPr>
                          <w:t>Off</w:t>
                        </w:r>
                        <w:proofErr w:type="gramEnd"/>
                        <w:r>
                          <w:rPr>
                            <w:b/>
                            <w:i/>
                            <w:sz w:val="24"/>
                          </w:rPr>
                          <w:t xml:space="preserve"> Pop- up Blocker</w:t>
                        </w:r>
                        <w:r>
                          <w:rPr>
                            <w:sz w:val="24"/>
                          </w:rPr>
                          <w:t>.</w:t>
                        </w:r>
                      </w:p>
                    </w:txbxContent>
                  </v:textbox>
                </v:shape>
                <w10:wrap type="topAndBottom" anchorx="page"/>
              </v:group>
            </w:pict>
          </mc:Fallback>
        </mc:AlternateContent>
      </w:r>
    </w:p>
    <w:p w:rsidR="00BD48C2" w:rsidRDefault="00BD48C2" w:rsidP="00BD48C2">
      <w:pPr>
        <w:pStyle w:val="BodyText"/>
        <w:rPr>
          <w:sz w:val="20"/>
        </w:rPr>
      </w:pPr>
    </w:p>
    <w:p w:rsidR="00BD48C2" w:rsidRDefault="00BD48C2" w:rsidP="009A29BA">
      <w:pPr>
        <w:pStyle w:val="Heading1"/>
        <w:keepNext w:val="0"/>
        <w:widowControl w:val="0"/>
        <w:numPr>
          <w:ilvl w:val="0"/>
          <w:numId w:val="9"/>
        </w:numPr>
        <w:tabs>
          <w:tab w:val="left" w:pos="1339"/>
          <w:tab w:val="left" w:pos="1340"/>
        </w:tabs>
        <w:autoSpaceDE w:val="0"/>
        <w:autoSpaceDN w:val="0"/>
        <w:spacing w:before="208" w:after="0"/>
        <w:ind w:hanging="432"/>
        <w:jc w:val="left"/>
      </w:pPr>
      <w:bookmarkStart w:id="3" w:name="_bookmark2"/>
      <w:bookmarkEnd w:id="3"/>
      <w:r>
        <w:rPr>
          <w:color w:val="ED3423"/>
        </w:rPr>
        <w:t>Accessing Fuel</w:t>
      </w:r>
    </w:p>
    <w:p w:rsidR="00BD48C2" w:rsidRDefault="00BD48C2" w:rsidP="00BD48C2">
      <w:pPr>
        <w:pStyle w:val="BodyText"/>
        <w:spacing w:before="120"/>
        <w:ind w:left="907"/>
      </w:pPr>
      <w:r>
        <w:t>You can access Fuel in any of the following ways:</w:t>
      </w:r>
    </w:p>
    <w:p w:rsidR="00BD48C2" w:rsidRDefault="00BD48C2" w:rsidP="00BD48C2">
      <w:pPr>
        <w:pStyle w:val="BodyText"/>
        <w:spacing w:before="4" w:after="1"/>
        <w:rPr>
          <w:sz w:val="9"/>
        </w:rPr>
      </w:pPr>
    </w:p>
    <w:tbl>
      <w:tblPr>
        <w:tblW w:w="0" w:type="auto"/>
        <w:tblInd w:w="828" w:type="dxa"/>
        <w:tblLayout w:type="fixed"/>
        <w:tblCellMar>
          <w:left w:w="0" w:type="dxa"/>
          <w:right w:w="0" w:type="dxa"/>
        </w:tblCellMar>
        <w:tblLook w:val="01E0" w:firstRow="1" w:lastRow="1" w:firstColumn="1" w:lastColumn="1" w:noHBand="0" w:noVBand="0"/>
      </w:tblPr>
      <w:tblGrid>
        <w:gridCol w:w="475"/>
        <w:gridCol w:w="2447"/>
        <w:gridCol w:w="7348"/>
      </w:tblGrid>
      <w:tr w:rsidR="00BD48C2" w:rsidTr="00C10462">
        <w:trPr>
          <w:trHeight w:val="777"/>
        </w:trPr>
        <w:tc>
          <w:tcPr>
            <w:tcW w:w="475" w:type="dxa"/>
            <w:shd w:val="clear" w:color="auto" w:fill="ED3423"/>
          </w:tcPr>
          <w:p w:rsidR="00BD48C2" w:rsidRDefault="00BD48C2" w:rsidP="00C10462">
            <w:pPr>
              <w:pStyle w:val="TableParagraph"/>
              <w:spacing w:before="144"/>
              <w:ind w:left="86"/>
              <w:rPr>
                <w:b/>
                <w:sz w:val="44"/>
              </w:rPr>
            </w:pPr>
            <w:r>
              <w:rPr>
                <w:b/>
                <w:color w:val="FFFFFF"/>
                <w:w w:val="99"/>
                <w:sz w:val="44"/>
              </w:rPr>
              <w:t>1</w:t>
            </w:r>
          </w:p>
        </w:tc>
        <w:tc>
          <w:tcPr>
            <w:tcW w:w="2447" w:type="dxa"/>
            <w:tcBorders>
              <w:right w:val="single" w:sz="18" w:space="0" w:color="FFFFFF"/>
            </w:tcBorders>
            <w:shd w:val="clear" w:color="auto" w:fill="ED3423"/>
          </w:tcPr>
          <w:p w:rsidR="00BD48C2" w:rsidRDefault="00BD48C2" w:rsidP="00C10462">
            <w:pPr>
              <w:pStyle w:val="TableParagraph"/>
              <w:spacing w:before="4"/>
            </w:pPr>
          </w:p>
          <w:p w:rsidR="00BD48C2" w:rsidRDefault="00BD48C2" w:rsidP="00C10462">
            <w:pPr>
              <w:pStyle w:val="TableParagraph"/>
              <w:ind w:left="144"/>
              <w:rPr>
                <w:b/>
                <w:sz w:val="24"/>
              </w:rPr>
            </w:pPr>
            <w:proofErr w:type="spellStart"/>
            <w:r>
              <w:rPr>
                <w:b/>
                <w:color w:val="FFFFFF"/>
                <w:sz w:val="24"/>
              </w:rPr>
              <w:t>MyRFS</w:t>
            </w:r>
            <w:proofErr w:type="spellEnd"/>
          </w:p>
        </w:tc>
        <w:tc>
          <w:tcPr>
            <w:tcW w:w="7348" w:type="dxa"/>
            <w:tcBorders>
              <w:left w:val="single" w:sz="18" w:space="0" w:color="FFFFFF"/>
            </w:tcBorders>
            <w:shd w:val="clear" w:color="auto" w:fill="F1F1F1"/>
          </w:tcPr>
          <w:p w:rsidR="00BD48C2" w:rsidRDefault="00BD48C2" w:rsidP="00C10462">
            <w:pPr>
              <w:pStyle w:val="TableParagraph"/>
              <w:spacing w:before="118"/>
              <w:ind w:left="85" w:right="130"/>
              <w:rPr>
                <w:sz w:val="24"/>
              </w:rPr>
            </w:pPr>
            <w:r>
              <w:rPr>
                <w:sz w:val="24"/>
              </w:rPr>
              <w:t xml:space="preserve">Go to </w:t>
            </w:r>
            <w:hyperlink r:id="rId15">
              <w:r>
                <w:rPr>
                  <w:color w:val="0000FF"/>
                  <w:sz w:val="24"/>
                  <w:u w:val="single" w:color="0000FF"/>
                </w:rPr>
                <w:t>www.myrfs.nsw.gov.au</w:t>
              </w:r>
              <w:r>
                <w:rPr>
                  <w:color w:val="0000FF"/>
                  <w:sz w:val="24"/>
                </w:rPr>
                <w:t xml:space="preserve"> </w:t>
              </w:r>
            </w:hyperlink>
            <w:r>
              <w:rPr>
                <w:b/>
                <w:sz w:val="24"/>
              </w:rPr>
              <w:t xml:space="preserve">&gt; </w:t>
            </w:r>
            <w:r>
              <w:rPr>
                <w:sz w:val="24"/>
              </w:rPr>
              <w:t>click ‘Fuel’ icon on left hand side of home page</w:t>
            </w:r>
          </w:p>
        </w:tc>
      </w:tr>
      <w:tr w:rsidR="00BD48C2" w:rsidTr="00C10462">
        <w:trPr>
          <w:trHeight w:val="777"/>
        </w:trPr>
        <w:tc>
          <w:tcPr>
            <w:tcW w:w="475" w:type="dxa"/>
            <w:shd w:val="clear" w:color="auto" w:fill="ED3423"/>
          </w:tcPr>
          <w:p w:rsidR="00BD48C2" w:rsidRDefault="00BD48C2" w:rsidP="00C10462">
            <w:pPr>
              <w:pStyle w:val="TableParagraph"/>
              <w:spacing w:before="144"/>
              <w:ind w:left="86"/>
              <w:rPr>
                <w:b/>
                <w:sz w:val="44"/>
              </w:rPr>
            </w:pPr>
            <w:r>
              <w:rPr>
                <w:b/>
                <w:color w:val="FFFFFF"/>
                <w:w w:val="99"/>
                <w:sz w:val="44"/>
              </w:rPr>
              <w:t>2</w:t>
            </w:r>
          </w:p>
        </w:tc>
        <w:tc>
          <w:tcPr>
            <w:tcW w:w="2447" w:type="dxa"/>
            <w:tcBorders>
              <w:right w:val="single" w:sz="18" w:space="0" w:color="FFFFFF"/>
            </w:tcBorders>
            <w:shd w:val="clear" w:color="auto" w:fill="ED3423"/>
          </w:tcPr>
          <w:p w:rsidR="00BD48C2" w:rsidRDefault="00BD48C2" w:rsidP="00C10462">
            <w:pPr>
              <w:pStyle w:val="TableParagraph"/>
              <w:spacing w:before="1"/>
            </w:pPr>
          </w:p>
          <w:p w:rsidR="00BD48C2" w:rsidRDefault="00BD48C2" w:rsidP="00C10462">
            <w:pPr>
              <w:pStyle w:val="TableParagraph"/>
              <w:spacing w:before="1"/>
              <w:ind w:left="144"/>
              <w:rPr>
                <w:b/>
                <w:sz w:val="24"/>
              </w:rPr>
            </w:pPr>
            <w:r>
              <w:rPr>
                <w:b/>
                <w:color w:val="FFFFFF"/>
                <w:sz w:val="24"/>
              </w:rPr>
              <w:t>Staff Intranet</w:t>
            </w:r>
          </w:p>
        </w:tc>
        <w:tc>
          <w:tcPr>
            <w:tcW w:w="7348" w:type="dxa"/>
            <w:tcBorders>
              <w:left w:val="single" w:sz="18" w:space="0" w:color="FFFFFF"/>
            </w:tcBorders>
            <w:shd w:val="clear" w:color="auto" w:fill="F1F1F1"/>
          </w:tcPr>
          <w:p w:rsidR="00BD48C2" w:rsidRDefault="00BD48C2" w:rsidP="00C10462">
            <w:pPr>
              <w:pStyle w:val="TableParagraph"/>
              <w:spacing w:before="118"/>
              <w:ind w:left="85" w:right="182"/>
              <w:rPr>
                <w:sz w:val="24"/>
              </w:rPr>
            </w:pPr>
            <w:r>
              <w:rPr>
                <w:sz w:val="24"/>
              </w:rPr>
              <w:t xml:space="preserve">Go to </w:t>
            </w:r>
            <w:hyperlink r:id="rId16">
              <w:r>
                <w:rPr>
                  <w:color w:val="0000FF"/>
                  <w:sz w:val="24"/>
                  <w:u w:val="single" w:color="0000FF"/>
                </w:rPr>
                <w:t>http://intranet/</w:t>
              </w:r>
              <w:r>
                <w:rPr>
                  <w:color w:val="0000FF"/>
                  <w:sz w:val="24"/>
                </w:rPr>
                <w:t xml:space="preserve"> </w:t>
              </w:r>
            </w:hyperlink>
            <w:r>
              <w:rPr>
                <w:b/>
                <w:sz w:val="24"/>
              </w:rPr>
              <w:t xml:space="preserve">&gt; </w:t>
            </w:r>
            <w:r>
              <w:rPr>
                <w:sz w:val="24"/>
              </w:rPr>
              <w:t xml:space="preserve">scroll down right hand side of home page to ‘Live Applications </w:t>
            </w:r>
            <w:r>
              <w:rPr>
                <w:b/>
                <w:sz w:val="24"/>
              </w:rPr>
              <w:t xml:space="preserve">&gt; </w:t>
            </w:r>
            <w:r>
              <w:rPr>
                <w:sz w:val="24"/>
              </w:rPr>
              <w:t>click ‘Fuel’</w:t>
            </w:r>
          </w:p>
        </w:tc>
      </w:tr>
      <w:tr w:rsidR="00BD48C2" w:rsidTr="00C10462">
        <w:trPr>
          <w:trHeight w:val="854"/>
        </w:trPr>
        <w:tc>
          <w:tcPr>
            <w:tcW w:w="475" w:type="dxa"/>
            <w:shd w:val="clear" w:color="auto" w:fill="ED3423"/>
          </w:tcPr>
          <w:p w:rsidR="00BD48C2" w:rsidRDefault="00BD48C2" w:rsidP="00C10462">
            <w:pPr>
              <w:pStyle w:val="TableParagraph"/>
              <w:spacing w:before="201"/>
              <w:ind w:left="86"/>
              <w:rPr>
                <w:b/>
                <w:sz w:val="44"/>
              </w:rPr>
            </w:pPr>
            <w:r>
              <w:rPr>
                <w:b/>
                <w:color w:val="FFFFFF"/>
                <w:w w:val="99"/>
                <w:sz w:val="44"/>
              </w:rPr>
              <w:t>3</w:t>
            </w:r>
          </w:p>
        </w:tc>
        <w:tc>
          <w:tcPr>
            <w:tcW w:w="2447" w:type="dxa"/>
            <w:tcBorders>
              <w:right w:val="single" w:sz="18" w:space="0" w:color="FFFFFF"/>
            </w:tcBorders>
            <w:shd w:val="clear" w:color="auto" w:fill="ED3423"/>
          </w:tcPr>
          <w:p w:rsidR="00BD48C2" w:rsidRDefault="00BD48C2" w:rsidP="00C10462">
            <w:pPr>
              <w:pStyle w:val="TableParagraph"/>
              <w:spacing w:before="178"/>
              <w:ind w:left="144" w:right="1046"/>
              <w:rPr>
                <w:b/>
                <w:sz w:val="24"/>
              </w:rPr>
            </w:pPr>
            <w:r>
              <w:rPr>
                <w:b/>
                <w:color w:val="FFFFFF"/>
                <w:sz w:val="24"/>
              </w:rPr>
              <w:t>Direct web address</w:t>
            </w:r>
          </w:p>
        </w:tc>
        <w:tc>
          <w:tcPr>
            <w:tcW w:w="7348" w:type="dxa"/>
            <w:tcBorders>
              <w:left w:val="single" w:sz="18" w:space="0" w:color="FFFFFF"/>
            </w:tcBorders>
            <w:shd w:val="clear" w:color="auto" w:fill="F1F1F1"/>
          </w:tcPr>
          <w:p w:rsidR="00BD48C2" w:rsidRDefault="00BD48C2" w:rsidP="00C10462">
            <w:pPr>
              <w:pStyle w:val="TableParagraph"/>
              <w:spacing w:before="118"/>
              <w:ind w:left="85"/>
              <w:rPr>
                <w:sz w:val="24"/>
              </w:rPr>
            </w:pPr>
            <w:r>
              <w:rPr>
                <w:sz w:val="24"/>
              </w:rPr>
              <w:t xml:space="preserve">Go to </w:t>
            </w:r>
            <w:hyperlink r:id="rId17">
              <w:r>
                <w:rPr>
                  <w:color w:val="0000FF"/>
                  <w:sz w:val="24"/>
                  <w:u w:val="single" w:color="0000FF"/>
                </w:rPr>
                <w:t>http://fuel.rfs.nsw.gov.au</w:t>
              </w:r>
            </w:hyperlink>
          </w:p>
        </w:tc>
      </w:tr>
    </w:tbl>
    <w:p w:rsidR="00BD48C2" w:rsidRDefault="00BD48C2" w:rsidP="00BD48C2">
      <w:pPr>
        <w:rPr>
          <w:sz w:val="24"/>
        </w:rPr>
        <w:sectPr w:rsidR="00BD48C2">
          <w:pgSz w:w="11910" w:h="16840"/>
          <w:pgMar w:top="1440" w:right="0" w:bottom="960" w:left="0" w:header="0" w:footer="764" w:gutter="0"/>
          <w:cols w:space="720"/>
        </w:sectPr>
      </w:pPr>
    </w:p>
    <w:p w:rsidR="00BD48C2" w:rsidRDefault="00BD48C2" w:rsidP="009A29BA">
      <w:pPr>
        <w:pStyle w:val="Heading1"/>
        <w:keepNext w:val="0"/>
        <w:widowControl w:val="0"/>
        <w:numPr>
          <w:ilvl w:val="0"/>
          <w:numId w:val="9"/>
        </w:numPr>
        <w:tabs>
          <w:tab w:val="left" w:pos="1339"/>
          <w:tab w:val="left" w:pos="1340"/>
        </w:tabs>
        <w:autoSpaceDE w:val="0"/>
        <w:autoSpaceDN w:val="0"/>
        <w:spacing w:before="73" w:after="0"/>
        <w:ind w:hanging="432"/>
        <w:jc w:val="left"/>
      </w:pPr>
      <w:bookmarkStart w:id="4" w:name="_bookmark3"/>
      <w:bookmarkStart w:id="5" w:name="_bookmark4"/>
      <w:bookmarkEnd w:id="4"/>
      <w:bookmarkEnd w:id="5"/>
      <w:r>
        <w:rPr>
          <w:color w:val="ED3423"/>
        </w:rPr>
        <w:lastRenderedPageBreak/>
        <w:t>Logging in and</w:t>
      </w:r>
      <w:r>
        <w:rPr>
          <w:color w:val="ED3423"/>
          <w:spacing w:val="-1"/>
        </w:rPr>
        <w:t xml:space="preserve"> </w:t>
      </w:r>
      <w:r>
        <w:rPr>
          <w:color w:val="ED3423"/>
        </w:rPr>
        <w:t>out</w:t>
      </w:r>
    </w:p>
    <w:p w:rsidR="00BD48C2" w:rsidRDefault="00BD48C2" w:rsidP="00BD48C2">
      <w:pPr>
        <w:pStyle w:val="BodyText"/>
        <w:spacing w:before="122"/>
        <w:ind w:left="907" w:right="1578"/>
      </w:pPr>
      <w:r>
        <w:t xml:space="preserve">Whether you access Fuel via </w:t>
      </w:r>
      <w:proofErr w:type="spellStart"/>
      <w:r>
        <w:t>MyRFS</w:t>
      </w:r>
      <w:proofErr w:type="spellEnd"/>
      <w:r>
        <w:t>, Staff Intranet or the direct web address you will be directed to the Fuel log in page and asked to type in your username and password.</w:t>
      </w:r>
    </w:p>
    <w:p w:rsidR="00BD48C2" w:rsidRDefault="00BD48C2" w:rsidP="00BD48C2">
      <w:pPr>
        <w:pStyle w:val="BodyText"/>
        <w:spacing w:before="120"/>
        <w:ind w:left="907" w:right="979"/>
      </w:pPr>
      <w:r>
        <w:t xml:space="preserve">The username and password required is the same as your </w:t>
      </w:r>
      <w:proofErr w:type="spellStart"/>
      <w:r>
        <w:t>MyRFS</w:t>
      </w:r>
      <w:proofErr w:type="spellEnd"/>
      <w:r>
        <w:t xml:space="preserve"> username and password (or network login for staff).</w:t>
      </w:r>
    </w:p>
    <w:p w:rsidR="00BD48C2" w:rsidRDefault="00BD48C2" w:rsidP="009A29BA">
      <w:pPr>
        <w:pStyle w:val="Heading2"/>
        <w:keepNext w:val="0"/>
        <w:widowControl w:val="0"/>
        <w:numPr>
          <w:ilvl w:val="1"/>
          <w:numId w:val="9"/>
        </w:numPr>
        <w:tabs>
          <w:tab w:val="left" w:pos="1483"/>
          <w:tab w:val="left" w:pos="1484"/>
        </w:tabs>
        <w:autoSpaceDE w:val="0"/>
        <w:autoSpaceDN w:val="0"/>
        <w:spacing w:before="121" w:after="0"/>
        <w:ind w:hanging="576"/>
      </w:pPr>
      <w:r>
        <w:rPr>
          <w:noProof/>
          <w:lang w:eastAsia="en-AU"/>
        </w:rPr>
        <mc:AlternateContent>
          <mc:Choice Requires="wpg">
            <w:drawing>
              <wp:anchor distT="0" distB="0" distL="114300" distR="114300" simplePos="0" relativeHeight="251679744" behindDoc="0" locked="0" layoutInCell="1" allowOverlap="1">
                <wp:simplePos x="0" y="0"/>
                <wp:positionH relativeFrom="page">
                  <wp:posOffset>542925</wp:posOffset>
                </wp:positionH>
                <wp:positionV relativeFrom="paragraph">
                  <wp:posOffset>412750</wp:posOffset>
                </wp:positionV>
                <wp:extent cx="3333750" cy="3848100"/>
                <wp:effectExtent l="0" t="4445"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3848100"/>
                          <a:chOff x="855" y="650"/>
                          <a:chExt cx="5250" cy="6060"/>
                        </a:xfrm>
                      </wpg:grpSpPr>
                      <pic:pic xmlns:pic="http://schemas.openxmlformats.org/drawingml/2006/picture">
                        <pic:nvPicPr>
                          <pic:cNvPr id="278"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55" y="650"/>
                            <a:ext cx="4110" cy="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AutoShape 98"/>
                        <wps:cNvSpPr>
                          <a:spLocks/>
                        </wps:cNvSpPr>
                        <wps:spPr bwMode="auto">
                          <a:xfrm>
                            <a:off x="3673" y="2615"/>
                            <a:ext cx="2432" cy="1615"/>
                          </a:xfrm>
                          <a:custGeom>
                            <a:avLst/>
                            <a:gdLst>
                              <a:gd name="T0" fmla="+- 0 5938 3674"/>
                              <a:gd name="T1" fmla="*/ T0 w 2432"/>
                              <a:gd name="T2" fmla="+- 0 2690 2616"/>
                              <a:gd name="T3" fmla="*/ 2690 h 1615"/>
                              <a:gd name="T4" fmla="+- 0 3674 3674"/>
                              <a:gd name="T5" fmla="*/ T4 w 2432"/>
                              <a:gd name="T6" fmla="+- 0 4181 2616"/>
                              <a:gd name="T7" fmla="*/ 4181 h 1615"/>
                              <a:gd name="T8" fmla="+- 0 3706 3674"/>
                              <a:gd name="T9" fmla="*/ T8 w 2432"/>
                              <a:gd name="T10" fmla="+- 0 4231 2616"/>
                              <a:gd name="T11" fmla="*/ 4231 h 1615"/>
                              <a:gd name="T12" fmla="+- 0 5971 3674"/>
                              <a:gd name="T13" fmla="*/ T12 w 2432"/>
                              <a:gd name="T14" fmla="+- 0 2740 2616"/>
                              <a:gd name="T15" fmla="*/ 2740 h 1615"/>
                              <a:gd name="T16" fmla="+- 0 5938 3674"/>
                              <a:gd name="T17" fmla="*/ T16 w 2432"/>
                              <a:gd name="T18" fmla="+- 0 2690 2616"/>
                              <a:gd name="T19" fmla="*/ 2690 h 1615"/>
                              <a:gd name="T20" fmla="+- 0 6072 3674"/>
                              <a:gd name="T21" fmla="*/ T20 w 2432"/>
                              <a:gd name="T22" fmla="+- 0 2673 2616"/>
                              <a:gd name="T23" fmla="*/ 2673 h 1615"/>
                              <a:gd name="T24" fmla="+- 0 5963 3674"/>
                              <a:gd name="T25" fmla="*/ T24 w 2432"/>
                              <a:gd name="T26" fmla="+- 0 2673 2616"/>
                              <a:gd name="T27" fmla="*/ 2673 h 1615"/>
                              <a:gd name="T28" fmla="+- 0 5996 3674"/>
                              <a:gd name="T29" fmla="*/ T28 w 2432"/>
                              <a:gd name="T30" fmla="+- 0 2723 2616"/>
                              <a:gd name="T31" fmla="*/ 2723 h 1615"/>
                              <a:gd name="T32" fmla="+- 0 5971 3674"/>
                              <a:gd name="T33" fmla="*/ T32 w 2432"/>
                              <a:gd name="T34" fmla="+- 0 2740 2616"/>
                              <a:gd name="T35" fmla="*/ 2740 h 1615"/>
                              <a:gd name="T36" fmla="+- 0 6004 3674"/>
                              <a:gd name="T37" fmla="*/ T36 w 2432"/>
                              <a:gd name="T38" fmla="+- 0 2790 2616"/>
                              <a:gd name="T39" fmla="*/ 2790 h 1615"/>
                              <a:gd name="T40" fmla="+- 0 6072 3674"/>
                              <a:gd name="T41" fmla="*/ T40 w 2432"/>
                              <a:gd name="T42" fmla="+- 0 2673 2616"/>
                              <a:gd name="T43" fmla="*/ 2673 h 1615"/>
                              <a:gd name="T44" fmla="+- 0 5963 3674"/>
                              <a:gd name="T45" fmla="*/ T44 w 2432"/>
                              <a:gd name="T46" fmla="+- 0 2673 2616"/>
                              <a:gd name="T47" fmla="*/ 2673 h 1615"/>
                              <a:gd name="T48" fmla="+- 0 5938 3674"/>
                              <a:gd name="T49" fmla="*/ T48 w 2432"/>
                              <a:gd name="T50" fmla="+- 0 2690 2616"/>
                              <a:gd name="T51" fmla="*/ 2690 h 1615"/>
                              <a:gd name="T52" fmla="+- 0 5971 3674"/>
                              <a:gd name="T53" fmla="*/ T52 w 2432"/>
                              <a:gd name="T54" fmla="+- 0 2740 2616"/>
                              <a:gd name="T55" fmla="*/ 2740 h 1615"/>
                              <a:gd name="T56" fmla="+- 0 5996 3674"/>
                              <a:gd name="T57" fmla="*/ T56 w 2432"/>
                              <a:gd name="T58" fmla="+- 0 2723 2616"/>
                              <a:gd name="T59" fmla="*/ 2723 h 1615"/>
                              <a:gd name="T60" fmla="+- 0 5963 3674"/>
                              <a:gd name="T61" fmla="*/ T60 w 2432"/>
                              <a:gd name="T62" fmla="+- 0 2673 2616"/>
                              <a:gd name="T63" fmla="*/ 2673 h 1615"/>
                              <a:gd name="T64" fmla="+- 0 6105 3674"/>
                              <a:gd name="T65" fmla="*/ T64 w 2432"/>
                              <a:gd name="T66" fmla="+- 0 2616 2616"/>
                              <a:gd name="T67" fmla="*/ 2616 h 1615"/>
                              <a:gd name="T68" fmla="+- 0 5905 3674"/>
                              <a:gd name="T69" fmla="*/ T68 w 2432"/>
                              <a:gd name="T70" fmla="+- 0 2639 2616"/>
                              <a:gd name="T71" fmla="*/ 2639 h 1615"/>
                              <a:gd name="T72" fmla="+- 0 5938 3674"/>
                              <a:gd name="T73" fmla="*/ T72 w 2432"/>
                              <a:gd name="T74" fmla="+- 0 2690 2616"/>
                              <a:gd name="T75" fmla="*/ 2690 h 1615"/>
                              <a:gd name="T76" fmla="+- 0 5963 3674"/>
                              <a:gd name="T77" fmla="*/ T76 w 2432"/>
                              <a:gd name="T78" fmla="+- 0 2673 2616"/>
                              <a:gd name="T79" fmla="*/ 2673 h 1615"/>
                              <a:gd name="T80" fmla="+- 0 6072 3674"/>
                              <a:gd name="T81" fmla="*/ T80 w 2432"/>
                              <a:gd name="T82" fmla="+- 0 2673 2616"/>
                              <a:gd name="T83" fmla="*/ 2673 h 1615"/>
                              <a:gd name="T84" fmla="+- 0 6105 3674"/>
                              <a:gd name="T85" fmla="*/ T84 w 2432"/>
                              <a:gd name="T86" fmla="+- 0 2616 2616"/>
                              <a:gd name="T87" fmla="*/ 2616 h 1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32" h="1615">
                                <a:moveTo>
                                  <a:pt x="2264" y="74"/>
                                </a:moveTo>
                                <a:lnTo>
                                  <a:pt x="0" y="1565"/>
                                </a:lnTo>
                                <a:lnTo>
                                  <a:pt x="32" y="1615"/>
                                </a:lnTo>
                                <a:lnTo>
                                  <a:pt x="2297" y="124"/>
                                </a:lnTo>
                                <a:lnTo>
                                  <a:pt x="2264" y="74"/>
                                </a:lnTo>
                                <a:close/>
                                <a:moveTo>
                                  <a:pt x="2398" y="57"/>
                                </a:moveTo>
                                <a:lnTo>
                                  <a:pt x="2289" y="57"/>
                                </a:lnTo>
                                <a:lnTo>
                                  <a:pt x="2322" y="107"/>
                                </a:lnTo>
                                <a:lnTo>
                                  <a:pt x="2297" y="124"/>
                                </a:lnTo>
                                <a:lnTo>
                                  <a:pt x="2330" y="174"/>
                                </a:lnTo>
                                <a:lnTo>
                                  <a:pt x="2398" y="57"/>
                                </a:lnTo>
                                <a:close/>
                                <a:moveTo>
                                  <a:pt x="2289" y="57"/>
                                </a:moveTo>
                                <a:lnTo>
                                  <a:pt x="2264" y="74"/>
                                </a:lnTo>
                                <a:lnTo>
                                  <a:pt x="2297" y="124"/>
                                </a:lnTo>
                                <a:lnTo>
                                  <a:pt x="2322" y="107"/>
                                </a:lnTo>
                                <a:lnTo>
                                  <a:pt x="2289" y="57"/>
                                </a:lnTo>
                                <a:close/>
                                <a:moveTo>
                                  <a:pt x="2431" y="0"/>
                                </a:moveTo>
                                <a:lnTo>
                                  <a:pt x="2231" y="23"/>
                                </a:lnTo>
                                <a:lnTo>
                                  <a:pt x="2264" y="74"/>
                                </a:lnTo>
                                <a:lnTo>
                                  <a:pt x="2289" y="57"/>
                                </a:lnTo>
                                <a:lnTo>
                                  <a:pt x="2398" y="57"/>
                                </a:lnTo>
                                <a:lnTo>
                                  <a:pt x="2431"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27" y="4063"/>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27" y="4678"/>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27" y="5458"/>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102"/>
                        <wps:cNvSpPr>
                          <a:spLocks/>
                        </wps:cNvSpPr>
                        <wps:spPr bwMode="auto">
                          <a:xfrm>
                            <a:off x="3683" y="4290"/>
                            <a:ext cx="2422" cy="1771"/>
                          </a:xfrm>
                          <a:custGeom>
                            <a:avLst/>
                            <a:gdLst>
                              <a:gd name="T0" fmla="+- 0 6015 3684"/>
                              <a:gd name="T1" fmla="*/ T0 w 2422"/>
                              <a:gd name="T2" fmla="+- 0 4341 4290"/>
                              <a:gd name="T3" fmla="*/ 4341 h 1771"/>
                              <a:gd name="T4" fmla="+- 0 5820 3684"/>
                              <a:gd name="T5" fmla="*/ T4 w 2422"/>
                              <a:gd name="T6" fmla="+- 0 4290 4290"/>
                              <a:gd name="T7" fmla="*/ 4290 h 1771"/>
                              <a:gd name="T8" fmla="+- 0 5833 3684"/>
                              <a:gd name="T9" fmla="*/ T8 w 2422"/>
                              <a:gd name="T10" fmla="+- 0 4349 4290"/>
                              <a:gd name="T11" fmla="*/ 4349 h 1771"/>
                              <a:gd name="T12" fmla="+- 0 3684 3684"/>
                              <a:gd name="T13" fmla="*/ T12 w 2422"/>
                              <a:gd name="T14" fmla="+- 0 4806 4290"/>
                              <a:gd name="T15" fmla="*/ 4806 h 1771"/>
                              <a:gd name="T16" fmla="+- 0 3696 3684"/>
                              <a:gd name="T17" fmla="*/ T16 w 2422"/>
                              <a:gd name="T18" fmla="+- 0 4865 4290"/>
                              <a:gd name="T19" fmla="*/ 4865 h 1771"/>
                              <a:gd name="T20" fmla="+- 0 5845 3684"/>
                              <a:gd name="T21" fmla="*/ T20 w 2422"/>
                              <a:gd name="T22" fmla="+- 0 4408 4290"/>
                              <a:gd name="T23" fmla="*/ 4408 h 1771"/>
                              <a:gd name="T24" fmla="+- 0 5858 3684"/>
                              <a:gd name="T25" fmla="*/ T24 w 2422"/>
                              <a:gd name="T26" fmla="+- 0 4466 4290"/>
                              <a:gd name="T27" fmla="*/ 4466 h 1771"/>
                              <a:gd name="T28" fmla="+- 0 6013 3684"/>
                              <a:gd name="T29" fmla="*/ T28 w 2422"/>
                              <a:gd name="T30" fmla="+- 0 4342 4290"/>
                              <a:gd name="T31" fmla="*/ 4342 h 1771"/>
                              <a:gd name="T32" fmla="+- 0 6015 3684"/>
                              <a:gd name="T33" fmla="*/ T32 w 2422"/>
                              <a:gd name="T34" fmla="+- 0 4341 4290"/>
                              <a:gd name="T35" fmla="*/ 4341 h 1771"/>
                              <a:gd name="T36" fmla="+- 0 6105 3684"/>
                              <a:gd name="T37" fmla="*/ T36 w 2422"/>
                              <a:gd name="T38" fmla="+- 0 6035 4290"/>
                              <a:gd name="T39" fmla="*/ 6035 h 1771"/>
                              <a:gd name="T40" fmla="+- 0 6085 3684"/>
                              <a:gd name="T41" fmla="*/ T40 w 2422"/>
                              <a:gd name="T42" fmla="+- 0 6014 4290"/>
                              <a:gd name="T43" fmla="*/ 6014 h 1771"/>
                              <a:gd name="T44" fmla="+- 0 5965 3684"/>
                              <a:gd name="T45" fmla="*/ T44 w 2422"/>
                              <a:gd name="T46" fmla="+- 0 5890 4290"/>
                              <a:gd name="T47" fmla="*/ 5890 h 1771"/>
                              <a:gd name="T48" fmla="+- 0 5945 3684"/>
                              <a:gd name="T49" fmla="*/ T48 w 2422"/>
                              <a:gd name="T50" fmla="+- 0 5947 4290"/>
                              <a:gd name="T51" fmla="*/ 5947 h 1771"/>
                              <a:gd name="T52" fmla="+- 0 5080 3684"/>
                              <a:gd name="T53" fmla="*/ T52 w 2422"/>
                              <a:gd name="T54" fmla="+- 0 5646 4290"/>
                              <a:gd name="T55" fmla="*/ 5646 h 1771"/>
                              <a:gd name="T56" fmla="+- 0 5060 3684"/>
                              <a:gd name="T57" fmla="*/ T56 w 2422"/>
                              <a:gd name="T58" fmla="+- 0 5703 4290"/>
                              <a:gd name="T59" fmla="*/ 5703 h 1771"/>
                              <a:gd name="T60" fmla="+- 0 5925 3684"/>
                              <a:gd name="T61" fmla="*/ T60 w 2422"/>
                              <a:gd name="T62" fmla="+- 0 6004 4290"/>
                              <a:gd name="T63" fmla="*/ 6004 h 1771"/>
                              <a:gd name="T64" fmla="+- 0 5905 3684"/>
                              <a:gd name="T65" fmla="*/ T64 w 2422"/>
                              <a:gd name="T66" fmla="+- 0 6060 4290"/>
                              <a:gd name="T67" fmla="*/ 6060 h 1771"/>
                              <a:gd name="T68" fmla="+- 0 6105 3684"/>
                              <a:gd name="T69" fmla="*/ T68 w 2422"/>
                              <a:gd name="T70" fmla="+- 0 6035 4290"/>
                              <a:gd name="T71" fmla="*/ 6035 h 1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22" h="1771">
                                <a:moveTo>
                                  <a:pt x="2331" y="51"/>
                                </a:moveTo>
                                <a:lnTo>
                                  <a:pt x="2136" y="0"/>
                                </a:lnTo>
                                <a:lnTo>
                                  <a:pt x="2149" y="59"/>
                                </a:lnTo>
                                <a:lnTo>
                                  <a:pt x="0" y="516"/>
                                </a:lnTo>
                                <a:lnTo>
                                  <a:pt x="12" y="575"/>
                                </a:lnTo>
                                <a:lnTo>
                                  <a:pt x="2161" y="118"/>
                                </a:lnTo>
                                <a:lnTo>
                                  <a:pt x="2174" y="176"/>
                                </a:lnTo>
                                <a:lnTo>
                                  <a:pt x="2329" y="52"/>
                                </a:lnTo>
                                <a:lnTo>
                                  <a:pt x="2331" y="51"/>
                                </a:lnTo>
                                <a:moveTo>
                                  <a:pt x="2421" y="1745"/>
                                </a:moveTo>
                                <a:lnTo>
                                  <a:pt x="2401" y="1724"/>
                                </a:lnTo>
                                <a:lnTo>
                                  <a:pt x="2281" y="1600"/>
                                </a:lnTo>
                                <a:lnTo>
                                  <a:pt x="2261" y="1657"/>
                                </a:lnTo>
                                <a:lnTo>
                                  <a:pt x="1396" y="1356"/>
                                </a:lnTo>
                                <a:lnTo>
                                  <a:pt x="1376" y="1413"/>
                                </a:lnTo>
                                <a:lnTo>
                                  <a:pt x="2241" y="1714"/>
                                </a:lnTo>
                                <a:lnTo>
                                  <a:pt x="2221" y="1770"/>
                                </a:lnTo>
                                <a:lnTo>
                                  <a:pt x="2421" y="1745"/>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Rectangle 103"/>
                        <wps:cNvSpPr>
                          <a:spLocks noChangeArrowheads="1"/>
                        </wps:cNvSpPr>
                        <wps:spPr bwMode="auto">
                          <a:xfrm>
                            <a:off x="1545" y="5300"/>
                            <a:ext cx="2910" cy="70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04"/>
                        <wps:cNvSpPr>
                          <a:spLocks noChangeArrowheads="1"/>
                        </wps:cNvSpPr>
                        <wps:spPr bwMode="auto">
                          <a:xfrm>
                            <a:off x="3825" y="5321"/>
                            <a:ext cx="630" cy="66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30" y="5405"/>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Text Box 106"/>
                        <wps:cNvSpPr txBox="1">
                          <a:spLocks noChangeArrowheads="1"/>
                        </wps:cNvSpPr>
                        <wps:spPr bwMode="auto">
                          <a:xfrm>
                            <a:off x="3233" y="4093"/>
                            <a:ext cx="130"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p w:rsidR="00BD48C2" w:rsidRDefault="00BD48C2" w:rsidP="00BD48C2">
                              <w:pPr>
                                <w:spacing w:before="2"/>
                                <w:rPr>
                                  <w:sz w:val="28"/>
                                </w:rPr>
                              </w:pPr>
                            </w:p>
                            <w:p w:rsidR="00BD48C2" w:rsidRDefault="00BD48C2" w:rsidP="00BD48C2">
                              <w:pPr>
                                <w:rPr>
                                  <w:rFonts w:ascii="Arial Narrow"/>
                                  <w:b/>
                                  <w:sz w:val="24"/>
                                </w:rPr>
                              </w:pPr>
                              <w:r>
                                <w:rPr>
                                  <w:rFonts w:ascii="Arial Narrow"/>
                                  <w:b/>
                                  <w:color w:val="FFFFFF"/>
                                  <w:sz w:val="24"/>
                                </w:rPr>
                                <w:t>2</w:t>
                              </w:r>
                            </w:p>
                          </w:txbxContent>
                        </wps:txbx>
                        <wps:bodyPr rot="0" vert="horz" wrap="square" lIns="0" tIns="0" rIns="0" bIns="0" anchor="t" anchorCtr="0" upright="1">
                          <a:noAutofit/>
                        </wps:bodyPr>
                      </wps:wsp>
                      <wps:wsp>
                        <wps:cNvPr id="288" name="Text Box 107"/>
                        <wps:cNvSpPr txBox="1">
                          <a:spLocks noChangeArrowheads="1"/>
                        </wps:cNvSpPr>
                        <wps:spPr bwMode="auto">
                          <a:xfrm>
                            <a:off x="4750" y="5488"/>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0" style="position:absolute;left:0;text-align:left;margin-left:42.75pt;margin-top:32.5pt;width:262.5pt;height:303pt;z-index:251679744;mso-position-horizontal-relative:page" coordorigin="855,650" coordsize="5250,6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">
                <v:shape id="Picture 97" o:spid="_x0000_s1061" type="#_x0000_t75" style="position:absolute;left:855;top:650;width:4110;height: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">
                  <v:imagedata r:id="rId21" o:title=""/>
                </v:shape>
                <v:shape id="AutoShape 98" o:spid="_x0000_s1062" style="position:absolute;left:3673;top:2615;width:2432;height:1615;visibility:visible;mso-wrap-style:square;v-text-anchor:top" coordsize="243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" path="m2264,74l,1565r32,50l2297,124,2264,74xm2398,57r-109,l2322,107r-25,17l2330,174,2398,57xm2289,57r-25,17l2297,124r25,-17l2289,57xm2431,l2231,23r33,51l2289,57r109,l2431,xe" fillcolor="#4aacc5" stroked="f">
                  <v:path arrowok="t" o:connecttype="custom" o:connectlocs="2264,2690;0,4181;32,4231;2297,2740;2264,2690;2398,2673;2289,2673;2322,2723;2297,2740;2330,2790;2398,2673;2289,2673;2264,2690;2297,2740;2322,2723;2289,2673;2431,2616;2231,2639;2264,2690;2289,2673;2398,2673;2431,2616" o:connectangles="0,0,0,0,0,0,0,0,0,0,0,0,0,0,0,0,0,0,0,0,0,0"/>
                </v:shape>
                <v:shape id="Picture 99" o:spid="_x0000_s1063" type="#_x0000_t75" style="position:absolute;left:3127;top:4063;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">
                  <v:imagedata r:id="rId22" o:title=""/>
                </v:shape>
                <v:shape id="Picture 100" o:spid="_x0000_s1064" type="#_x0000_t75" style="position:absolute;left:3127;top:4678;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">
                  <v:imagedata r:id="rId22" o:title=""/>
                </v:shape>
                <v:shape id="Picture 101" o:spid="_x0000_s1065" type="#_x0000_t75" style="position:absolute;left:4627;top:5458;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">
                  <v:imagedata r:id="rId22" o:title=""/>
                </v:shape>
                <v:shape id="AutoShape 102" o:spid="_x0000_s1066" style="position:absolute;left:3683;top:4290;width:2422;height:1771;visibility:visible;mso-wrap-style:square;v-text-anchor:top" coordsize="2422,1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" path="m2331,51l2136,r13,59l,516r12,59l2161,118r13,58l2329,52r2,-1m2421,1745r-20,-21l2281,1600r-20,57l1396,1356r-20,57l2241,1714r-20,56l2421,1745e" fillcolor="#4aacc5" stroked="f">
                  <v:path arrowok="t" o:connecttype="custom" o:connectlocs="2331,4341;2136,4290;2149,4349;0,4806;12,4865;2161,4408;2174,4466;2329,4342;2331,4341;2421,6035;2401,6014;2281,5890;2261,5947;1396,5646;1376,5703;2241,6004;2221,6060;2421,6035" o:connectangles="0,0,0,0,0,0,0,0,0,0,0,0,0,0,0,0,0,0"/>
                </v:shape>
                <v:rect id="Rectangle 103" o:spid="_x0000_s1067" style="position:absolute;left:1545;top:5300;width:291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" filled="f" strokecolor="#4aacc5" strokeweight="2.25pt"/>
                <v:rect id="Rectangle 104" o:spid="_x0000_s1068" style="position:absolute;left:3825;top:5321;width:63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" fillcolor="#4aacc5" stroked="f"/>
                <v:shape id="Picture 105" o:spid="_x0000_s1069" type="#_x0000_t75" style="position:absolute;left:3930;top:5405;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">
                  <v:imagedata r:id="rId23" o:title=""/>
                </v:shape>
                <v:shape id="Text Box 106" o:spid="_x0000_s1070" type="#_x0000_t202" style="position:absolute;left:3233;top:4093;width:13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p w:rsidR="00BD48C2" w:rsidRDefault="00BD48C2" w:rsidP="00BD48C2">
                        <w:pPr>
                          <w:spacing w:before="2"/>
                          <w:rPr>
                            <w:sz w:val="28"/>
                          </w:rPr>
                        </w:pPr>
                      </w:p>
                      <w:p w:rsidR="00BD48C2" w:rsidRDefault="00BD48C2" w:rsidP="00BD48C2">
                        <w:pPr>
                          <w:rPr>
                            <w:rFonts w:ascii="Arial Narrow"/>
                            <w:b/>
                            <w:sz w:val="24"/>
                          </w:rPr>
                        </w:pPr>
                        <w:r>
                          <w:rPr>
                            <w:rFonts w:ascii="Arial Narrow"/>
                            <w:b/>
                            <w:color w:val="FFFFFF"/>
                            <w:sz w:val="24"/>
                          </w:rPr>
                          <w:t>2</w:t>
                        </w:r>
                      </w:p>
                    </w:txbxContent>
                  </v:textbox>
                </v:shape>
                <v:shape id="Text Box 107" o:spid="_x0000_s1071" type="#_x0000_t202" style="position:absolute;left:4750;top:5488;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3</w:t>
                        </w:r>
                      </w:p>
                    </w:txbxContent>
                  </v:textbox>
                </v:shape>
                <w10:wrap anchorx="page"/>
              </v:group>
            </w:pict>
          </mc:Fallback>
        </mc:AlternateContent>
      </w:r>
      <w:r>
        <w:rPr>
          <w:noProof/>
          <w:lang w:eastAsia="en-AU"/>
        </w:rPr>
        <mc:AlternateContent>
          <mc:Choice Requires="wps">
            <w:drawing>
              <wp:anchor distT="0" distB="0" distL="114300" distR="114300" simplePos="0" relativeHeight="251681792" behindDoc="0" locked="0" layoutInCell="1" allowOverlap="1">
                <wp:simplePos x="0" y="0"/>
                <wp:positionH relativeFrom="page">
                  <wp:posOffset>3933825</wp:posOffset>
                </wp:positionH>
                <wp:positionV relativeFrom="paragraph">
                  <wp:posOffset>1962150</wp:posOffset>
                </wp:positionV>
                <wp:extent cx="2847975" cy="1533525"/>
                <wp:effectExtent l="0" t="127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53352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2"/>
                              <w:rPr>
                                <w:sz w:val="20"/>
                              </w:rPr>
                            </w:pPr>
                          </w:p>
                          <w:p w:rsidR="00BD48C2" w:rsidRDefault="00BD48C2" w:rsidP="00BD48C2">
                            <w:pPr>
                              <w:ind w:left="279"/>
                            </w:pPr>
                            <w:r>
                              <w:rPr>
                                <w:b/>
                              </w:rPr>
                              <w:t xml:space="preserve">2. </w:t>
                            </w:r>
                            <w:r>
                              <w:t>Type in your password.</w:t>
                            </w:r>
                          </w:p>
                          <w:p w:rsidR="00BD48C2" w:rsidRDefault="00BD48C2" w:rsidP="00BD48C2">
                            <w:pPr>
                              <w:spacing w:before="123"/>
                              <w:ind w:left="279" w:right="462"/>
                            </w:pPr>
                            <w:r>
                              <w:t xml:space="preserve">Remember this is the same password you use for </w:t>
                            </w:r>
                            <w:proofErr w:type="spellStart"/>
                            <w:r>
                              <w:t>MyRFS</w:t>
                            </w:r>
                            <w:proofErr w:type="spellEnd"/>
                            <w:r>
                              <w:t>.</w:t>
                            </w:r>
                          </w:p>
                          <w:p w:rsidR="00BD48C2" w:rsidRDefault="00BD48C2" w:rsidP="00BD48C2">
                            <w:pPr>
                              <w:spacing w:before="118" w:line="242" w:lineRule="auto"/>
                              <w:ind w:left="279"/>
                            </w:pPr>
                            <w:r>
                              <w:rPr>
                                <w:b/>
                              </w:rPr>
                              <w:t xml:space="preserve">Forgotten your password? </w:t>
                            </w:r>
                            <w:r>
                              <w:t>Click on the ‘Password reset’ button highlighted below.</w:t>
                            </w:r>
                          </w:p>
                          <w:p w:rsidR="00BD48C2" w:rsidRDefault="00BD48C2" w:rsidP="00BD48C2">
                            <w:pPr>
                              <w:spacing w:before="114"/>
                              <w:ind w:left="279"/>
                            </w:pPr>
                            <w:r>
                              <w:t>(See Appendix C, p.17 for more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72" type="#_x0000_t202" style="position:absolute;left:0;text-align:left;margin-left:309.75pt;margin-top:154.5pt;width:224.25pt;height:120.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" fillcolor="#daedf3" stroked="f">
                <v:textbox inset="0,0,0,0">
                  <w:txbxContent>
                    <w:p w:rsidR="00BD48C2" w:rsidRDefault="00BD48C2" w:rsidP="00BD48C2">
                      <w:pPr>
                        <w:pStyle w:val="BodyText"/>
                        <w:spacing w:before="2"/>
                        <w:rPr>
                          <w:sz w:val="20"/>
                        </w:rPr>
                      </w:pPr>
                    </w:p>
                    <w:p w:rsidR="00BD48C2" w:rsidRDefault="00BD48C2" w:rsidP="00BD48C2">
                      <w:pPr>
                        <w:ind w:left="279"/>
                      </w:pPr>
                      <w:r>
                        <w:rPr>
                          <w:b/>
                        </w:rPr>
                        <w:t xml:space="preserve">2. </w:t>
                      </w:r>
                      <w:r>
                        <w:t>Type in your password.</w:t>
                      </w:r>
                    </w:p>
                    <w:p w:rsidR="00BD48C2" w:rsidRDefault="00BD48C2" w:rsidP="00BD48C2">
                      <w:pPr>
                        <w:spacing w:before="123"/>
                        <w:ind w:left="279" w:right="462"/>
                      </w:pPr>
                      <w:r>
                        <w:t xml:space="preserve">Remember this is the same password you use for </w:t>
                      </w:r>
                      <w:proofErr w:type="spellStart"/>
                      <w:r>
                        <w:t>MyRFS</w:t>
                      </w:r>
                      <w:proofErr w:type="spellEnd"/>
                      <w:r>
                        <w:t>.</w:t>
                      </w:r>
                    </w:p>
                    <w:p w:rsidR="00BD48C2" w:rsidRDefault="00BD48C2" w:rsidP="00BD48C2">
                      <w:pPr>
                        <w:spacing w:before="118" w:line="242" w:lineRule="auto"/>
                        <w:ind w:left="279"/>
                      </w:pPr>
                      <w:r>
                        <w:rPr>
                          <w:b/>
                        </w:rPr>
                        <w:t xml:space="preserve">Forgotten your password? </w:t>
                      </w:r>
                      <w:r>
                        <w:t>Click on the ‘Password reset’ button highlighted below.</w:t>
                      </w:r>
                    </w:p>
                    <w:p w:rsidR="00BD48C2" w:rsidRDefault="00BD48C2" w:rsidP="00BD48C2">
                      <w:pPr>
                        <w:spacing w:before="114"/>
                        <w:ind w:left="279"/>
                      </w:pPr>
                      <w:r>
                        <w:t>(See Appendix C, p.17 for more details)</w:t>
                      </w:r>
                    </w:p>
                  </w:txbxContent>
                </v:textbox>
                <w10:wrap anchorx="page"/>
              </v:shape>
            </w:pict>
          </mc:Fallback>
        </mc:AlternateContent>
      </w:r>
      <w:r>
        <w:rPr>
          <w:noProof/>
          <w:lang w:eastAsia="en-AU"/>
        </w:rPr>
        <mc:AlternateContent>
          <mc:Choice Requires="wps">
            <w:drawing>
              <wp:anchor distT="0" distB="0" distL="114300" distR="114300" simplePos="0" relativeHeight="251682816" behindDoc="0" locked="0" layoutInCell="1" allowOverlap="1">
                <wp:simplePos x="0" y="0"/>
                <wp:positionH relativeFrom="page">
                  <wp:posOffset>3933825</wp:posOffset>
                </wp:positionH>
                <wp:positionV relativeFrom="paragraph">
                  <wp:posOffset>809625</wp:posOffset>
                </wp:positionV>
                <wp:extent cx="2847975" cy="933450"/>
                <wp:effectExtent l="0" t="1270" r="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93345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8"/>
                              <w:rPr>
                                <w:sz w:val="26"/>
                              </w:rPr>
                            </w:pPr>
                          </w:p>
                          <w:p w:rsidR="00BD48C2" w:rsidRDefault="00BD48C2" w:rsidP="00BD48C2">
                            <w:pPr>
                              <w:ind w:left="279"/>
                            </w:pPr>
                            <w:r>
                              <w:rPr>
                                <w:b/>
                              </w:rPr>
                              <w:t xml:space="preserve">1. </w:t>
                            </w:r>
                            <w:r>
                              <w:t>Type in your username.</w:t>
                            </w:r>
                          </w:p>
                          <w:p w:rsidR="00BD48C2" w:rsidRDefault="00BD48C2" w:rsidP="00BD48C2">
                            <w:pPr>
                              <w:spacing w:before="123"/>
                              <w:ind w:left="279" w:right="357"/>
                            </w:pPr>
                            <w:r>
                              <w:t xml:space="preserve">Remember this is the same username you use for </w:t>
                            </w:r>
                            <w:proofErr w:type="spellStart"/>
                            <w:r>
                              <w:t>MyRFS</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73" type="#_x0000_t202" style="position:absolute;left:0;text-align:left;margin-left:309.75pt;margin-top:63.75pt;width:224.25pt;height:7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" fillcolor="#daedf3" stroked="f">
                <v:textbox inset="0,0,0,0">
                  <w:txbxContent>
                    <w:p w:rsidR="00BD48C2" w:rsidRDefault="00BD48C2" w:rsidP="00BD48C2">
                      <w:pPr>
                        <w:pStyle w:val="BodyText"/>
                        <w:spacing w:before="8"/>
                        <w:rPr>
                          <w:sz w:val="26"/>
                        </w:rPr>
                      </w:pPr>
                    </w:p>
                    <w:p w:rsidR="00BD48C2" w:rsidRDefault="00BD48C2" w:rsidP="00BD48C2">
                      <w:pPr>
                        <w:ind w:left="279"/>
                      </w:pPr>
                      <w:r>
                        <w:rPr>
                          <w:b/>
                        </w:rPr>
                        <w:t xml:space="preserve">1. </w:t>
                      </w:r>
                      <w:r>
                        <w:t>Type in your username.</w:t>
                      </w:r>
                    </w:p>
                    <w:p w:rsidR="00BD48C2" w:rsidRDefault="00BD48C2" w:rsidP="00BD48C2">
                      <w:pPr>
                        <w:spacing w:before="123"/>
                        <w:ind w:left="279" w:right="357"/>
                      </w:pPr>
                      <w:r>
                        <w:t xml:space="preserve">Remember this is the same username you use for </w:t>
                      </w:r>
                      <w:proofErr w:type="spellStart"/>
                      <w:r>
                        <w:t>MyRFS</w:t>
                      </w:r>
                      <w:proofErr w:type="spellEnd"/>
                      <w:r>
                        <w:t>.</w:t>
                      </w:r>
                    </w:p>
                  </w:txbxContent>
                </v:textbox>
                <w10:wrap anchorx="page"/>
              </v:shape>
            </w:pict>
          </mc:Fallback>
        </mc:AlternateContent>
      </w:r>
      <w:bookmarkStart w:id="6" w:name="_bookmark5"/>
      <w:bookmarkEnd w:id="6"/>
      <w:r>
        <w:rPr>
          <w:color w:val="ED3423"/>
        </w:rPr>
        <w:t>Member log</w:t>
      </w:r>
      <w:r>
        <w:rPr>
          <w:color w:val="ED3423"/>
          <w:spacing w:val="-3"/>
        </w:rPr>
        <w:t xml:space="preserve"> </w:t>
      </w:r>
      <w:r>
        <w:rPr>
          <w:color w:val="ED3423"/>
        </w:rPr>
        <w:t>in</w:t>
      </w: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spacing w:before="8"/>
        <w:rPr>
          <w:b/>
          <w:sz w:val="16"/>
        </w:rPr>
      </w:pPr>
      <w:r>
        <w:rPr>
          <w:noProof/>
          <w:lang w:bidi="ar-SA"/>
        </w:rPr>
        <mc:AlternateContent>
          <mc:Choice Requires="wpg">
            <w:drawing>
              <wp:anchor distT="0" distB="0" distL="0" distR="0" simplePos="0" relativeHeight="251736064" behindDoc="1" locked="0" layoutInCell="1" allowOverlap="1">
                <wp:simplePos x="0" y="0"/>
                <wp:positionH relativeFrom="page">
                  <wp:posOffset>1038225</wp:posOffset>
                </wp:positionH>
                <wp:positionV relativeFrom="paragraph">
                  <wp:posOffset>146685</wp:posOffset>
                </wp:positionV>
                <wp:extent cx="1847850" cy="447675"/>
                <wp:effectExtent l="0" t="4445" r="0" b="508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447675"/>
                          <a:chOff x="1635" y="231"/>
                          <a:chExt cx="2910" cy="705"/>
                        </a:xfrm>
                      </wpg:grpSpPr>
                      <wps:wsp>
                        <wps:cNvPr id="273" name="Rectangle 297"/>
                        <wps:cNvSpPr>
                          <a:spLocks noChangeArrowheads="1"/>
                        </wps:cNvSpPr>
                        <wps:spPr bwMode="auto">
                          <a:xfrm>
                            <a:off x="1665" y="276"/>
                            <a:ext cx="2835" cy="585"/>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98"/>
                        <wps:cNvSpPr>
                          <a:spLocks noChangeArrowheads="1"/>
                        </wps:cNvSpPr>
                        <wps:spPr bwMode="auto">
                          <a:xfrm>
                            <a:off x="1635" y="231"/>
                            <a:ext cx="2910" cy="705"/>
                          </a:xfrm>
                          <a:prstGeom prst="rect">
                            <a:avLst/>
                          </a:prstGeom>
                          <a:solidFill>
                            <a:srgbClr val="FFFF00">
                              <a:alpha val="3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EC5A9" id="Group 272" o:spid="_x0000_s1026" style="position:absolute;margin-left:81.75pt;margin-top:11.55pt;width:145.5pt;height:35.25pt;z-index:-251580416;mso-wrap-distance-left:0;mso-wrap-distance-right:0;mso-position-horizontal-relative:page" coordorigin="1635,231" coordsize="291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">
                <v:rect id="Rectangle 297" o:spid="_x0000_s1027" style="position:absolute;left:1665;top:276;width:2835;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" filled="f" strokecolor="#d7d7d7" strokeweight="1.5pt"/>
                <v:rect id="Rectangle 298" o:spid="_x0000_s1028" style="position:absolute;left:1635;top:231;width:291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" fillcolor="yellow" stroked="f">
                  <v:fill opacity="22873f"/>
                </v:rect>
                <w10:wrap type="topAndBottom" anchorx="page"/>
              </v:group>
            </w:pict>
          </mc:Fallback>
        </mc:AlternateContent>
      </w:r>
    </w:p>
    <w:p w:rsidR="00BD48C2" w:rsidRDefault="00BD48C2" w:rsidP="00BD48C2">
      <w:pPr>
        <w:pStyle w:val="BodyText"/>
        <w:spacing w:before="8"/>
        <w:rPr>
          <w:b/>
          <w:sz w:val="2"/>
        </w:rPr>
      </w:pPr>
    </w:p>
    <w:p w:rsidR="00BD48C2" w:rsidRDefault="00BD48C2" w:rsidP="00BD48C2">
      <w:pPr>
        <w:pStyle w:val="BodyText"/>
        <w:ind w:left="1635"/>
        <w:rPr>
          <w:sz w:val="20"/>
        </w:rPr>
      </w:pPr>
      <w:r>
        <w:rPr>
          <w:noProof/>
          <w:position w:val="-1"/>
          <w:sz w:val="20"/>
          <w:lang w:bidi="ar-SA"/>
        </w:rPr>
        <mc:AlternateContent>
          <mc:Choice Requires="wps">
            <w:drawing>
              <wp:inline distT="0" distB="0" distL="0" distR="0">
                <wp:extent cx="1800225" cy="371475"/>
                <wp:effectExtent l="9525" t="10160" r="9525" b="18415"/>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71475"/>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spacing w:before="219"/>
                              <w:ind w:left="879"/>
                              <w:rPr>
                                <w:b/>
                              </w:rPr>
                            </w:pPr>
                            <w:r>
                              <w:rPr>
                                <w:b/>
                                <w:color w:val="A6A6A6"/>
                              </w:rPr>
                              <w:t>Guest log in</w:t>
                            </w:r>
                          </w:p>
                        </w:txbxContent>
                      </wps:txbx>
                      <wps:bodyPr rot="0" vert="horz" wrap="square" lIns="0" tIns="0" rIns="0" bIns="0" anchor="t" anchorCtr="0" upright="1">
                        <a:noAutofit/>
                      </wps:bodyPr>
                    </wps:wsp>
                  </a:graphicData>
                </a:graphic>
              </wp:inline>
            </w:drawing>
          </mc:Choice>
          <mc:Fallback>
            <w:pict>
              <v:shape id="Text Box 271" o:spid="_x0000_s1074" type="#_x0000_t202" style="width:141.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" filled="f" strokecolor="#d7d7d7" strokeweight="1.5pt">
                <v:textbox inset="0,0,0,0">
                  <w:txbxContent>
                    <w:p w:rsidR="00BD48C2" w:rsidRDefault="00BD48C2" w:rsidP="00BD48C2">
                      <w:pPr>
                        <w:spacing w:before="219"/>
                        <w:ind w:left="879"/>
                        <w:rPr>
                          <w:b/>
                        </w:rPr>
                      </w:pPr>
                      <w:r>
                        <w:rPr>
                          <w:b/>
                          <w:color w:val="A6A6A6"/>
                        </w:rPr>
                        <w:t>Guest log in</w:t>
                      </w:r>
                    </w:p>
                  </w:txbxContent>
                </v:textbox>
                <w10:anchorlock/>
              </v:shape>
            </w:pict>
          </mc:Fallback>
        </mc:AlternateContent>
      </w:r>
    </w:p>
    <w:p w:rsidR="00BD48C2" w:rsidRDefault="00BD48C2" w:rsidP="00BD48C2">
      <w:pPr>
        <w:pStyle w:val="BodyText"/>
        <w:spacing w:before="8"/>
        <w:rPr>
          <w:b/>
          <w:sz w:val="5"/>
        </w:rPr>
      </w:pPr>
      <w:r>
        <w:rPr>
          <w:noProof/>
          <w:lang w:bidi="ar-SA"/>
        </w:rPr>
        <mc:AlternateContent>
          <mc:Choice Requires="wps">
            <w:drawing>
              <wp:anchor distT="0" distB="0" distL="0" distR="0" simplePos="0" relativeHeight="251737088" behindDoc="1" locked="0" layoutInCell="1" allowOverlap="1">
                <wp:simplePos x="0" y="0"/>
                <wp:positionH relativeFrom="page">
                  <wp:posOffset>1038225</wp:posOffset>
                </wp:positionH>
                <wp:positionV relativeFrom="paragraph">
                  <wp:posOffset>76200</wp:posOffset>
                </wp:positionV>
                <wp:extent cx="1800225" cy="371475"/>
                <wp:effectExtent l="9525" t="10160" r="9525" b="18415"/>
                <wp:wrapTopAndBottom/>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71475"/>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spacing w:before="219"/>
                              <w:ind w:left="251"/>
                              <w:rPr>
                                <w:b/>
                              </w:rPr>
                            </w:pPr>
                            <w:r>
                              <w:rPr>
                                <w:b/>
                                <w:color w:val="A6A6A6"/>
                              </w:rPr>
                              <w:t>Commercial training log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5" type="#_x0000_t202" style="position:absolute;margin-left:81.75pt;margin-top:6pt;width:141.75pt;height:29.2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" filled="f" strokecolor="#d7d7d7" strokeweight="1.5pt">
                <v:textbox inset="0,0,0,0">
                  <w:txbxContent>
                    <w:p w:rsidR="00BD48C2" w:rsidRDefault="00BD48C2" w:rsidP="00BD48C2">
                      <w:pPr>
                        <w:spacing w:before="219"/>
                        <w:ind w:left="251"/>
                        <w:rPr>
                          <w:b/>
                        </w:rPr>
                      </w:pPr>
                      <w:r>
                        <w:rPr>
                          <w:b/>
                          <w:color w:val="A6A6A6"/>
                        </w:rPr>
                        <w:t>Commercial training log in</w:t>
                      </w:r>
                    </w:p>
                  </w:txbxContent>
                </v:textbox>
                <w10:wrap type="topAndBottom" anchorx="page"/>
              </v:shape>
            </w:pict>
          </mc:Fallback>
        </mc:AlternateContent>
      </w:r>
    </w:p>
    <w:p w:rsidR="00BD48C2" w:rsidRDefault="00BD48C2" w:rsidP="00BD48C2">
      <w:pPr>
        <w:pStyle w:val="BodyText"/>
        <w:rPr>
          <w:b/>
          <w:sz w:val="28"/>
        </w:rPr>
      </w:pPr>
    </w:p>
    <w:p w:rsidR="00BD48C2" w:rsidRDefault="00BD48C2" w:rsidP="00BD48C2">
      <w:pPr>
        <w:pStyle w:val="BodyText"/>
        <w:spacing w:before="11"/>
        <w:rPr>
          <w:b/>
          <w:sz w:val="27"/>
        </w:rPr>
      </w:pPr>
    </w:p>
    <w:p w:rsidR="00BD48C2" w:rsidRDefault="00BD48C2" w:rsidP="009A29BA">
      <w:pPr>
        <w:pStyle w:val="Heading2"/>
        <w:keepNext w:val="0"/>
        <w:widowControl w:val="0"/>
        <w:numPr>
          <w:ilvl w:val="1"/>
          <w:numId w:val="9"/>
        </w:numPr>
        <w:tabs>
          <w:tab w:val="left" w:pos="1483"/>
          <w:tab w:val="left" w:pos="1484"/>
        </w:tabs>
        <w:autoSpaceDE w:val="0"/>
        <w:autoSpaceDN w:val="0"/>
        <w:spacing w:before="0" w:after="0"/>
        <w:ind w:hanging="576"/>
      </w:pPr>
      <w:r>
        <w:rPr>
          <w:noProof/>
          <w:lang w:eastAsia="en-AU"/>
        </w:rPr>
        <mc:AlternateContent>
          <mc:Choice Requires="wps">
            <w:drawing>
              <wp:anchor distT="0" distB="0" distL="114300" distR="114300" simplePos="0" relativeHeight="251729920" behindDoc="1" locked="0" layoutInCell="1" allowOverlap="1">
                <wp:simplePos x="0" y="0"/>
                <wp:positionH relativeFrom="page">
                  <wp:posOffset>1530350</wp:posOffset>
                </wp:positionH>
                <wp:positionV relativeFrom="paragraph">
                  <wp:posOffset>-1590040</wp:posOffset>
                </wp:positionV>
                <wp:extent cx="852805" cy="21971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26" w:lineRule="exact"/>
                              <w:rPr>
                                <w:b/>
                              </w:rPr>
                            </w:pPr>
                            <w:r>
                              <w:rPr>
                                <w:b/>
                                <w:color w:val="A6A6A6"/>
                                <w:w w:val="90"/>
                              </w:rPr>
                              <w:t>Password reset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76" type="#_x0000_t202" style="position:absolute;left:0;text-align:left;margin-left:120.5pt;margin-top:-125.2pt;width:67.15pt;height:17.3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XmtAIAALQ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" filled="f" stroked="f">
                <v:textbox inset="0,0,0,0">
                  <w:txbxContent>
                    <w:p w:rsidR="00BD48C2" w:rsidRDefault="00BD48C2" w:rsidP="00BD48C2">
                      <w:pPr>
                        <w:spacing w:line="226" w:lineRule="exact"/>
                        <w:rPr>
                          <w:b/>
                        </w:rPr>
                      </w:pPr>
                      <w:r>
                        <w:rPr>
                          <w:b/>
                          <w:color w:val="A6A6A6"/>
                          <w:w w:val="90"/>
                        </w:rPr>
                        <w:t>Password reset</w:t>
                      </w:r>
                    </w:p>
                  </w:txbxContent>
                </v:textbox>
                <w10:wrap anchorx="page"/>
              </v:shape>
            </w:pict>
          </mc:Fallback>
        </mc:AlternateContent>
      </w:r>
      <w:r>
        <w:rPr>
          <w:noProof/>
          <w:lang w:eastAsia="en-AU"/>
        </w:rPr>
        <mc:AlternateContent>
          <mc:Choice Requires="wps">
            <w:drawing>
              <wp:anchor distT="0" distB="0" distL="114300" distR="114300" simplePos="0" relativeHeight="251680768" behindDoc="0" locked="0" layoutInCell="1" allowOverlap="1">
                <wp:simplePos x="0" y="0"/>
                <wp:positionH relativeFrom="page">
                  <wp:posOffset>3933825</wp:posOffset>
                </wp:positionH>
                <wp:positionV relativeFrom="paragraph">
                  <wp:posOffset>-2501900</wp:posOffset>
                </wp:positionV>
                <wp:extent cx="2847975" cy="480060"/>
                <wp:effectExtent l="0" t="2540" r="0" b="31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800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4"/>
                              <w:rPr>
                                <w:sz w:val="21"/>
                              </w:rPr>
                            </w:pPr>
                          </w:p>
                          <w:p w:rsidR="00BD48C2" w:rsidRDefault="00BD48C2" w:rsidP="00BD48C2">
                            <w:pPr>
                              <w:spacing w:before="1"/>
                              <w:ind w:left="279"/>
                            </w:pPr>
                            <w:r>
                              <w:rPr>
                                <w:b/>
                              </w:rPr>
                              <w:t xml:space="preserve">3. </w:t>
                            </w:r>
                            <w:r>
                              <w:t>Click the ‘Access’ button to enter Fuel.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77" type="#_x0000_t202" style="position:absolute;left:0;text-align:left;margin-left:309.75pt;margin-top:-197pt;width:224.25pt;height:37.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" fillcolor="#daedf3" stroked="f">
                <v:textbox inset="0,0,0,0">
                  <w:txbxContent>
                    <w:p w:rsidR="00BD48C2" w:rsidRDefault="00BD48C2" w:rsidP="00BD48C2">
                      <w:pPr>
                        <w:pStyle w:val="BodyText"/>
                        <w:spacing w:before="4"/>
                        <w:rPr>
                          <w:sz w:val="21"/>
                        </w:rPr>
                      </w:pPr>
                    </w:p>
                    <w:p w:rsidR="00BD48C2" w:rsidRDefault="00BD48C2" w:rsidP="00BD48C2">
                      <w:pPr>
                        <w:spacing w:before="1"/>
                        <w:ind w:left="279"/>
                      </w:pPr>
                      <w:r>
                        <w:rPr>
                          <w:b/>
                        </w:rPr>
                        <w:t xml:space="preserve">3. </w:t>
                      </w:r>
                      <w:r>
                        <w:t>Click the ‘Access’ button to enter Fuel.</w:t>
                      </w:r>
                    </w:p>
                  </w:txbxContent>
                </v:textbox>
                <w10:wrap anchorx="page"/>
              </v:shape>
            </w:pict>
          </mc:Fallback>
        </mc:AlternateContent>
      </w:r>
      <w:bookmarkStart w:id="7" w:name="_bookmark6"/>
      <w:bookmarkEnd w:id="7"/>
      <w:r>
        <w:rPr>
          <w:color w:val="ED3423"/>
        </w:rPr>
        <w:t>Guest log</w:t>
      </w:r>
      <w:r>
        <w:rPr>
          <w:color w:val="ED3423"/>
          <w:spacing w:val="-3"/>
        </w:rPr>
        <w:t xml:space="preserve"> </w:t>
      </w:r>
      <w:r>
        <w:rPr>
          <w:color w:val="ED3423"/>
        </w:rPr>
        <w:t>in</w:t>
      </w:r>
    </w:p>
    <w:p w:rsidR="00BD48C2" w:rsidRDefault="00BD48C2" w:rsidP="00BD48C2">
      <w:pPr>
        <w:pStyle w:val="BodyText"/>
        <w:spacing w:before="120"/>
        <w:ind w:left="907" w:right="1163"/>
      </w:pPr>
      <w:r>
        <w:t>A guest log in button has been created to assist potential members complete their inductions online, while waiting for their membership paperwork to be finalised. Guests do not need a username or password.</w:t>
      </w:r>
    </w:p>
    <w:p w:rsidR="00BD48C2" w:rsidRDefault="00BD48C2" w:rsidP="00BD48C2">
      <w:pPr>
        <w:pStyle w:val="BodyText"/>
        <w:spacing w:before="8"/>
        <w:rPr>
          <w:sz w:val="28"/>
        </w:rPr>
      </w:pPr>
      <w:r>
        <w:rPr>
          <w:noProof/>
          <w:lang w:bidi="ar-SA"/>
        </w:rPr>
        <mc:AlternateContent>
          <mc:Choice Requires="wps">
            <w:drawing>
              <wp:anchor distT="0" distB="0" distL="0" distR="0" simplePos="0" relativeHeight="251738112" behindDoc="1" locked="0" layoutInCell="1" allowOverlap="1">
                <wp:simplePos x="0" y="0"/>
                <wp:positionH relativeFrom="page">
                  <wp:posOffset>593090</wp:posOffset>
                </wp:positionH>
                <wp:positionV relativeFrom="paragraph">
                  <wp:posOffset>293370</wp:posOffset>
                </wp:positionV>
                <wp:extent cx="1828800" cy="414655"/>
                <wp:effectExtent l="12065" t="17780" r="16510" b="15240"/>
                <wp:wrapTopAndBottom/>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4655"/>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spacing w:before="253"/>
                              <w:ind w:left="904"/>
                              <w:rPr>
                                <w:b/>
                              </w:rPr>
                            </w:pPr>
                            <w:r>
                              <w:rPr>
                                <w:b/>
                                <w:color w:val="A6A6A6"/>
                              </w:rPr>
                              <w:t>Guest log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78" type="#_x0000_t202" style="position:absolute;margin-left:46.7pt;margin-top:23.1pt;width:2in;height:32.6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" filled="f" strokecolor="#4aacc5" strokeweight="1.5pt">
                <v:textbox inset="0,0,0,0">
                  <w:txbxContent>
                    <w:p w:rsidR="00BD48C2" w:rsidRDefault="00BD48C2" w:rsidP="00BD48C2">
                      <w:pPr>
                        <w:spacing w:before="253"/>
                        <w:ind w:left="904"/>
                        <w:rPr>
                          <w:b/>
                        </w:rPr>
                      </w:pPr>
                      <w:r>
                        <w:rPr>
                          <w:b/>
                          <w:color w:val="A6A6A6"/>
                        </w:rPr>
                        <w:t>Guest log in</w:t>
                      </w:r>
                    </w:p>
                  </w:txbxContent>
                </v:textbox>
                <w10:wrap type="topAndBottom" anchorx="page"/>
              </v:shape>
            </w:pict>
          </mc:Fallback>
        </mc:AlternateContent>
      </w:r>
      <w:r>
        <w:rPr>
          <w:noProof/>
          <w:lang w:bidi="ar-SA"/>
        </w:rPr>
        <mc:AlternateContent>
          <mc:Choice Requires="wpg">
            <w:drawing>
              <wp:anchor distT="0" distB="0" distL="0" distR="0" simplePos="0" relativeHeight="251739136" behindDoc="1" locked="0" layoutInCell="1" allowOverlap="1">
                <wp:simplePos x="0" y="0"/>
                <wp:positionH relativeFrom="page">
                  <wp:posOffset>2481580</wp:posOffset>
                </wp:positionH>
                <wp:positionV relativeFrom="paragraph">
                  <wp:posOffset>376555</wp:posOffset>
                </wp:positionV>
                <wp:extent cx="228600" cy="209550"/>
                <wp:effectExtent l="5080" t="0" r="0" b="3810"/>
                <wp:wrapTopAndBottom/>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09550"/>
                          <a:chOff x="3908" y="593"/>
                          <a:chExt cx="360" cy="330"/>
                        </a:xfrm>
                      </wpg:grpSpPr>
                      <pic:pic xmlns:pic="http://schemas.openxmlformats.org/drawingml/2006/picture">
                        <pic:nvPicPr>
                          <pic:cNvPr id="265"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907" y="593"/>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 name="Text Box 303"/>
                        <wps:cNvSpPr txBox="1">
                          <a:spLocks noChangeArrowheads="1"/>
                        </wps:cNvSpPr>
                        <wps:spPr bwMode="auto">
                          <a:xfrm>
                            <a:off x="3907" y="593"/>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46"/>
                                <w:ind w:left="106"/>
                                <w:rPr>
                                  <w:rFonts w:ascii="Arial Narrow"/>
                                  <w:b/>
                                  <w:sz w:val="24"/>
                                </w:rPr>
                              </w:pPr>
                              <w:r>
                                <w:rPr>
                                  <w:rFonts w:ascii="Arial Narrow"/>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079" style="position:absolute;margin-left:195.4pt;margin-top:29.65pt;width:18pt;height:16.5pt;z-index:-251577344;mso-wrap-distance-left:0;mso-wrap-distance-right:0;mso-position-horizontal-relative:page;mso-position-vertical-relative:text" coordorigin="3908,593" coordsize="360,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">
                <v:shape id="Picture 302" o:spid="_x0000_s1080" type="#_x0000_t75" style="position:absolute;left:3907;top:593;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">
                  <v:imagedata r:id="rId25" o:title=""/>
                </v:shape>
                <v:shape id="Text Box 303" o:spid="_x0000_s1081" type="#_x0000_t202" style="position:absolute;left:3907;top:593;width:3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BD48C2" w:rsidRDefault="00BD48C2" w:rsidP="00BD48C2">
                        <w:pPr>
                          <w:spacing w:before="46"/>
                          <w:ind w:left="106"/>
                          <w:rPr>
                            <w:rFonts w:ascii="Arial Narrow"/>
                            <w:b/>
                            <w:sz w:val="24"/>
                          </w:rPr>
                        </w:pPr>
                        <w:r>
                          <w:rPr>
                            <w:rFonts w:ascii="Arial Narrow"/>
                            <w:b/>
                            <w:color w:val="FFFFFF"/>
                            <w:sz w:val="24"/>
                          </w:rPr>
                          <w:t>1</w:t>
                        </w:r>
                      </w:p>
                    </w:txbxContent>
                  </v:textbox>
                </v:shape>
                <w10:wrap type="topAndBottom" anchorx="page"/>
              </v:group>
            </w:pict>
          </mc:Fallback>
        </mc:AlternateContent>
      </w:r>
      <w:r>
        <w:rPr>
          <w:noProof/>
          <w:lang w:bidi="ar-SA"/>
        </w:rPr>
        <mc:AlternateContent>
          <mc:Choice Requires="wps">
            <w:drawing>
              <wp:anchor distT="0" distB="0" distL="0" distR="0" simplePos="0" relativeHeight="251740160" behindDoc="1" locked="0" layoutInCell="1" allowOverlap="1">
                <wp:simplePos x="0" y="0"/>
                <wp:positionH relativeFrom="page">
                  <wp:posOffset>2828925</wp:posOffset>
                </wp:positionH>
                <wp:positionV relativeFrom="paragraph">
                  <wp:posOffset>448310</wp:posOffset>
                </wp:positionV>
                <wp:extent cx="923925" cy="114300"/>
                <wp:effectExtent l="0" t="1270" r="9525" b="8255"/>
                <wp:wrapTopAndBottom/>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3925" cy="114300"/>
                        </a:xfrm>
                        <a:custGeom>
                          <a:avLst/>
                          <a:gdLst>
                            <a:gd name="T0" fmla="+- 0 5730 4455"/>
                            <a:gd name="T1" fmla="*/ T0 w 1455"/>
                            <a:gd name="T2" fmla="+- 0 706 706"/>
                            <a:gd name="T3" fmla="*/ 706 h 180"/>
                            <a:gd name="T4" fmla="+- 0 5730 4455"/>
                            <a:gd name="T5" fmla="*/ T4 w 1455"/>
                            <a:gd name="T6" fmla="+- 0 886 706"/>
                            <a:gd name="T7" fmla="*/ 886 h 180"/>
                            <a:gd name="T8" fmla="+- 0 5850 4455"/>
                            <a:gd name="T9" fmla="*/ T8 w 1455"/>
                            <a:gd name="T10" fmla="+- 0 826 706"/>
                            <a:gd name="T11" fmla="*/ 826 h 180"/>
                            <a:gd name="T12" fmla="+- 0 5760 4455"/>
                            <a:gd name="T13" fmla="*/ T12 w 1455"/>
                            <a:gd name="T14" fmla="+- 0 826 706"/>
                            <a:gd name="T15" fmla="*/ 826 h 180"/>
                            <a:gd name="T16" fmla="+- 0 5760 4455"/>
                            <a:gd name="T17" fmla="*/ T16 w 1455"/>
                            <a:gd name="T18" fmla="+- 0 766 706"/>
                            <a:gd name="T19" fmla="*/ 766 h 180"/>
                            <a:gd name="T20" fmla="+- 0 5850 4455"/>
                            <a:gd name="T21" fmla="*/ T20 w 1455"/>
                            <a:gd name="T22" fmla="+- 0 766 706"/>
                            <a:gd name="T23" fmla="*/ 766 h 180"/>
                            <a:gd name="T24" fmla="+- 0 5730 4455"/>
                            <a:gd name="T25" fmla="*/ T24 w 1455"/>
                            <a:gd name="T26" fmla="+- 0 706 706"/>
                            <a:gd name="T27" fmla="*/ 706 h 180"/>
                            <a:gd name="T28" fmla="+- 0 5730 4455"/>
                            <a:gd name="T29" fmla="*/ T28 w 1455"/>
                            <a:gd name="T30" fmla="+- 0 766 706"/>
                            <a:gd name="T31" fmla="*/ 766 h 180"/>
                            <a:gd name="T32" fmla="+- 0 4455 4455"/>
                            <a:gd name="T33" fmla="*/ T32 w 1455"/>
                            <a:gd name="T34" fmla="+- 0 766 706"/>
                            <a:gd name="T35" fmla="*/ 766 h 180"/>
                            <a:gd name="T36" fmla="+- 0 4455 4455"/>
                            <a:gd name="T37" fmla="*/ T36 w 1455"/>
                            <a:gd name="T38" fmla="+- 0 826 706"/>
                            <a:gd name="T39" fmla="*/ 826 h 180"/>
                            <a:gd name="T40" fmla="+- 0 5730 4455"/>
                            <a:gd name="T41" fmla="*/ T40 w 1455"/>
                            <a:gd name="T42" fmla="+- 0 826 706"/>
                            <a:gd name="T43" fmla="*/ 826 h 180"/>
                            <a:gd name="T44" fmla="+- 0 5730 4455"/>
                            <a:gd name="T45" fmla="*/ T44 w 1455"/>
                            <a:gd name="T46" fmla="+- 0 766 706"/>
                            <a:gd name="T47" fmla="*/ 766 h 180"/>
                            <a:gd name="T48" fmla="+- 0 5850 4455"/>
                            <a:gd name="T49" fmla="*/ T48 w 1455"/>
                            <a:gd name="T50" fmla="+- 0 766 706"/>
                            <a:gd name="T51" fmla="*/ 766 h 180"/>
                            <a:gd name="T52" fmla="+- 0 5760 4455"/>
                            <a:gd name="T53" fmla="*/ T52 w 1455"/>
                            <a:gd name="T54" fmla="+- 0 766 706"/>
                            <a:gd name="T55" fmla="*/ 766 h 180"/>
                            <a:gd name="T56" fmla="+- 0 5760 4455"/>
                            <a:gd name="T57" fmla="*/ T56 w 1455"/>
                            <a:gd name="T58" fmla="+- 0 826 706"/>
                            <a:gd name="T59" fmla="*/ 826 h 180"/>
                            <a:gd name="T60" fmla="+- 0 5850 4455"/>
                            <a:gd name="T61" fmla="*/ T60 w 1455"/>
                            <a:gd name="T62" fmla="+- 0 826 706"/>
                            <a:gd name="T63" fmla="*/ 826 h 180"/>
                            <a:gd name="T64" fmla="+- 0 5910 4455"/>
                            <a:gd name="T65" fmla="*/ T64 w 1455"/>
                            <a:gd name="T66" fmla="+- 0 796 706"/>
                            <a:gd name="T67" fmla="*/ 796 h 180"/>
                            <a:gd name="T68" fmla="+- 0 5850 4455"/>
                            <a:gd name="T69" fmla="*/ T68 w 1455"/>
                            <a:gd name="T70" fmla="+- 0 766 706"/>
                            <a:gd name="T71" fmla="*/ 76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55" h="180">
                              <a:moveTo>
                                <a:pt x="1275" y="0"/>
                              </a:moveTo>
                              <a:lnTo>
                                <a:pt x="1275" y="180"/>
                              </a:lnTo>
                              <a:lnTo>
                                <a:pt x="1395" y="120"/>
                              </a:lnTo>
                              <a:lnTo>
                                <a:pt x="1305" y="120"/>
                              </a:lnTo>
                              <a:lnTo>
                                <a:pt x="1305" y="60"/>
                              </a:lnTo>
                              <a:lnTo>
                                <a:pt x="1395" y="60"/>
                              </a:lnTo>
                              <a:lnTo>
                                <a:pt x="1275" y="0"/>
                              </a:lnTo>
                              <a:close/>
                              <a:moveTo>
                                <a:pt x="1275" y="60"/>
                              </a:moveTo>
                              <a:lnTo>
                                <a:pt x="0" y="60"/>
                              </a:lnTo>
                              <a:lnTo>
                                <a:pt x="0" y="120"/>
                              </a:lnTo>
                              <a:lnTo>
                                <a:pt x="1275" y="120"/>
                              </a:lnTo>
                              <a:lnTo>
                                <a:pt x="1275" y="60"/>
                              </a:lnTo>
                              <a:close/>
                              <a:moveTo>
                                <a:pt x="1395" y="60"/>
                              </a:moveTo>
                              <a:lnTo>
                                <a:pt x="1305" y="60"/>
                              </a:lnTo>
                              <a:lnTo>
                                <a:pt x="1305" y="120"/>
                              </a:lnTo>
                              <a:lnTo>
                                <a:pt x="1395" y="120"/>
                              </a:lnTo>
                              <a:lnTo>
                                <a:pt x="1455" y="90"/>
                              </a:lnTo>
                              <a:lnTo>
                                <a:pt x="1395"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A39A7" id="Freeform 263" o:spid="_x0000_s1026" style="position:absolute;margin-left:222.75pt;margin-top:35.3pt;width:72.75pt;height:9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5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" path="m1275,r,180l1395,120r-90,l1305,60r90,l1275,xm1275,60l,60r,60l1275,120r,-60xm1395,60r-90,l1305,120r90,l1455,90,1395,60xe" fillcolor="#4aacc5" stroked="f">
                <v:path arrowok="t" o:connecttype="custom" o:connectlocs="809625,448310;809625,562610;885825,524510;828675,524510;828675,486410;885825,486410;809625,448310;809625,486410;0,486410;0,524510;809625,524510;809625,486410;885825,486410;828675,486410;828675,524510;885825,524510;923925,505460;885825,486410" o:connectangles="0,0,0,0,0,0,0,0,0,0,0,0,0,0,0,0,0,0"/>
                <w10:wrap type="topAndBottom" anchorx="page"/>
              </v:shape>
            </w:pict>
          </mc:Fallback>
        </mc:AlternateContent>
      </w:r>
      <w:r>
        <w:rPr>
          <w:noProof/>
          <w:lang w:bidi="ar-SA"/>
        </w:rPr>
        <mc:AlternateContent>
          <mc:Choice Requires="wps">
            <w:drawing>
              <wp:anchor distT="0" distB="0" distL="0" distR="0" simplePos="0" relativeHeight="251741184" behindDoc="1" locked="0" layoutInCell="1" allowOverlap="1">
                <wp:simplePos x="0" y="0"/>
                <wp:positionH relativeFrom="page">
                  <wp:posOffset>3924300</wp:posOffset>
                </wp:positionH>
                <wp:positionV relativeFrom="paragraph">
                  <wp:posOffset>234950</wp:posOffset>
                </wp:positionV>
                <wp:extent cx="2847975" cy="480060"/>
                <wp:effectExtent l="0" t="0" r="0" b="0"/>
                <wp:wrapTopAndBottom/>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8006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5"/>
                              <w:rPr>
                                <w:sz w:val="21"/>
                              </w:rPr>
                            </w:pPr>
                          </w:p>
                          <w:p w:rsidR="00BD48C2" w:rsidRDefault="00BD48C2" w:rsidP="00BD48C2">
                            <w:pPr>
                              <w:spacing w:before="1"/>
                              <w:ind w:left="279"/>
                            </w:pPr>
                            <w:r>
                              <w:rPr>
                                <w:b/>
                              </w:rPr>
                              <w:t xml:space="preserve">1. </w:t>
                            </w:r>
                            <w:r>
                              <w:t>Click the ‘Guest log in’ button to enter Fuel.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82" type="#_x0000_t202" style="position:absolute;margin-left:309pt;margin-top:18.5pt;width:224.25pt;height:37.8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" fillcolor="#daedf3" stroked="f">
                <v:textbox inset="0,0,0,0">
                  <w:txbxContent>
                    <w:p w:rsidR="00BD48C2" w:rsidRDefault="00BD48C2" w:rsidP="00BD48C2">
                      <w:pPr>
                        <w:pStyle w:val="BodyText"/>
                        <w:spacing w:before="5"/>
                        <w:rPr>
                          <w:sz w:val="21"/>
                        </w:rPr>
                      </w:pPr>
                    </w:p>
                    <w:p w:rsidR="00BD48C2" w:rsidRDefault="00BD48C2" w:rsidP="00BD48C2">
                      <w:pPr>
                        <w:spacing w:before="1"/>
                        <w:ind w:left="279"/>
                      </w:pPr>
                      <w:r>
                        <w:rPr>
                          <w:b/>
                        </w:rPr>
                        <w:t xml:space="preserve">1. </w:t>
                      </w:r>
                      <w:r>
                        <w:t>Click the ‘Guest log in’ button to enter Fuel.</w:t>
                      </w:r>
                    </w:p>
                  </w:txbxContent>
                </v:textbox>
                <w10:wrap type="topAndBottom" anchorx="page"/>
              </v:shape>
            </w:pict>
          </mc:Fallback>
        </mc:AlternateContent>
      </w:r>
    </w:p>
    <w:p w:rsidR="00BD48C2" w:rsidRDefault="00BD48C2" w:rsidP="00BD48C2">
      <w:pPr>
        <w:rPr>
          <w:sz w:val="28"/>
        </w:rPr>
        <w:sectPr w:rsidR="00BD48C2">
          <w:pgSz w:w="11910" w:h="16840"/>
          <w:pgMar w:top="1440" w:right="0" w:bottom="960" w:left="0" w:header="0" w:footer="764" w:gutter="0"/>
          <w:cols w:space="720"/>
        </w:sectPr>
      </w:pPr>
    </w:p>
    <w:p w:rsidR="00BD48C2" w:rsidRDefault="00BD48C2" w:rsidP="009A29BA">
      <w:pPr>
        <w:pStyle w:val="Heading2"/>
        <w:keepNext w:val="0"/>
        <w:widowControl w:val="0"/>
        <w:numPr>
          <w:ilvl w:val="1"/>
          <w:numId w:val="9"/>
        </w:numPr>
        <w:tabs>
          <w:tab w:val="left" w:pos="1483"/>
          <w:tab w:val="left" w:pos="1484"/>
        </w:tabs>
        <w:autoSpaceDE w:val="0"/>
        <w:autoSpaceDN w:val="0"/>
        <w:spacing w:before="74" w:after="0"/>
        <w:ind w:hanging="576"/>
      </w:pPr>
      <w:bookmarkStart w:id="8" w:name="_bookmark7"/>
      <w:bookmarkEnd w:id="8"/>
      <w:r>
        <w:rPr>
          <w:color w:val="ED3423"/>
        </w:rPr>
        <w:lastRenderedPageBreak/>
        <w:t>Commercial Training log</w:t>
      </w:r>
      <w:r>
        <w:rPr>
          <w:color w:val="ED3423"/>
          <w:spacing w:val="-4"/>
        </w:rPr>
        <w:t xml:space="preserve"> </w:t>
      </w:r>
      <w:r>
        <w:rPr>
          <w:color w:val="ED3423"/>
        </w:rPr>
        <w:t>in</w:t>
      </w:r>
    </w:p>
    <w:p w:rsidR="00BD48C2" w:rsidRDefault="00BD48C2" w:rsidP="00BD48C2">
      <w:pPr>
        <w:pStyle w:val="BodyText"/>
        <w:spacing w:before="120"/>
        <w:ind w:left="907" w:right="939"/>
      </w:pPr>
      <w:r>
        <w:t xml:space="preserve">The NSW RFS offers Commercial Training to external organisations. The Commercial Training team will issue participants with a username and password to access Fuel. For all enquiries email </w:t>
      </w:r>
      <w:hyperlink r:id="rId26">
        <w:r>
          <w:rPr>
            <w:color w:val="0000FF"/>
            <w:u w:val="single" w:color="0000FF"/>
          </w:rPr>
          <w:t>corporate.training@rfs.nsw.gov.au</w:t>
        </w:r>
      </w:hyperlink>
    </w:p>
    <w:p w:rsidR="00BD48C2" w:rsidRDefault="00BD48C2" w:rsidP="009A29BA">
      <w:pPr>
        <w:pStyle w:val="Heading2"/>
        <w:keepNext w:val="0"/>
        <w:widowControl w:val="0"/>
        <w:numPr>
          <w:ilvl w:val="1"/>
          <w:numId w:val="9"/>
        </w:numPr>
        <w:tabs>
          <w:tab w:val="left" w:pos="1483"/>
          <w:tab w:val="left" w:pos="1484"/>
        </w:tabs>
        <w:autoSpaceDE w:val="0"/>
        <w:autoSpaceDN w:val="0"/>
        <w:spacing w:before="121" w:after="0"/>
        <w:ind w:hanging="576"/>
      </w:pPr>
      <w:bookmarkStart w:id="9" w:name="_bookmark8"/>
      <w:bookmarkEnd w:id="9"/>
      <w:r>
        <w:rPr>
          <w:color w:val="ED3423"/>
        </w:rPr>
        <w:t>Log</w:t>
      </w:r>
      <w:r>
        <w:rPr>
          <w:color w:val="ED3423"/>
          <w:spacing w:val="-2"/>
        </w:rPr>
        <w:t xml:space="preserve"> </w:t>
      </w:r>
      <w:r>
        <w:rPr>
          <w:color w:val="ED3423"/>
        </w:rPr>
        <w:t>out</w:t>
      </w:r>
    </w:p>
    <w:p w:rsidR="00BD48C2" w:rsidRDefault="00BD48C2" w:rsidP="00BD48C2">
      <w:pPr>
        <w:pStyle w:val="BodyText"/>
        <w:spacing w:before="118"/>
        <w:ind w:left="907"/>
      </w:pPr>
      <w:r>
        <w:t>To log out click the ‘Log out’ text in the top right hand corner.</w:t>
      </w:r>
    </w:p>
    <w:p w:rsidR="00BD48C2" w:rsidRDefault="00BD48C2" w:rsidP="00BD48C2">
      <w:pPr>
        <w:pStyle w:val="BodyText"/>
        <w:spacing w:before="2"/>
        <w:rPr>
          <w:sz w:val="14"/>
        </w:rPr>
      </w:pPr>
      <w:r>
        <w:rPr>
          <w:noProof/>
          <w:lang w:bidi="ar-SA"/>
        </w:rPr>
        <mc:AlternateContent>
          <mc:Choice Requires="wpg">
            <w:drawing>
              <wp:anchor distT="0" distB="0" distL="0" distR="0" simplePos="0" relativeHeight="251742208" behindDoc="1" locked="0" layoutInCell="1" allowOverlap="1">
                <wp:simplePos x="0" y="0"/>
                <wp:positionH relativeFrom="page">
                  <wp:posOffset>542925</wp:posOffset>
                </wp:positionH>
                <wp:positionV relativeFrom="paragraph">
                  <wp:posOffset>134620</wp:posOffset>
                </wp:positionV>
                <wp:extent cx="6445250" cy="4162425"/>
                <wp:effectExtent l="0" t="4445" r="3175" b="0"/>
                <wp:wrapTopAndBottom/>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4162425"/>
                          <a:chOff x="855" y="212"/>
                          <a:chExt cx="10150" cy="6555"/>
                        </a:xfrm>
                      </wpg:grpSpPr>
                      <pic:pic xmlns:pic="http://schemas.openxmlformats.org/drawingml/2006/picture">
                        <pic:nvPicPr>
                          <pic:cNvPr id="252" name="Picture 3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55" y="212"/>
                            <a:ext cx="10095"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530" y="1622"/>
                            <a:ext cx="6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Rectangle 309"/>
                        <wps:cNvSpPr>
                          <a:spLocks noChangeArrowheads="1"/>
                        </wps:cNvSpPr>
                        <wps:spPr bwMode="auto">
                          <a:xfrm>
                            <a:off x="8490" y="512"/>
                            <a:ext cx="2460" cy="240"/>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310"/>
                        <wps:cNvSpPr>
                          <a:spLocks noChangeArrowheads="1"/>
                        </wps:cNvSpPr>
                        <wps:spPr bwMode="auto">
                          <a:xfrm>
                            <a:off x="3825" y="1637"/>
                            <a:ext cx="750" cy="52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311"/>
                        <wps:cNvSpPr>
                          <a:spLocks noChangeArrowheads="1"/>
                        </wps:cNvSpPr>
                        <wps:spPr bwMode="auto">
                          <a:xfrm>
                            <a:off x="3810" y="1637"/>
                            <a:ext cx="7140" cy="52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3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20" y="1697"/>
                            <a:ext cx="38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AutoShape 313"/>
                        <wps:cNvSpPr>
                          <a:spLocks/>
                        </wps:cNvSpPr>
                        <wps:spPr bwMode="auto">
                          <a:xfrm>
                            <a:off x="10777" y="752"/>
                            <a:ext cx="135" cy="885"/>
                          </a:xfrm>
                          <a:custGeom>
                            <a:avLst/>
                            <a:gdLst>
                              <a:gd name="T0" fmla="+- 0 10822 10777"/>
                              <a:gd name="T1" fmla="*/ T0 w 135"/>
                              <a:gd name="T2" fmla="+- 0 1503 753"/>
                              <a:gd name="T3" fmla="*/ 1503 h 885"/>
                              <a:gd name="T4" fmla="+- 0 10777 10777"/>
                              <a:gd name="T5" fmla="*/ T4 w 135"/>
                              <a:gd name="T6" fmla="+- 0 1503 753"/>
                              <a:gd name="T7" fmla="*/ 1503 h 885"/>
                              <a:gd name="T8" fmla="+- 0 10845 10777"/>
                              <a:gd name="T9" fmla="*/ T8 w 135"/>
                              <a:gd name="T10" fmla="+- 0 1638 753"/>
                              <a:gd name="T11" fmla="*/ 1638 h 885"/>
                              <a:gd name="T12" fmla="+- 0 10901 10777"/>
                              <a:gd name="T13" fmla="*/ T12 w 135"/>
                              <a:gd name="T14" fmla="+- 0 1525 753"/>
                              <a:gd name="T15" fmla="*/ 1525 h 885"/>
                              <a:gd name="T16" fmla="+- 0 10822 10777"/>
                              <a:gd name="T17" fmla="*/ T16 w 135"/>
                              <a:gd name="T18" fmla="+- 0 1525 753"/>
                              <a:gd name="T19" fmla="*/ 1525 h 885"/>
                              <a:gd name="T20" fmla="+- 0 10822 10777"/>
                              <a:gd name="T21" fmla="*/ T20 w 135"/>
                              <a:gd name="T22" fmla="+- 0 1503 753"/>
                              <a:gd name="T23" fmla="*/ 1503 h 885"/>
                              <a:gd name="T24" fmla="+- 0 10867 10777"/>
                              <a:gd name="T25" fmla="*/ T24 w 135"/>
                              <a:gd name="T26" fmla="+- 0 753 753"/>
                              <a:gd name="T27" fmla="*/ 753 h 885"/>
                              <a:gd name="T28" fmla="+- 0 10822 10777"/>
                              <a:gd name="T29" fmla="*/ T28 w 135"/>
                              <a:gd name="T30" fmla="+- 0 753 753"/>
                              <a:gd name="T31" fmla="*/ 753 h 885"/>
                              <a:gd name="T32" fmla="+- 0 10822 10777"/>
                              <a:gd name="T33" fmla="*/ T32 w 135"/>
                              <a:gd name="T34" fmla="+- 0 1525 753"/>
                              <a:gd name="T35" fmla="*/ 1525 h 885"/>
                              <a:gd name="T36" fmla="+- 0 10867 10777"/>
                              <a:gd name="T37" fmla="*/ T36 w 135"/>
                              <a:gd name="T38" fmla="+- 0 1525 753"/>
                              <a:gd name="T39" fmla="*/ 1525 h 885"/>
                              <a:gd name="T40" fmla="+- 0 10867 10777"/>
                              <a:gd name="T41" fmla="*/ T40 w 135"/>
                              <a:gd name="T42" fmla="+- 0 753 753"/>
                              <a:gd name="T43" fmla="*/ 753 h 885"/>
                              <a:gd name="T44" fmla="+- 0 10912 10777"/>
                              <a:gd name="T45" fmla="*/ T44 w 135"/>
                              <a:gd name="T46" fmla="+- 0 1503 753"/>
                              <a:gd name="T47" fmla="*/ 1503 h 885"/>
                              <a:gd name="T48" fmla="+- 0 10867 10777"/>
                              <a:gd name="T49" fmla="*/ T48 w 135"/>
                              <a:gd name="T50" fmla="+- 0 1503 753"/>
                              <a:gd name="T51" fmla="*/ 1503 h 885"/>
                              <a:gd name="T52" fmla="+- 0 10867 10777"/>
                              <a:gd name="T53" fmla="*/ T52 w 135"/>
                              <a:gd name="T54" fmla="+- 0 1525 753"/>
                              <a:gd name="T55" fmla="*/ 1525 h 885"/>
                              <a:gd name="T56" fmla="+- 0 10901 10777"/>
                              <a:gd name="T57" fmla="*/ T56 w 135"/>
                              <a:gd name="T58" fmla="+- 0 1525 753"/>
                              <a:gd name="T59" fmla="*/ 1525 h 885"/>
                              <a:gd name="T60" fmla="+- 0 10912 10777"/>
                              <a:gd name="T61" fmla="*/ T60 w 135"/>
                              <a:gd name="T62" fmla="+- 0 1503 753"/>
                              <a:gd name="T63" fmla="*/ 1503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5" h="885">
                                <a:moveTo>
                                  <a:pt x="45" y="750"/>
                                </a:moveTo>
                                <a:lnTo>
                                  <a:pt x="0" y="750"/>
                                </a:lnTo>
                                <a:lnTo>
                                  <a:pt x="68" y="885"/>
                                </a:lnTo>
                                <a:lnTo>
                                  <a:pt x="124" y="772"/>
                                </a:lnTo>
                                <a:lnTo>
                                  <a:pt x="45" y="772"/>
                                </a:lnTo>
                                <a:lnTo>
                                  <a:pt x="45" y="750"/>
                                </a:lnTo>
                                <a:close/>
                                <a:moveTo>
                                  <a:pt x="90" y="0"/>
                                </a:moveTo>
                                <a:lnTo>
                                  <a:pt x="45" y="0"/>
                                </a:lnTo>
                                <a:lnTo>
                                  <a:pt x="45" y="772"/>
                                </a:lnTo>
                                <a:lnTo>
                                  <a:pt x="90" y="772"/>
                                </a:lnTo>
                                <a:lnTo>
                                  <a:pt x="90" y="0"/>
                                </a:lnTo>
                                <a:close/>
                                <a:moveTo>
                                  <a:pt x="135" y="750"/>
                                </a:moveTo>
                                <a:lnTo>
                                  <a:pt x="90" y="750"/>
                                </a:lnTo>
                                <a:lnTo>
                                  <a:pt x="90" y="772"/>
                                </a:lnTo>
                                <a:lnTo>
                                  <a:pt x="124" y="772"/>
                                </a:lnTo>
                                <a:lnTo>
                                  <a:pt x="135" y="75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3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942" y="430"/>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Text Box 315"/>
                        <wps:cNvSpPr txBox="1">
                          <a:spLocks noChangeArrowheads="1"/>
                        </wps:cNvSpPr>
                        <wps:spPr bwMode="auto">
                          <a:xfrm>
                            <a:off x="8051" y="430"/>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txbxContent>
                        </wps:txbx>
                        <wps:bodyPr rot="0" vert="horz" wrap="square" lIns="0" tIns="0" rIns="0" bIns="0" anchor="t" anchorCtr="0" upright="1">
                          <a:noAutofit/>
                        </wps:bodyPr>
                      </wps:wsp>
                      <wps:wsp>
                        <wps:cNvPr id="261" name="Text Box 316"/>
                        <wps:cNvSpPr txBox="1">
                          <a:spLocks noChangeArrowheads="1"/>
                        </wps:cNvSpPr>
                        <wps:spPr bwMode="auto">
                          <a:xfrm>
                            <a:off x="5980" y="2406"/>
                            <a:ext cx="5025" cy="756"/>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154"/>
                                <w:ind w:left="211"/>
                              </w:pPr>
                              <w:r>
                                <w:rPr>
                                  <w:b/>
                                </w:rPr>
                                <w:t xml:space="preserve">1. </w:t>
                              </w:r>
                              <w:r>
                                <w:t>Click the ‘Log out’ text in the top right hand corner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083" style="position:absolute;margin-left:42.75pt;margin-top:10.6pt;width:507.5pt;height:327.75pt;z-index:-251574272;mso-wrap-distance-left:0;mso-wrap-distance-right:0;mso-position-horizontal-relative:page;mso-position-vertical-relative:text" coordorigin="855,212" coordsize="10150,6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">
                <v:shape id="Picture 307" o:spid="_x0000_s1084" type="#_x0000_t75" style="position:absolute;left:855;top:212;width:10095;height:6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">
                  <v:imagedata r:id="rId30" o:title=""/>
                </v:shape>
                <v:shape id="Picture 308" o:spid="_x0000_s1085" type="#_x0000_t75" style="position:absolute;left:4530;top:1622;width:64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">
                  <v:imagedata r:id="rId31" o:title=""/>
                </v:shape>
                <v:rect id="Rectangle 309" o:spid="_x0000_s1086" style="position:absolute;left:8490;top:512;width:246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" filled="f" strokecolor="#4aacc5" strokeweight="2.25pt"/>
                <v:rect id="Rectangle 310" o:spid="_x0000_s1087" style="position:absolute;left:3825;top:1637;width:75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" fillcolor="#4aacc5" stroked="f"/>
                <v:rect id="Rectangle 311" o:spid="_x0000_s1088" style="position:absolute;left:3810;top:1637;width:714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" filled="f" strokecolor="#4aacc5" strokeweight="2.25pt"/>
                <v:shape id="Picture 312" o:spid="_x0000_s1089" type="#_x0000_t75" style="position:absolute;left:4020;top:1697;width:38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">
                  <v:imagedata r:id="rId32" o:title=""/>
                </v:shape>
                <v:shape id="AutoShape 313" o:spid="_x0000_s1090" style="position:absolute;left:10777;top:752;width:135;height:885;visibility:visible;mso-wrap-style:square;v-text-anchor:top" coordsize="1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" path="m45,750l,750,68,885,124,772r-79,l45,750xm90,l45,r,772l90,772,90,xm135,750r-45,l90,772r34,l135,750xe" fillcolor="#4aacc5" stroked="f">
                  <v:path arrowok="t" o:connecttype="custom" o:connectlocs="45,1503;0,1503;68,1638;124,1525;45,1525;45,1503;90,753;45,753;45,1525;90,1525;90,753;135,1503;90,1503;90,1525;124,1525;135,1503" o:connectangles="0,0,0,0,0,0,0,0,0,0,0,0,0,0,0,0"/>
                </v:shape>
                <v:shape id="Picture 314" o:spid="_x0000_s1091" type="#_x0000_t75" style="position:absolute;left:7942;top:430;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">
                  <v:imagedata r:id="rId22" o:title=""/>
                </v:shape>
                <v:shape id="Text Box 315" o:spid="_x0000_s1092" type="#_x0000_t202" style="position:absolute;left:8051;top:430;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txbxContent>
                  </v:textbox>
                </v:shape>
                <v:shape id="Text Box 316" o:spid="_x0000_s1093" type="#_x0000_t202" style="position:absolute;left:5980;top:2406;width:502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" fillcolor="#daedf3" stroked="f">
                  <v:textbox inset="0,0,0,0">
                    <w:txbxContent>
                      <w:p w:rsidR="00BD48C2" w:rsidRDefault="00BD48C2" w:rsidP="00BD48C2">
                        <w:pPr>
                          <w:spacing w:before="154"/>
                          <w:ind w:left="211"/>
                        </w:pPr>
                        <w:r>
                          <w:rPr>
                            <w:b/>
                          </w:rPr>
                          <w:t xml:space="preserve">1. </w:t>
                        </w:r>
                        <w:r>
                          <w:t>Click the ‘Log out’ text in the top right hand corner</w:t>
                        </w:r>
                      </w:p>
                    </w:txbxContent>
                  </v:textbox>
                </v:shape>
                <w10:wrap type="topAndBottom" anchorx="page"/>
              </v:group>
            </w:pict>
          </mc:Fallback>
        </mc:AlternateContent>
      </w:r>
    </w:p>
    <w:p w:rsidR="00BD48C2" w:rsidRDefault="00BD48C2" w:rsidP="00BD48C2">
      <w:pPr>
        <w:pStyle w:val="BodyText"/>
        <w:spacing w:before="5"/>
        <w:rPr>
          <w:sz w:val="38"/>
        </w:rPr>
      </w:pPr>
    </w:p>
    <w:p w:rsidR="00BD48C2" w:rsidRDefault="00BD48C2" w:rsidP="009A29BA">
      <w:pPr>
        <w:pStyle w:val="Heading1"/>
        <w:keepNext w:val="0"/>
        <w:widowControl w:val="0"/>
        <w:numPr>
          <w:ilvl w:val="0"/>
          <w:numId w:val="9"/>
        </w:numPr>
        <w:tabs>
          <w:tab w:val="left" w:pos="1339"/>
          <w:tab w:val="left" w:pos="1340"/>
        </w:tabs>
        <w:autoSpaceDE w:val="0"/>
        <w:autoSpaceDN w:val="0"/>
        <w:spacing w:before="0" w:after="0"/>
        <w:ind w:hanging="432"/>
        <w:jc w:val="left"/>
      </w:pPr>
      <w:bookmarkStart w:id="10" w:name="_bookmark9"/>
      <w:bookmarkEnd w:id="10"/>
      <w:r>
        <w:rPr>
          <w:color w:val="ED3423"/>
        </w:rPr>
        <w:t>Accessing and completing</w:t>
      </w:r>
      <w:r>
        <w:rPr>
          <w:color w:val="ED3423"/>
          <w:spacing w:val="-5"/>
        </w:rPr>
        <w:t xml:space="preserve"> </w:t>
      </w:r>
      <w:r>
        <w:rPr>
          <w:color w:val="ED3423"/>
        </w:rPr>
        <w:t>courses</w:t>
      </w:r>
    </w:p>
    <w:p w:rsidR="00BD48C2" w:rsidRDefault="00BD48C2" w:rsidP="009A29BA">
      <w:pPr>
        <w:pStyle w:val="Heading2"/>
        <w:keepNext w:val="0"/>
        <w:widowControl w:val="0"/>
        <w:numPr>
          <w:ilvl w:val="1"/>
          <w:numId w:val="9"/>
        </w:numPr>
        <w:tabs>
          <w:tab w:val="left" w:pos="1483"/>
          <w:tab w:val="left" w:pos="1484"/>
        </w:tabs>
        <w:autoSpaceDE w:val="0"/>
        <w:autoSpaceDN w:val="0"/>
        <w:spacing w:before="123" w:after="0"/>
        <w:ind w:hanging="576"/>
      </w:pPr>
      <w:r>
        <w:rPr>
          <w:noProof/>
          <w:lang w:eastAsia="en-AU"/>
        </w:rPr>
        <mc:AlternateContent>
          <mc:Choice Requires="wpg">
            <w:drawing>
              <wp:anchor distT="0" distB="0" distL="114300" distR="114300" simplePos="0" relativeHeight="251684864" behindDoc="0" locked="0" layoutInCell="1" allowOverlap="1">
                <wp:simplePos x="0" y="0"/>
                <wp:positionH relativeFrom="page">
                  <wp:posOffset>589915</wp:posOffset>
                </wp:positionH>
                <wp:positionV relativeFrom="paragraph">
                  <wp:posOffset>246380</wp:posOffset>
                </wp:positionV>
                <wp:extent cx="6452870" cy="873760"/>
                <wp:effectExtent l="27940" t="3175" r="0" b="1841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873760"/>
                          <a:chOff x="929" y="388"/>
                          <a:chExt cx="10162" cy="1376"/>
                        </a:xfrm>
                      </wpg:grpSpPr>
                      <wps:wsp>
                        <wps:cNvPr id="243" name="Line 113"/>
                        <wps:cNvCnPr>
                          <a:cxnSpLocks noChangeShapeType="1"/>
                        </wps:cNvCnPr>
                        <wps:spPr bwMode="auto">
                          <a:xfrm>
                            <a:off x="972" y="614"/>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44" name="Line 114"/>
                        <wps:cNvCnPr>
                          <a:cxnSpLocks noChangeShapeType="1"/>
                        </wps:cNvCnPr>
                        <wps:spPr bwMode="auto">
                          <a:xfrm>
                            <a:off x="2403" y="614"/>
                            <a:ext cx="0" cy="331"/>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45" name="Freeform 115"/>
                        <wps:cNvSpPr>
                          <a:spLocks/>
                        </wps:cNvSpPr>
                        <wps:spPr bwMode="auto">
                          <a:xfrm>
                            <a:off x="928" y="614"/>
                            <a:ext cx="1518" cy="1064"/>
                          </a:xfrm>
                          <a:custGeom>
                            <a:avLst/>
                            <a:gdLst>
                              <a:gd name="T0" fmla="+- 0 2446 929"/>
                              <a:gd name="T1" fmla="*/ T0 w 1518"/>
                              <a:gd name="T2" fmla="+- 0 945 614"/>
                              <a:gd name="T3" fmla="*/ 945 h 1064"/>
                              <a:gd name="T4" fmla="+- 0 2360 929"/>
                              <a:gd name="T5" fmla="*/ T4 w 1518"/>
                              <a:gd name="T6" fmla="+- 0 945 614"/>
                              <a:gd name="T7" fmla="*/ 945 h 1064"/>
                              <a:gd name="T8" fmla="+- 0 2360 929"/>
                              <a:gd name="T9" fmla="*/ T8 w 1518"/>
                              <a:gd name="T10" fmla="+- 0 614 614"/>
                              <a:gd name="T11" fmla="*/ 614 h 1064"/>
                              <a:gd name="T12" fmla="+- 0 1015 929"/>
                              <a:gd name="T13" fmla="*/ T12 w 1518"/>
                              <a:gd name="T14" fmla="+- 0 614 614"/>
                              <a:gd name="T15" fmla="*/ 614 h 1064"/>
                              <a:gd name="T16" fmla="+- 0 1015 929"/>
                              <a:gd name="T17" fmla="*/ T16 w 1518"/>
                              <a:gd name="T18" fmla="+- 0 945 614"/>
                              <a:gd name="T19" fmla="*/ 945 h 1064"/>
                              <a:gd name="T20" fmla="+- 0 929 929"/>
                              <a:gd name="T21" fmla="*/ T20 w 1518"/>
                              <a:gd name="T22" fmla="+- 0 945 614"/>
                              <a:gd name="T23" fmla="*/ 945 h 1064"/>
                              <a:gd name="T24" fmla="+- 0 929 929"/>
                              <a:gd name="T25" fmla="*/ T24 w 1518"/>
                              <a:gd name="T26" fmla="+- 0 1677 614"/>
                              <a:gd name="T27" fmla="*/ 1677 h 1064"/>
                              <a:gd name="T28" fmla="+- 0 2446 929"/>
                              <a:gd name="T29" fmla="*/ T28 w 1518"/>
                              <a:gd name="T30" fmla="+- 0 1677 614"/>
                              <a:gd name="T31" fmla="*/ 1677 h 1064"/>
                              <a:gd name="T32" fmla="+- 0 2446 929"/>
                              <a:gd name="T33" fmla="*/ T32 w 1518"/>
                              <a:gd name="T34" fmla="+- 0 945 614"/>
                              <a:gd name="T35" fmla="*/ 945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18" h="1064">
                                <a:moveTo>
                                  <a:pt x="1517" y="331"/>
                                </a:moveTo>
                                <a:lnTo>
                                  <a:pt x="1431" y="331"/>
                                </a:lnTo>
                                <a:lnTo>
                                  <a:pt x="1431" y="0"/>
                                </a:lnTo>
                                <a:lnTo>
                                  <a:pt x="86" y="0"/>
                                </a:lnTo>
                                <a:lnTo>
                                  <a:pt x="86" y="331"/>
                                </a:lnTo>
                                <a:lnTo>
                                  <a:pt x="0" y="331"/>
                                </a:lnTo>
                                <a:lnTo>
                                  <a:pt x="0" y="1063"/>
                                </a:lnTo>
                                <a:lnTo>
                                  <a:pt x="1517" y="1063"/>
                                </a:lnTo>
                                <a:lnTo>
                                  <a:pt x="1517" y="331"/>
                                </a:lnTo>
                              </a:path>
                            </a:pathLst>
                          </a:custGeom>
                          <a:solidFill>
                            <a:srgbClr val="ED3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Line 116"/>
                        <wps:cNvCnPr>
                          <a:cxnSpLocks noChangeShapeType="1"/>
                        </wps:cNvCnPr>
                        <wps:spPr bwMode="auto">
                          <a:xfrm>
                            <a:off x="929" y="571"/>
                            <a:ext cx="1517" cy="0"/>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247" name="Rectangle 117"/>
                        <wps:cNvSpPr>
                          <a:spLocks noChangeArrowheads="1"/>
                        </wps:cNvSpPr>
                        <wps:spPr bwMode="auto">
                          <a:xfrm>
                            <a:off x="928" y="1677"/>
                            <a:ext cx="1518" cy="84"/>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118"/>
                        <wps:cNvCnPr>
                          <a:cxnSpLocks noChangeShapeType="1"/>
                        </wps:cNvCnPr>
                        <wps:spPr bwMode="auto">
                          <a:xfrm>
                            <a:off x="2468" y="614"/>
                            <a:ext cx="0" cy="115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9" name="Text Box 119"/>
                        <wps:cNvSpPr txBox="1">
                          <a:spLocks noChangeArrowheads="1"/>
                        </wps:cNvSpPr>
                        <wps:spPr bwMode="auto">
                          <a:xfrm>
                            <a:off x="928" y="387"/>
                            <a:ext cx="1561" cy="1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ind w:right="71"/>
                                <w:jc w:val="center"/>
                                <w:rPr>
                                  <w:rFonts w:ascii="Arial Black"/>
                                  <w:sz w:val="96"/>
                                </w:rPr>
                              </w:pPr>
                              <w:r>
                                <w:rPr>
                                  <w:rFonts w:ascii="Arial Black"/>
                                  <w:color w:val="FFFFFF"/>
                                  <w:sz w:val="96"/>
                                </w:rPr>
                                <w:t>!</w:t>
                              </w:r>
                            </w:p>
                          </w:txbxContent>
                        </wps:txbx>
                        <wps:bodyPr rot="0" vert="horz" wrap="square" lIns="0" tIns="0" rIns="0" bIns="0" anchor="t" anchorCtr="0" upright="1">
                          <a:noAutofit/>
                        </wps:bodyPr>
                      </wps:wsp>
                      <wps:wsp>
                        <wps:cNvPr id="250" name="Text Box 120"/>
                        <wps:cNvSpPr txBox="1">
                          <a:spLocks noChangeArrowheads="1"/>
                        </wps:cNvSpPr>
                        <wps:spPr bwMode="auto">
                          <a:xfrm>
                            <a:off x="2489" y="527"/>
                            <a:ext cx="8602" cy="123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tabs>
                                  <w:tab w:val="left" w:pos="3095"/>
                                </w:tabs>
                                <w:spacing w:before="82"/>
                                <w:ind w:left="86"/>
                                <w:rPr>
                                  <w:b/>
                                  <w:sz w:val="24"/>
                                </w:rPr>
                              </w:pPr>
                              <w:r>
                                <w:rPr>
                                  <w:b/>
                                  <w:sz w:val="24"/>
                                </w:rPr>
                                <w:t>Fuel</w:t>
                              </w:r>
                              <w:r>
                                <w:rPr>
                                  <w:b/>
                                  <w:spacing w:val="-2"/>
                                  <w:sz w:val="24"/>
                                </w:rPr>
                                <w:t xml:space="preserve"> </w:t>
                              </w:r>
                              <w:r>
                                <w:rPr>
                                  <w:b/>
                                  <w:sz w:val="24"/>
                                </w:rPr>
                                <w:t xml:space="preserve">interface </w:t>
                              </w:r>
                              <w:r>
                                <w:rPr>
                                  <w:b/>
                                  <w:spacing w:val="29"/>
                                  <w:sz w:val="24"/>
                                </w:rPr>
                                <w:t xml:space="preserve"> </w:t>
                              </w:r>
                              <w:r>
                                <w:rPr>
                                  <w:b/>
                                  <w:sz w:val="24"/>
                                  <w:u w:val="single" w:color="0000FF"/>
                                </w:rPr>
                                <w:t xml:space="preserve"> </w:t>
                              </w:r>
                              <w:r>
                                <w:rPr>
                                  <w:b/>
                                  <w:sz w:val="24"/>
                                  <w:u w:val="single" w:color="0000FF"/>
                                </w:rPr>
                                <w:tab/>
                              </w:r>
                            </w:p>
                            <w:p w:rsidR="00BD48C2" w:rsidRDefault="00BD48C2" w:rsidP="00BD48C2">
                              <w:pPr>
                                <w:spacing w:before="175"/>
                                <w:ind w:left="86" w:right="132"/>
                                <w:rPr>
                                  <w:sz w:val="24"/>
                                </w:rPr>
                              </w:pPr>
                              <w:r>
                                <w:rPr>
                                  <w:sz w:val="24"/>
                                </w:rPr>
                                <w:t xml:space="preserve">Members should familiarise themselves with the Fuel interface. A detailed view can be found at </w:t>
                              </w:r>
                              <w:hyperlink w:anchor="_bookmark17" w:history="1">
                                <w:r>
                                  <w:rPr>
                                    <w:color w:val="0000FF"/>
                                    <w:sz w:val="24"/>
                                  </w:rPr>
                                  <w:t>Appendix A</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94" style="position:absolute;left:0;text-align:left;margin-left:46.45pt;margin-top:19.4pt;width:508.1pt;height:68.8pt;z-index:251684864;mso-position-horizontal-relative:page;mso-position-vertical-relative:text" coordorigin="929,388" coordsize="10162,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">
                <v:line id="Line 113" o:spid="_x0000_s1095" style="position:absolute;visibility:visible;mso-wrap-style:square" from="972,614" to="97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" strokecolor="#ed3423" strokeweight="4.32pt"/>
                <v:line id="Line 114" o:spid="_x0000_s1096" style="position:absolute;visibility:visible;mso-wrap-style:square" from="2403,614" to="240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" strokecolor="#ed3423" strokeweight="4.32pt"/>
                <v:shape id="Freeform 115" o:spid="_x0000_s1097" style="position:absolute;left:928;top:614;width:1518;height:1064;visibility:visible;mso-wrap-style:square;v-text-anchor:top" coordsize="1518,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" path="m1517,331r-86,l1431,,86,r,331l,331r,732l1517,1063r,-732e" fillcolor="#ed3423" stroked="f">
                  <v:path arrowok="t" o:connecttype="custom" o:connectlocs="1517,945;1431,945;1431,614;86,614;86,945;0,945;0,1677;1517,1677;1517,945" o:connectangles="0,0,0,0,0,0,0,0,0"/>
                </v:shape>
                <v:line id="Line 116" o:spid="_x0000_s1098" style="position:absolute;visibility:visible;mso-wrap-style:square" from="929,571" to="244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" strokecolor="#ed3423" strokeweight="4.32pt"/>
                <v:rect id="Rectangle 117" o:spid="_x0000_s1099" style="position:absolute;left:928;top:1677;width:151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" fillcolor="#ed3423" stroked="f"/>
                <v:line id="Line 118" o:spid="_x0000_s1100" style="position:absolute;visibility:visible;mso-wrap-style:square" from="2468,614" to="2468,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" strokecolor="white" strokeweight="2.16pt"/>
                <v:shape id="Text Box 119" o:spid="_x0000_s1101" type="#_x0000_t202" style="position:absolute;left:928;top:387;width:156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BD48C2" w:rsidRDefault="00BD48C2" w:rsidP="00BD48C2">
                        <w:pPr>
                          <w:ind w:right="71"/>
                          <w:jc w:val="center"/>
                          <w:rPr>
                            <w:rFonts w:ascii="Arial Black"/>
                            <w:sz w:val="96"/>
                          </w:rPr>
                        </w:pPr>
                        <w:r>
                          <w:rPr>
                            <w:rFonts w:ascii="Arial Black"/>
                            <w:color w:val="FFFFFF"/>
                            <w:sz w:val="96"/>
                          </w:rPr>
                          <w:t>!</w:t>
                        </w:r>
                      </w:p>
                    </w:txbxContent>
                  </v:textbox>
                </v:shape>
                <v:shape id="Text Box 120" o:spid="_x0000_s1102" type="#_x0000_t202" style="position:absolute;left:2489;top:527;width:8602;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" fillcolor="#f1f1f1" stroked="f">
                  <v:textbox inset="0,0,0,0">
                    <w:txbxContent>
                      <w:p w:rsidR="00BD48C2" w:rsidRDefault="00BD48C2" w:rsidP="00BD48C2">
                        <w:pPr>
                          <w:tabs>
                            <w:tab w:val="left" w:pos="3095"/>
                          </w:tabs>
                          <w:spacing w:before="82"/>
                          <w:ind w:left="86"/>
                          <w:rPr>
                            <w:b/>
                            <w:sz w:val="24"/>
                          </w:rPr>
                        </w:pPr>
                        <w:r>
                          <w:rPr>
                            <w:b/>
                            <w:sz w:val="24"/>
                          </w:rPr>
                          <w:t>Fuel</w:t>
                        </w:r>
                        <w:r>
                          <w:rPr>
                            <w:b/>
                            <w:spacing w:val="-2"/>
                            <w:sz w:val="24"/>
                          </w:rPr>
                          <w:t xml:space="preserve"> </w:t>
                        </w:r>
                        <w:r>
                          <w:rPr>
                            <w:b/>
                            <w:sz w:val="24"/>
                          </w:rPr>
                          <w:t xml:space="preserve">interface </w:t>
                        </w:r>
                        <w:r>
                          <w:rPr>
                            <w:b/>
                            <w:spacing w:val="29"/>
                            <w:sz w:val="24"/>
                          </w:rPr>
                          <w:t xml:space="preserve"> </w:t>
                        </w:r>
                        <w:r>
                          <w:rPr>
                            <w:b/>
                            <w:sz w:val="24"/>
                            <w:u w:val="single" w:color="0000FF"/>
                          </w:rPr>
                          <w:t xml:space="preserve"> </w:t>
                        </w:r>
                        <w:r>
                          <w:rPr>
                            <w:b/>
                            <w:sz w:val="24"/>
                            <w:u w:val="single" w:color="0000FF"/>
                          </w:rPr>
                          <w:tab/>
                        </w:r>
                      </w:p>
                      <w:p w:rsidR="00BD48C2" w:rsidRDefault="00BD48C2" w:rsidP="00BD48C2">
                        <w:pPr>
                          <w:spacing w:before="175"/>
                          <w:ind w:left="86" w:right="132"/>
                          <w:rPr>
                            <w:sz w:val="24"/>
                          </w:rPr>
                        </w:pPr>
                        <w:r>
                          <w:rPr>
                            <w:sz w:val="24"/>
                          </w:rPr>
                          <w:t xml:space="preserve">Members should familiarise themselves with the Fuel interface. A detailed view can be found at </w:t>
                        </w:r>
                        <w:hyperlink w:anchor="_bookmark17" w:history="1">
                          <w:r>
                            <w:rPr>
                              <w:color w:val="0000FF"/>
                              <w:sz w:val="24"/>
                            </w:rPr>
                            <w:t>Appendix A</w:t>
                          </w:r>
                        </w:hyperlink>
                        <w:r>
                          <w:rPr>
                            <w:sz w:val="24"/>
                          </w:rPr>
                          <w:t>.</w:t>
                        </w:r>
                      </w:p>
                    </w:txbxContent>
                  </v:textbox>
                </v:shape>
                <w10:wrap anchorx="page"/>
              </v:group>
            </w:pict>
          </mc:Fallback>
        </mc:AlternateContent>
      </w:r>
      <w:r>
        <w:rPr>
          <w:noProof/>
          <w:lang w:eastAsia="en-AU"/>
        </w:rPr>
        <mc:AlternateContent>
          <mc:Choice Requires="wps">
            <w:drawing>
              <wp:anchor distT="0" distB="0" distL="114300" distR="114300" simplePos="0" relativeHeight="251686912" behindDoc="0" locked="0" layoutInCell="1" allowOverlap="1">
                <wp:simplePos x="0" y="0"/>
                <wp:positionH relativeFrom="page">
                  <wp:posOffset>7056120</wp:posOffset>
                </wp:positionH>
                <wp:positionV relativeFrom="paragraph">
                  <wp:posOffset>389890</wp:posOffset>
                </wp:positionV>
                <wp:extent cx="0" cy="730250"/>
                <wp:effectExtent l="17145" t="22860" r="20955" b="1841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EF6C" id="Straight Connector 24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6pt,30.7pt" to="555.6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" strokecolor="white" strokeweight="2.16pt">
                <w10:wrap anchorx="page"/>
              </v:line>
            </w:pict>
          </mc:Fallback>
        </mc:AlternateContent>
      </w:r>
      <w:bookmarkStart w:id="11" w:name="_bookmark10"/>
      <w:bookmarkEnd w:id="11"/>
      <w:r>
        <w:rPr>
          <w:color w:val="ED3423"/>
        </w:rPr>
        <w:t>Members</w:t>
      </w: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spacing w:before="11"/>
        <w:rPr>
          <w:b/>
          <w:sz w:val="16"/>
        </w:rPr>
      </w:pPr>
    </w:p>
    <w:p w:rsidR="00BD48C2" w:rsidRDefault="00BD48C2" w:rsidP="00BD48C2">
      <w:pPr>
        <w:pStyle w:val="Heading3"/>
        <w:spacing w:before="92"/>
        <w:ind w:left="855"/>
      </w:pPr>
      <w:r>
        <w:rPr>
          <w:noProof/>
          <w:lang w:eastAsia="en-AU"/>
        </w:rPr>
        <mc:AlternateContent>
          <mc:Choice Requires="wpg">
            <w:drawing>
              <wp:anchor distT="0" distB="0" distL="114300" distR="114300" simplePos="0" relativeHeight="251689984" behindDoc="0" locked="0" layoutInCell="1" allowOverlap="1">
                <wp:simplePos x="0" y="0"/>
                <wp:positionH relativeFrom="page">
                  <wp:posOffset>1401445</wp:posOffset>
                </wp:positionH>
                <wp:positionV relativeFrom="paragraph">
                  <wp:posOffset>4445</wp:posOffset>
                </wp:positionV>
                <wp:extent cx="446405" cy="267970"/>
                <wp:effectExtent l="1270" t="3810" r="9525" b="4445"/>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07" y="7"/>
                          <a:chExt cx="703" cy="422"/>
                        </a:xfrm>
                      </wpg:grpSpPr>
                      <wps:wsp>
                        <wps:cNvPr id="239" name="AutoShape 126"/>
                        <wps:cNvSpPr>
                          <a:spLocks/>
                        </wps:cNvSpPr>
                        <wps:spPr bwMode="auto">
                          <a:xfrm>
                            <a:off x="2207" y="6"/>
                            <a:ext cx="703" cy="422"/>
                          </a:xfrm>
                          <a:custGeom>
                            <a:avLst/>
                            <a:gdLst>
                              <a:gd name="T0" fmla="+- 0 2605 2207"/>
                              <a:gd name="T1" fmla="*/ T0 w 703"/>
                              <a:gd name="T2" fmla="+- 0 218 7"/>
                              <a:gd name="T3" fmla="*/ 218 h 422"/>
                              <a:gd name="T4" fmla="+- 0 2416 2207"/>
                              <a:gd name="T5" fmla="*/ T4 w 703"/>
                              <a:gd name="T6" fmla="+- 0 7 7"/>
                              <a:gd name="T7" fmla="*/ 7 h 422"/>
                              <a:gd name="T8" fmla="+- 0 2207 2207"/>
                              <a:gd name="T9" fmla="*/ T8 w 703"/>
                              <a:gd name="T10" fmla="+- 0 7 7"/>
                              <a:gd name="T11" fmla="*/ 7 h 422"/>
                              <a:gd name="T12" fmla="+- 0 2396 2207"/>
                              <a:gd name="T13" fmla="*/ T12 w 703"/>
                              <a:gd name="T14" fmla="+- 0 218 7"/>
                              <a:gd name="T15" fmla="*/ 218 h 422"/>
                              <a:gd name="T16" fmla="+- 0 2207 2207"/>
                              <a:gd name="T17" fmla="*/ T16 w 703"/>
                              <a:gd name="T18" fmla="+- 0 428 7"/>
                              <a:gd name="T19" fmla="*/ 428 h 422"/>
                              <a:gd name="T20" fmla="+- 0 2416 2207"/>
                              <a:gd name="T21" fmla="*/ T20 w 703"/>
                              <a:gd name="T22" fmla="+- 0 428 7"/>
                              <a:gd name="T23" fmla="*/ 428 h 422"/>
                              <a:gd name="T24" fmla="+- 0 2605 2207"/>
                              <a:gd name="T25" fmla="*/ T24 w 703"/>
                              <a:gd name="T26" fmla="+- 0 218 7"/>
                              <a:gd name="T27" fmla="*/ 218 h 422"/>
                              <a:gd name="T28" fmla="+- 0 2910 2207"/>
                              <a:gd name="T29" fmla="*/ T28 w 703"/>
                              <a:gd name="T30" fmla="+- 0 219 7"/>
                              <a:gd name="T31" fmla="*/ 219 h 422"/>
                              <a:gd name="T32" fmla="+- 0 2721 2207"/>
                              <a:gd name="T33" fmla="*/ T32 w 703"/>
                              <a:gd name="T34" fmla="+- 0 8 7"/>
                              <a:gd name="T35" fmla="*/ 8 h 422"/>
                              <a:gd name="T36" fmla="+- 0 2512 2207"/>
                              <a:gd name="T37" fmla="*/ T36 w 703"/>
                              <a:gd name="T38" fmla="+- 0 8 7"/>
                              <a:gd name="T39" fmla="*/ 8 h 422"/>
                              <a:gd name="T40" fmla="+- 0 2701 2207"/>
                              <a:gd name="T41" fmla="*/ T40 w 703"/>
                              <a:gd name="T42" fmla="+- 0 219 7"/>
                              <a:gd name="T43" fmla="*/ 219 h 422"/>
                              <a:gd name="T44" fmla="+- 0 2512 2207"/>
                              <a:gd name="T45" fmla="*/ T44 w 703"/>
                              <a:gd name="T46" fmla="+- 0 429 7"/>
                              <a:gd name="T47" fmla="*/ 429 h 422"/>
                              <a:gd name="T48" fmla="+- 0 2721 2207"/>
                              <a:gd name="T49" fmla="*/ T48 w 703"/>
                              <a:gd name="T50" fmla="+- 0 429 7"/>
                              <a:gd name="T51" fmla="*/ 429 h 422"/>
                              <a:gd name="T52" fmla="+- 0 2910 2207"/>
                              <a:gd name="T53" fmla="*/ T52 w 703"/>
                              <a:gd name="T54" fmla="+- 0 219 7"/>
                              <a:gd name="T55" fmla="*/ 21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1"/>
                                </a:moveTo>
                                <a:lnTo>
                                  <a:pt x="209" y="0"/>
                                </a:lnTo>
                                <a:lnTo>
                                  <a:pt x="0" y="0"/>
                                </a:lnTo>
                                <a:lnTo>
                                  <a:pt x="189" y="211"/>
                                </a:lnTo>
                                <a:lnTo>
                                  <a:pt x="0" y="421"/>
                                </a:lnTo>
                                <a:lnTo>
                                  <a:pt x="209" y="421"/>
                                </a:lnTo>
                                <a:lnTo>
                                  <a:pt x="398" y="211"/>
                                </a:lnTo>
                                <a:moveTo>
                                  <a:pt x="703" y="212"/>
                                </a:moveTo>
                                <a:lnTo>
                                  <a:pt x="514" y="1"/>
                                </a:lnTo>
                                <a:lnTo>
                                  <a:pt x="305" y="1"/>
                                </a:lnTo>
                                <a:lnTo>
                                  <a:pt x="494" y="212"/>
                                </a:lnTo>
                                <a:lnTo>
                                  <a:pt x="305" y="422"/>
                                </a:lnTo>
                                <a:lnTo>
                                  <a:pt x="514" y="422"/>
                                </a:lnTo>
                                <a:lnTo>
                                  <a:pt x="703" y="212"/>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127"/>
                        <wps:cNvSpPr txBox="1">
                          <a:spLocks noChangeArrowheads="1"/>
                        </wps:cNvSpPr>
                        <wps:spPr bwMode="auto">
                          <a:xfrm>
                            <a:off x="2207" y="6"/>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5"/>
                                <w:ind w:left="-605" w:right="-72"/>
                                <w:rPr>
                                  <w:b/>
                                  <w:sz w:val="24"/>
                                </w:rPr>
                              </w:pPr>
                              <w:r>
                                <w:rPr>
                                  <w:b/>
                                  <w:color w:val="FFFFFF"/>
                                  <w:sz w:val="24"/>
                                  <w:shd w:val="clear" w:color="auto" w:fill="ED3423"/>
                                </w:rPr>
                                <w:t xml:space="preserve">1                  </w:t>
                              </w:r>
                              <w:r>
                                <w:rPr>
                                  <w:b/>
                                  <w:color w:val="FFFFFF"/>
                                  <w:spacing w:val="-33"/>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103" style="position:absolute;left:0;text-align:left;margin-left:110.35pt;margin-top:.35pt;width:35.15pt;height:21.1pt;z-index:251689984;mso-position-horizontal-relative:page;mso-position-vertical-relative:text" coordorigin="2207,7"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">
                <v:shape id="AutoShape 126" o:spid="_x0000_s1104" style="position:absolute;left:2207;top:6;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" path="m398,211l209,,,,189,211,,421r209,l398,211t305,1l514,1,305,1,494,212,305,422r209,l703,212e" stroked="f">
                  <v:fill opacity="39321f"/>
                  <v:path arrowok="t" o:connecttype="custom" o:connectlocs="398,218;209,7;0,7;189,218;0,428;209,428;398,218;703,219;514,8;305,8;494,219;305,429;514,429;703,219" o:connectangles="0,0,0,0,0,0,0,0,0,0,0,0,0,0"/>
                </v:shape>
                <v:shape id="Text Box 127" o:spid="_x0000_s1105" type="#_x0000_t202" style="position:absolute;left:2207;top:6;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D48C2" w:rsidRDefault="00BD48C2" w:rsidP="00BD48C2">
                        <w:pPr>
                          <w:spacing w:before="85"/>
                          <w:ind w:left="-605" w:right="-72"/>
                          <w:rPr>
                            <w:b/>
                            <w:sz w:val="24"/>
                          </w:rPr>
                        </w:pPr>
                        <w:r>
                          <w:rPr>
                            <w:b/>
                            <w:color w:val="FFFFFF"/>
                            <w:sz w:val="24"/>
                            <w:shd w:val="clear" w:color="auto" w:fill="ED3423"/>
                          </w:rPr>
                          <w:t xml:space="preserve">1                  </w:t>
                        </w:r>
                        <w:r>
                          <w:rPr>
                            <w:b/>
                            <w:color w:val="FFFFFF"/>
                            <w:spacing w:val="-33"/>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907" w:right="1417"/>
      </w:pPr>
      <w:r>
        <w:t>Once you are on the Fuel homepage you can access a course via the ‘Course Catalogue’. Select from foundation through to strategic (currently only foundation courses have been developed into eLearning formats).</w:t>
      </w:r>
    </w:p>
    <w:p w:rsidR="00BD48C2" w:rsidRDefault="00BD48C2" w:rsidP="00BD48C2">
      <w:pPr>
        <w:sectPr w:rsidR="00BD48C2">
          <w:pgSz w:w="11910" w:h="16840"/>
          <w:pgMar w:top="1440" w:right="0" w:bottom="960" w:left="0" w:header="0" w:footer="764" w:gutter="0"/>
          <w:cols w:space="720"/>
        </w:sectPr>
      </w:pPr>
    </w:p>
    <w:p w:rsidR="00BD48C2" w:rsidRDefault="00BD48C2" w:rsidP="00BD48C2">
      <w:pPr>
        <w:pStyle w:val="BodyText"/>
        <w:ind w:left="896"/>
        <w:rPr>
          <w:sz w:val="20"/>
        </w:rPr>
      </w:pPr>
      <w:r>
        <w:rPr>
          <w:noProof/>
          <w:sz w:val="20"/>
          <w:lang w:bidi="ar-SA"/>
        </w:rPr>
        <w:lastRenderedPageBreak/>
        <mc:AlternateContent>
          <mc:Choice Requires="wpg">
            <w:drawing>
              <wp:inline distT="0" distB="0" distL="0" distR="0">
                <wp:extent cx="4720590" cy="1815465"/>
                <wp:effectExtent l="0" t="0" r="0" b="381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0590" cy="1815465"/>
                          <a:chOff x="0" y="0"/>
                          <a:chExt cx="7434" cy="2859"/>
                        </a:xfrm>
                      </wpg:grpSpPr>
                      <pic:pic xmlns:pic="http://schemas.openxmlformats.org/drawingml/2006/picture">
                        <pic:nvPicPr>
                          <pic:cNvPr id="23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 cy="2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16"/>
                        <wps:cNvSpPr>
                          <a:spLocks noChangeArrowheads="1"/>
                        </wps:cNvSpPr>
                        <wps:spPr bwMode="auto">
                          <a:xfrm>
                            <a:off x="2214" y="495"/>
                            <a:ext cx="630" cy="66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59" y="579"/>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Rectangle 18"/>
                        <wps:cNvSpPr>
                          <a:spLocks noChangeArrowheads="1"/>
                        </wps:cNvSpPr>
                        <wps:spPr bwMode="auto">
                          <a:xfrm>
                            <a:off x="174" y="489"/>
                            <a:ext cx="2670" cy="669"/>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001" y="667"/>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20"/>
                        <wps:cNvSpPr>
                          <a:spLocks/>
                        </wps:cNvSpPr>
                        <wps:spPr bwMode="auto">
                          <a:xfrm>
                            <a:off x="3549" y="759"/>
                            <a:ext cx="1455" cy="180"/>
                          </a:xfrm>
                          <a:custGeom>
                            <a:avLst/>
                            <a:gdLst>
                              <a:gd name="T0" fmla="+- 0 4824 3549"/>
                              <a:gd name="T1" fmla="*/ T0 w 1455"/>
                              <a:gd name="T2" fmla="+- 0 759 759"/>
                              <a:gd name="T3" fmla="*/ 759 h 180"/>
                              <a:gd name="T4" fmla="+- 0 4824 3549"/>
                              <a:gd name="T5" fmla="*/ T4 w 1455"/>
                              <a:gd name="T6" fmla="+- 0 939 759"/>
                              <a:gd name="T7" fmla="*/ 939 h 180"/>
                              <a:gd name="T8" fmla="+- 0 4944 3549"/>
                              <a:gd name="T9" fmla="*/ T8 w 1455"/>
                              <a:gd name="T10" fmla="+- 0 879 759"/>
                              <a:gd name="T11" fmla="*/ 879 h 180"/>
                              <a:gd name="T12" fmla="+- 0 4854 3549"/>
                              <a:gd name="T13" fmla="*/ T12 w 1455"/>
                              <a:gd name="T14" fmla="+- 0 879 759"/>
                              <a:gd name="T15" fmla="*/ 879 h 180"/>
                              <a:gd name="T16" fmla="+- 0 4854 3549"/>
                              <a:gd name="T17" fmla="*/ T16 w 1455"/>
                              <a:gd name="T18" fmla="+- 0 819 759"/>
                              <a:gd name="T19" fmla="*/ 819 h 180"/>
                              <a:gd name="T20" fmla="+- 0 4944 3549"/>
                              <a:gd name="T21" fmla="*/ T20 w 1455"/>
                              <a:gd name="T22" fmla="+- 0 819 759"/>
                              <a:gd name="T23" fmla="*/ 819 h 180"/>
                              <a:gd name="T24" fmla="+- 0 4824 3549"/>
                              <a:gd name="T25" fmla="*/ T24 w 1455"/>
                              <a:gd name="T26" fmla="+- 0 759 759"/>
                              <a:gd name="T27" fmla="*/ 759 h 180"/>
                              <a:gd name="T28" fmla="+- 0 4824 3549"/>
                              <a:gd name="T29" fmla="*/ T28 w 1455"/>
                              <a:gd name="T30" fmla="+- 0 819 759"/>
                              <a:gd name="T31" fmla="*/ 819 h 180"/>
                              <a:gd name="T32" fmla="+- 0 3549 3549"/>
                              <a:gd name="T33" fmla="*/ T32 w 1455"/>
                              <a:gd name="T34" fmla="+- 0 819 759"/>
                              <a:gd name="T35" fmla="*/ 819 h 180"/>
                              <a:gd name="T36" fmla="+- 0 3549 3549"/>
                              <a:gd name="T37" fmla="*/ T36 w 1455"/>
                              <a:gd name="T38" fmla="+- 0 879 759"/>
                              <a:gd name="T39" fmla="*/ 879 h 180"/>
                              <a:gd name="T40" fmla="+- 0 4824 3549"/>
                              <a:gd name="T41" fmla="*/ T40 w 1455"/>
                              <a:gd name="T42" fmla="+- 0 879 759"/>
                              <a:gd name="T43" fmla="*/ 879 h 180"/>
                              <a:gd name="T44" fmla="+- 0 4824 3549"/>
                              <a:gd name="T45" fmla="*/ T44 w 1455"/>
                              <a:gd name="T46" fmla="+- 0 819 759"/>
                              <a:gd name="T47" fmla="*/ 819 h 180"/>
                              <a:gd name="T48" fmla="+- 0 4944 3549"/>
                              <a:gd name="T49" fmla="*/ T48 w 1455"/>
                              <a:gd name="T50" fmla="+- 0 819 759"/>
                              <a:gd name="T51" fmla="*/ 819 h 180"/>
                              <a:gd name="T52" fmla="+- 0 4854 3549"/>
                              <a:gd name="T53" fmla="*/ T52 w 1455"/>
                              <a:gd name="T54" fmla="+- 0 819 759"/>
                              <a:gd name="T55" fmla="*/ 819 h 180"/>
                              <a:gd name="T56" fmla="+- 0 4854 3549"/>
                              <a:gd name="T57" fmla="*/ T56 w 1455"/>
                              <a:gd name="T58" fmla="+- 0 879 759"/>
                              <a:gd name="T59" fmla="*/ 879 h 180"/>
                              <a:gd name="T60" fmla="+- 0 4944 3549"/>
                              <a:gd name="T61" fmla="*/ T60 w 1455"/>
                              <a:gd name="T62" fmla="+- 0 879 759"/>
                              <a:gd name="T63" fmla="*/ 879 h 180"/>
                              <a:gd name="T64" fmla="+- 0 5004 3549"/>
                              <a:gd name="T65" fmla="*/ T64 w 1455"/>
                              <a:gd name="T66" fmla="+- 0 849 759"/>
                              <a:gd name="T67" fmla="*/ 849 h 180"/>
                              <a:gd name="T68" fmla="+- 0 4944 3549"/>
                              <a:gd name="T69" fmla="*/ T68 w 1455"/>
                              <a:gd name="T70" fmla="+- 0 819 759"/>
                              <a:gd name="T71" fmla="*/ 81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55" h="180">
                                <a:moveTo>
                                  <a:pt x="1275" y="0"/>
                                </a:moveTo>
                                <a:lnTo>
                                  <a:pt x="1275" y="180"/>
                                </a:lnTo>
                                <a:lnTo>
                                  <a:pt x="1395" y="120"/>
                                </a:lnTo>
                                <a:lnTo>
                                  <a:pt x="1305" y="120"/>
                                </a:lnTo>
                                <a:lnTo>
                                  <a:pt x="1305" y="60"/>
                                </a:lnTo>
                                <a:lnTo>
                                  <a:pt x="1395" y="60"/>
                                </a:lnTo>
                                <a:lnTo>
                                  <a:pt x="1275" y="0"/>
                                </a:lnTo>
                                <a:close/>
                                <a:moveTo>
                                  <a:pt x="1275" y="60"/>
                                </a:moveTo>
                                <a:lnTo>
                                  <a:pt x="0" y="60"/>
                                </a:lnTo>
                                <a:lnTo>
                                  <a:pt x="0" y="120"/>
                                </a:lnTo>
                                <a:lnTo>
                                  <a:pt x="1275" y="120"/>
                                </a:lnTo>
                                <a:lnTo>
                                  <a:pt x="1275" y="60"/>
                                </a:lnTo>
                                <a:close/>
                                <a:moveTo>
                                  <a:pt x="1395" y="60"/>
                                </a:moveTo>
                                <a:lnTo>
                                  <a:pt x="1305" y="60"/>
                                </a:lnTo>
                                <a:lnTo>
                                  <a:pt x="1305" y="120"/>
                                </a:lnTo>
                                <a:lnTo>
                                  <a:pt x="1395" y="120"/>
                                </a:lnTo>
                                <a:lnTo>
                                  <a:pt x="1455" y="90"/>
                                </a:lnTo>
                                <a:lnTo>
                                  <a:pt x="1395"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Text Box 21"/>
                        <wps:cNvSpPr txBox="1">
                          <a:spLocks noChangeArrowheads="1"/>
                        </wps:cNvSpPr>
                        <wps:spPr bwMode="auto">
                          <a:xfrm>
                            <a:off x="3107" y="667"/>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txbxContent>
                        </wps:txbx>
                        <wps:bodyPr rot="0" vert="horz" wrap="square" lIns="0" tIns="0" rIns="0" bIns="0" anchor="t" anchorCtr="0" upright="1">
                          <a:noAutofit/>
                        </wps:bodyPr>
                      </wps:wsp>
                      <wps:wsp>
                        <wps:cNvPr id="237" name="Text Box 22"/>
                        <wps:cNvSpPr txBox="1">
                          <a:spLocks noChangeArrowheads="1"/>
                        </wps:cNvSpPr>
                        <wps:spPr bwMode="auto">
                          <a:xfrm>
                            <a:off x="5139" y="495"/>
                            <a:ext cx="2295" cy="756"/>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3"/>
                                <w:rPr>
                                  <w:sz w:val="21"/>
                                </w:rPr>
                              </w:pPr>
                            </w:p>
                            <w:p w:rsidR="00BD48C2" w:rsidRDefault="00BD48C2" w:rsidP="00BD48C2">
                              <w:pPr>
                                <w:spacing w:before="1"/>
                                <w:ind w:left="280"/>
                              </w:pPr>
                              <w:r>
                                <w:rPr>
                                  <w:b/>
                                </w:rPr>
                                <w:t xml:space="preserve">1. </w:t>
                              </w:r>
                              <w:r>
                                <w:t>Click ‘Foundation’</w:t>
                              </w:r>
                            </w:p>
                          </w:txbxContent>
                        </wps:txbx>
                        <wps:bodyPr rot="0" vert="horz" wrap="square" lIns="0" tIns="0" rIns="0" bIns="0" anchor="t" anchorCtr="0" upright="1">
                          <a:noAutofit/>
                        </wps:bodyPr>
                      </wps:wsp>
                    </wpg:wgp>
                  </a:graphicData>
                </a:graphic>
              </wp:inline>
            </w:drawing>
          </mc:Choice>
          <mc:Fallback>
            <w:pict>
              <v:group id="Group 229" o:spid="_x0000_s1106" style="width:371.7pt;height:142.95pt;mso-position-horizontal-relative:char;mso-position-vertical-relative:line" coordsize="7434,2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">
                <v:shape id="Picture 15" o:spid="_x0000_s1107" type="#_x0000_t75" style="position:absolute;width:6309;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">
                  <v:imagedata r:id="rId34" o:title=""/>
                </v:shape>
                <v:rect id="Rectangle 16" o:spid="_x0000_s1108" style="position:absolute;left:2214;top:495;width:63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" fillcolor="#4aacc5" stroked="f"/>
                <v:shape id="Picture 17" o:spid="_x0000_s1109" type="#_x0000_t75" style="position:absolute;left:2259;top:579;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">
                  <v:imagedata r:id="rId23" o:title=""/>
                </v:shape>
                <v:rect id="Rectangle 18" o:spid="_x0000_s1110" style="position:absolute;left:174;top:489;width:267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" filled="f" strokecolor="#4aacc5" strokeweight="2.25pt"/>
                <v:shape id="Picture 19" o:spid="_x0000_s1111" type="#_x0000_t75" style="position:absolute;left:3001;top:667;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">
                  <v:imagedata r:id="rId22" o:title=""/>
                </v:shape>
                <v:shape id="AutoShape 20" o:spid="_x0000_s1112" style="position:absolute;left:3549;top:759;width:1455;height:180;visibility:visible;mso-wrap-style:square;v-text-anchor:top" coordsize="14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" path="m1275,r,180l1395,120r-90,l1305,60r90,l1275,xm1275,60l,60r,60l1275,120r,-60xm1395,60r-90,l1305,120r90,l1455,90,1395,60xe" fillcolor="#4aacc5" stroked="f">
                  <v:path arrowok="t" o:connecttype="custom" o:connectlocs="1275,759;1275,939;1395,879;1305,879;1305,819;1395,819;1275,759;1275,819;0,819;0,879;1275,879;1275,819;1395,819;1305,819;1305,879;1395,879;1455,849;1395,819" o:connectangles="0,0,0,0,0,0,0,0,0,0,0,0,0,0,0,0,0,0"/>
                </v:shape>
                <v:shape id="Text Box 21" o:spid="_x0000_s1113" type="#_x0000_t202" style="position:absolute;left:3107;top:667;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txbxContent>
                  </v:textbox>
                </v:shape>
                <v:shape id="Text Box 22" o:spid="_x0000_s1114" type="#_x0000_t202" style="position:absolute;left:5139;top:495;width:229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" fillcolor="#daedf3" stroked="f">
                  <v:textbox inset="0,0,0,0">
                    <w:txbxContent>
                      <w:p w:rsidR="00BD48C2" w:rsidRDefault="00BD48C2" w:rsidP="00BD48C2">
                        <w:pPr>
                          <w:spacing w:before="3"/>
                          <w:rPr>
                            <w:sz w:val="21"/>
                          </w:rPr>
                        </w:pPr>
                      </w:p>
                      <w:p w:rsidR="00BD48C2" w:rsidRDefault="00BD48C2" w:rsidP="00BD48C2">
                        <w:pPr>
                          <w:spacing w:before="1"/>
                          <w:ind w:left="280"/>
                        </w:pPr>
                        <w:r>
                          <w:rPr>
                            <w:b/>
                          </w:rPr>
                          <w:t xml:space="preserve">1. </w:t>
                        </w:r>
                        <w:r>
                          <w:t>Click ‘Foundation’</w:t>
                        </w:r>
                      </w:p>
                    </w:txbxContent>
                  </v:textbox>
                </v:shape>
                <w10:anchorlock/>
              </v:group>
            </w:pict>
          </mc:Fallback>
        </mc:AlternateContent>
      </w:r>
    </w:p>
    <w:p w:rsidR="00BD48C2" w:rsidRDefault="00BD48C2" w:rsidP="00BD48C2">
      <w:pPr>
        <w:pStyle w:val="BodyText"/>
        <w:rPr>
          <w:sz w:val="20"/>
        </w:rPr>
      </w:pPr>
    </w:p>
    <w:p w:rsidR="00BD48C2" w:rsidRDefault="00BD48C2" w:rsidP="00BD48C2">
      <w:pPr>
        <w:pStyle w:val="BodyText"/>
        <w:spacing w:before="1"/>
        <w:rPr>
          <w:sz w:val="23"/>
        </w:rPr>
      </w:pPr>
    </w:p>
    <w:p w:rsidR="00BD48C2" w:rsidRDefault="00BD48C2" w:rsidP="00BD48C2">
      <w:pPr>
        <w:pStyle w:val="Heading3"/>
        <w:ind w:left="850"/>
      </w:pPr>
      <w:r>
        <w:rPr>
          <w:noProof/>
          <w:lang w:eastAsia="en-AU"/>
        </w:rPr>
        <mc:AlternateContent>
          <mc:Choice Requires="wpg">
            <w:drawing>
              <wp:anchor distT="0" distB="0" distL="114300" distR="114300" simplePos="0" relativeHeight="251696128" behindDoc="0" locked="0" layoutInCell="1" allowOverlap="1">
                <wp:simplePos x="0" y="0"/>
                <wp:positionH relativeFrom="page">
                  <wp:posOffset>1398270</wp:posOffset>
                </wp:positionH>
                <wp:positionV relativeFrom="paragraph">
                  <wp:posOffset>-62865</wp:posOffset>
                </wp:positionV>
                <wp:extent cx="446405" cy="267970"/>
                <wp:effectExtent l="7620" t="3810" r="3175" b="4445"/>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02" y="-99"/>
                          <a:chExt cx="703" cy="422"/>
                        </a:xfrm>
                      </wpg:grpSpPr>
                      <wps:wsp>
                        <wps:cNvPr id="227" name="AutoShape 142"/>
                        <wps:cNvSpPr>
                          <a:spLocks/>
                        </wps:cNvSpPr>
                        <wps:spPr bwMode="auto">
                          <a:xfrm>
                            <a:off x="2202" y="-100"/>
                            <a:ext cx="703" cy="422"/>
                          </a:xfrm>
                          <a:custGeom>
                            <a:avLst/>
                            <a:gdLst>
                              <a:gd name="T0" fmla="+- 0 2600 2202"/>
                              <a:gd name="T1" fmla="*/ T0 w 703"/>
                              <a:gd name="T2" fmla="+- 0 111 -99"/>
                              <a:gd name="T3" fmla="*/ 111 h 422"/>
                              <a:gd name="T4" fmla="+- 0 2411 2202"/>
                              <a:gd name="T5" fmla="*/ T4 w 703"/>
                              <a:gd name="T6" fmla="+- 0 -99 -99"/>
                              <a:gd name="T7" fmla="*/ -99 h 422"/>
                              <a:gd name="T8" fmla="+- 0 2202 2202"/>
                              <a:gd name="T9" fmla="*/ T8 w 703"/>
                              <a:gd name="T10" fmla="+- 0 -99 -99"/>
                              <a:gd name="T11" fmla="*/ -99 h 422"/>
                              <a:gd name="T12" fmla="+- 0 2391 2202"/>
                              <a:gd name="T13" fmla="*/ T12 w 703"/>
                              <a:gd name="T14" fmla="+- 0 111 -99"/>
                              <a:gd name="T15" fmla="*/ 111 h 422"/>
                              <a:gd name="T16" fmla="+- 0 2202 2202"/>
                              <a:gd name="T17" fmla="*/ T16 w 703"/>
                              <a:gd name="T18" fmla="+- 0 322 -99"/>
                              <a:gd name="T19" fmla="*/ 322 h 422"/>
                              <a:gd name="T20" fmla="+- 0 2411 2202"/>
                              <a:gd name="T21" fmla="*/ T20 w 703"/>
                              <a:gd name="T22" fmla="+- 0 322 -99"/>
                              <a:gd name="T23" fmla="*/ 322 h 422"/>
                              <a:gd name="T24" fmla="+- 0 2600 2202"/>
                              <a:gd name="T25" fmla="*/ T24 w 703"/>
                              <a:gd name="T26" fmla="+- 0 111 -99"/>
                              <a:gd name="T27" fmla="*/ 111 h 422"/>
                              <a:gd name="T28" fmla="+- 0 2905 2202"/>
                              <a:gd name="T29" fmla="*/ T28 w 703"/>
                              <a:gd name="T30" fmla="+- 0 112 -99"/>
                              <a:gd name="T31" fmla="*/ 112 h 422"/>
                              <a:gd name="T32" fmla="+- 0 2716 2202"/>
                              <a:gd name="T33" fmla="*/ T32 w 703"/>
                              <a:gd name="T34" fmla="+- 0 -98 -99"/>
                              <a:gd name="T35" fmla="*/ -98 h 422"/>
                              <a:gd name="T36" fmla="+- 0 2507 2202"/>
                              <a:gd name="T37" fmla="*/ T36 w 703"/>
                              <a:gd name="T38" fmla="+- 0 -98 -99"/>
                              <a:gd name="T39" fmla="*/ -98 h 422"/>
                              <a:gd name="T40" fmla="+- 0 2696 2202"/>
                              <a:gd name="T41" fmla="*/ T40 w 703"/>
                              <a:gd name="T42" fmla="+- 0 112 -99"/>
                              <a:gd name="T43" fmla="*/ 112 h 422"/>
                              <a:gd name="T44" fmla="+- 0 2507 2202"/>
                              <a:gd name="T45" fmla="*/ T44 w 703"/>
                              <a:gd name="T46" fmla="+- 0 323 -99"/>
                              <a:gd name="T47" fmla="*/ 323 h 422"/>
                              <a:gd name="T48" fmla="+- 0 2716 2202"/>
                              <a:gd name="T49" fmla="*/ T48 w 703"/>
                              <a:gd name="T50" fmla="+- 0 323 -99"/>
                              <a:gd name="T51" fmla="*/ 323 h 422"/>
                              <a:gd name="T52" fmla="+- 0 2905 2202"/>
                              <a:gd name="T53" fmla="*/ T52 w 703"/>
                              <a:gd name="T54" fmla="+- 0 112 -99"/>
                              <a:gd name="T55" fmla="*/ 112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43"/>
                        <wps:cNvSpPr txBox="1">
                          <a:spLocks noChangeArrowheads="1"/>
                        </wps:cNvSpPr>
                        <wps:spPr bwMode="auto">
                          <a:xfrm>
                            <a:off x="2202" y="-100"/>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9"/>
                                <w:ind w:left="-600" w:right="-72"/>
                                <w:rPr>
                                  <w:b/>
                                  <w:sz w:val="24"/>
                                </w:rPr>
                              </w:pPr>
                              <w:r>
                                <w:rPr>
                                  <w:b/>
                                  <w:color w:val="FFFFFF"/>
                                  <w:sz w:val="24"/>
                                  <w:shd w:val="clear" w:color="auto" w:fill="ED3423"/>
                                </w:rPr>
                                <w:t xml:space="preserve">2                 </w:t>
                              </w:r>
                              <w:r>
                                <w:rPr>
                                  <w:b/>
                                  <w:color w:val="FFFFFF"/>
                                  <w:spacing w:val="29"/>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115" style="position:absolute;left:0;text-align:left;margin-left:110.1pt;margin-top:-4.95pt;width:35.15pt;height:21.1pt;z-index:251696128;mso-position-horizontal-relative:page;mso-position-vertical-relative:text" coordorigin="2202,-99"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">
                <v:shape id="AutoShape 142" o:spid="_x0000_s1116" style="position:absolute;left:2202;top:-100;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" path="m398,210l209,,,,189,210,,421r209,l398,210t305,1l514,1,305,1,494,211,305,422r209,l703,211e" stroked="f">
                  <v:fill opacity="39321f"/>
                  <v:path arrowok="t" o:connecttype="custom" o:connectlocs="398,111;209,-99;0,-99;189,111;0,322;209,322;398,111;703,112;514,-98;305,-98;494,112;305,323;514,323;703,112" o:connectangles="0,0,0,0,0,0,0,0,0,0,0,0,0,0"/>
                </v:shape>
                <v:shape id="Text Box 143" o:spid="_x0000_s1117" type="#_x0000_t202" style="position:absolute;left:2202;top:-100;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BD48C2" w:rsidRDefault="00BD48C2" w:rsidP="00BD48C2">
                        <w:pPr>
                          <w:spacing w:before="99"/>
                          <w:ind w:left="-600" w:right="-72"/>
                          <w:rPr>
                            <w:b/>
                            <w:sz w:val="24"/>
                          </w:rPr>
                        </w:pPr>
                        <w:r>
                          <w:rPr>
                            <w:b/>
                            <w:color w:val="FFFFFF"/>
                            <w:sz w:val="24"/>
                            <w:shd w:val="clear" w:color="auto" w:fill="ED3423"/>
                          </w:rPr>
                          <w:t xml:space="preserve">2                 </w:t>
                        </w:r>
                        <w:r>
                          <w:rPr>
                            <w:b/>
                            <w:color w:val="FFFFFF"/>
                            <w:spacing w:val="29"/>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907"/>
      </w:pPr>
      <w:r>
        <w:t>This will take you to the ‘Foundation Courses’ page.</w:t>
      </w:r>
    </w:p>
    <w:p w:rsidR="00BD48C2" w:rsidRDefault="00BD48C2" w:rsidP="00BD48C2">
      <w:pPr>
        <w:pStyle w:val="BodyText"/>
        <w:ind w:left="907"/>
      </w:pPr>
      <w:r>
        <w:t>Select the course you would like to work through e.g. ‘Bush Firefighter (BF)’.</w:t>
      </w:r>
    </w:p>
    <w:p w:rsidR="00BD48C2" w:rsidRDefault="00BD48C2" w:rsidP="00BD48C2">
      <w:pPr>
        <w:pStyle w:val="BodyText"/>
        <w:rPr>
          <w:sz w:val="10"/>
        </w:rPr>
      </w:pPr>
      <w:r>
        <w:rPr>
          <w:noProof/>
          <w:lang w:bidi="ar-SA"/>
        </w:rPr>
        <mc:AlternateContent>
          <mc:Choice Requires="wpg">
            <w:drawing>
              <wp:anchor distT="0" distB="0" distL="0" distR="0" simplePos="0" relativeHeight="251743232" behindDoc="1" locked="0" layoutInCell="1" allowOverlap="1">
                <wp:simplePos x="0" y="0"/>
                <wp:positionH relativeFrom="page">
                  <wp:posOffset>534670</wp:posOffset>
                </wp:positionH>
                <wp:positionV relativeFrom="paragraph">
                  <wp:posOffset>102870</wp:posOffset>
                </wp:positionV>
                <wp:extent cx="6155690" cy="2478405"/>
                <wp:effectExtent l="127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2478405"/>
                          <a:chOff x="842" y="162"/>
                          <a:chExt cx="9694" cy="3903"/>
                        </a:xfrm>
                      </wpg:grpSpPr>
                      <pic:pic xmlns:pic="http://schemas.openxmlformats.org/drawingml/2006/picture">
                        <pic:nvPicPr>
                          <pic:cNvPr id="216" name="Picture 3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2" y="162"/>
                            <a:ext cx="9694" cy="3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3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8" y="206"/>
                            <a:ext cx="9521"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Rectangle 320"/>
                        <wps:cNvSpPr>
                          <a:spLocks noChangeArrowheads="1"/>
                        </wps:cNvSpPr>
                        <wps:spPr bwMode="auto">
                          <a:xfrm>
                            <a:off x="1065" y="2168"/>
                            <a:ext cx="1605" cy="1560"/>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3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85" y="3247"/>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Rectangle 322"/>
                        <wps:cNvSpPr>
                          <a:spLocks noChangeArrowheads="1"/>
                        </wps:cNvSpPr>
                        <wps:spPr bwMode="auto">
                          <a:xfrm>
                            <a:off x="2685" y="3074"/>
                            <a:ext cx="630" cy="66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3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32" y="3195"/>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324"/>
                        <wps:cNvSpPr>
                          <a:spLocks/>
                        </wps:cNvSpPr>
                        <wps:spPr bwMode="auto">
                          <a:xfrm>
                            <a:off x="4185" y="3248"/>
                            <a:ext cx="1455" cy="180"/>
                          </a:xfrm>
                          <a:custGeom>
                            <a:avLst/>
                            <a:gdLst>
                              <a:gd name="T0" fmla="+- 0 5460 4185"/>
                              <a:gd name="T1" fmla="*/ T0 w 1455"/>
                              <a:gd name="T2" fmla="+- 0 3248 3248"/>
                              <a:gd name="T3" fmla="*/ 3248 h 180"/>
                              <a:gd name="T4" fmla="+- 0 5460 4185"/>
                              <a:gd name="T5" fmla="*/ T4 w 1455"/>
                              <a:gd name="T6" fmla="+- 0 3428 3248"/>
                              <a:gd name="T7" fmla="*/ 3428 h 180"/>
                              <a:gd name="T8" fmla="+- 0 5580 4185"/>
                              <a:gd name="T9" fmla="*/ T8 w 1455"/>
                              <a:gd name="T10" fmla="+- 0 3368 3248"/>
                              <a:gd name="T11" fmla="*/ 3368 h 180"/>
                              <a:gd name="T12" fmla="+- 0 5490 4185"/>
                              <a:gd name="T13" fmla="*/ T12 w 1455"/>
                              <a:gd name="T14" fmla="+- 0 3368 3248"/>
                              <a:gd name="T15" fmla="*/ 3368 h 180"/>
                              <a:gd name="T16" fmla="+- 0 5490 4185"/>
                              <a:gd name="T17" fmla="*/ T16 w 1455"/>
                              <a:gd name="T18" fmla="+- 0 3308 3248"/>
                              <a:gd name="T19" fmla="*/ 3308 h 180"/>
                              <a:gd name="T20" fmla="+- 0 5580 4185"/>
                              <a:gd name="T21" fmla="*/ T20 w 1455"/>
                              <a:gd name="T22" fmla="+- 0 3308 3248"/>
                              <a:gd name="T23" fmla="*/ 3308 h 180"/>
                              <a:gd name="T24" fmla="+- 0 5460 4185"/>
                              <a:gd name="T25" fmla="*/ T24 w 1455"/>
                              <a:gd name="T26" fmla="+- 0 3248 3248"/>
                              <a:gd name="T27" fmla="*/ 3248 h 180"/>
                              <a:gd name="T28" fmla="+- 0 5460 4185"/>
                              <a:gd name="T29" fmla="*/ T28 w 1455"/>
                              <a:gd name="T30" fmla="+- 0 3308 3248"/>
                              <a:gd name="T31" fmla="*/ 3308 h 180"/>
                              <a:gd name="T32" fmla="+- 0 4185 4185"/>
                              <a:gd name="T33" fmla="*/ T32 w 1455"/>
                              <a:gd name="T34" fmla="+- 0 3308 3248"/>
                              <a:gd name="T35" fmla="*/ 3308 h 180"/>
                              <a:gd name="T36" fmla="+- 0 4185 4185"/>
                              <a:gd name="T37" fmla="*/ T36 w 1455"/>
                              <a:gd name="T38" fmla="+- 0 3368 3248"/>
                              <a:gd name="T39" fmla="*/ 3368 h 180"/>
                              <a:gd name="T40" fmla="+- 0 5460 4185"/>
                              <a:gd name="T41" fmla="*/ T40 w 1455"/>
                              <a:gd name="T42" fmla="+- 0 3368 3248"/>
                              <a:gd name="T43" fmla="*/ 3368 h 180"/>
                              <a:gd name="T44" fmla="+- 0 5460 4185"/>
                              <a:gd name="T45" fmla="*/ T44 w 1455"/>
                              <a:gd name="T46" fmla="+- 0 3308 3248"/>
                              <a:gd name="T47" fmla="*/ 3308 h 180"/>
                              <a:gd name="T48" fmla="+- 0 5580 4185"/>
                              <a:gd name="T49" fmla="*/ T48 w 1455"/>
                              <a:gd name="T50" fmla="+- 0 3308 3248"/>
                              <a:gd name="T51" fmla="*/ 3308 h 180"/>
                              <a:gd name="T52" fmla="+- 0 5490 4185"/>
                              <a:gd name="T53" fmla="*/ T52 w 1455"/>
                              <a:gd name="T54" fmla="+- 0 3308 3248"/>
                              <a:gd name="T55" fmla="*/ 3308 h 180"/>
                              <a:gd name="T56" fmla="+- 0 5490 4185"/>
                              <a:gd name="T57" fmla="*/ T56 w 1455"/>
                              <a:gd name="T58" fmla="+- 0 3368 3248"/>
                              <a:gd name="T59" fmla="*/ 3368 h 180"/>
                              <a:gd name="T60" fmla="+- 0 5580 4185"/>
                              <a:gd name="T61" fmla="*/ T60 w 1455"/>
                              <a:gd name="T62" fmla="+- 0 3368 3248"/>
                              <a:gd name="T63" fmla="*/ 3368 h 180"/>
                              <a:gd name="T64" fmla="+- 0 5640 4185"/>
                              <a:gd name="T65" fmla="*/ T64 w 1455"/>
                              <a:gd name="T66" fmla="+- 0 3338 3248"/>
                              <a:gd name="T67" fmla="*/ 3338 h 180"/>
                              <a:gd name="T68" fmla="+- 0 5580 4185"/>
                              <a:gd name="T69" fmla="*/ T68 w 1455"/>
                              <a:gd name="T70" fmla="+- 0 3308 3248"/>
                              <a:gd name="T71" fmla="*/ 330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55" h="180">
                                <a:moveTo>
                                  <a:pt x="1275" y="0"/>
                                </a:moveTo>
                                <a:lnTo>
                                  <a:pt x="1275" y="180"/>
                                </a:lnTo>
                                <a:lnTo>
                                  <a:pt x="1395" y="120"/>
                                </a:lnTo>
                                <a:lnTo>
                                  <a:pt x="1305" y="120"/>
                                </a:lnTo>
                                <a:lnTo>
                                  <a:pt x="1305" y="60"/>
                                </a:lnTo>
                                <a:lnTo>
                                  <a:pt x="1395" y="60"/>
                                </a:lnTo>
                                <a:lnTo>
                                  <a:pt x="1275" y="0"/>
                                </a:lnTo>
                                <a:close/>
                                <a:moveTo>
                                  <a:pt x="1275" y="60"/>
                                </a:moveTo>
                                <a:lnTo>
                                  <a:pt x="0" y="60"/>
                                </a:lnTo>
                                <a:lnTo>
                                  <a:pt x="0" y="120"/>
                                </a:lnTo>
                                <a:lnTo>
                                  <a:pt x="1275" y="120"/>
                                </a:lnTo>
                                <a:lnTo>
                                  <a:pt x="1275" y="60"/>
                                </a:lnTo>
                                <a:close/>
                                <a:moveTo>
                                  <a:pt x="1395" y="60"/>
                                </a:moveTo>
                                <a:lnTo>
                                  <a:pt x="1305" y="60"/>
                                </a:lnTo>
                                <a:lnTo>
                                  <a:pt x="1305" y="120"/>
                                </a:lnTo>
                                <a:lnTo>
                                  <a:pt x="1395" y="120"/>
                                </a:lnTo>
                                <a:lnTo>
                                  <a:pt x="1455" y="90"/>
                                </a:lnTo>
                                <a:lnTo>
                                  <a:pt x="1395"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3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45" y="3142"/>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Text Box 326"/>
                        <wps:cNvSpPr txBox="1">
                          <a:spLocks noChangeArrowheads="1"/>
                        </wps:cNvSpPr>
                        <wps:spPr bwMode="auto">
                          <a:xfrm>
                            <a:off x="3653" y="3212"/>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2</w:t>
                              </w:r>
                            </w:p>
                          </w:txbxContent>
                        </wps:txbx>
                        <wps:bodyPr rot="0" vert="horz" wrap="square" lIns="0" tIns="0" rIns="0" bIns="0" anchor="t" anchorCtr="0" upright="1">
                          <a:noAutofit/>
                        </wps:bodyPr>
                      </wps:wsp>
                      <wps:wsp>
                        <wps:cNvPr id="225" name="Text Box 327"/>
                        <wps:cNvSpPr txBox="1">
                          <a:spLocks noChangeArrowheads="1"/>
                        </wps:cNvSpPr>
                        <wps:spPr bwMode="auto">
                          <a:xfrm>
                            <a:off x="5775" y="2882"/>
                            <a:ext cx="2295" cy="756"/>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
                                <w:rPr>
                                  <w:sz w:val="21"/>
                                </w:rPr>
                              </w:pPr>
                            </w:p>
                            <w:p w:rsidR="00BD48C2" w:rsidRDefault="00BD48C2" w:rsidP="00BD48C2">
                              <w:pPr>
                                <w:ind w:left="279"/>
                              </w:pPr>
                              <w:r>
                                <w:rPr>
                                  <w:b/>
                                </w:rPr>
                                <w:t xml:space="preserve">2. </w:t>
                              </w:r>
                              <w:r>
                                <w:t>Click ‘BF’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118" style="position:absolute;margin-left:42.1pt;margin-top:8.1pt;width:484.7pt;height:195.15pt;z-index:-251573248;mso-wrap-distance-left:0;mso-wrap-distance-right:0;mso-position-horizontal-relative:page;mso-position-vertical-relative:text" coordorigin="842,162" coordsize="9694,3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T0f/kE2X/XBP/QRVyqej/8AIJsv+uCf&#10;+girl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PR/8AkE2X/XBP/QRVyqej/wDIJsv+uCf+girl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PRznSbL2hQfkBVy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">
                <v:shape id="Picture 318" o:spid="_x0000_s1119" type="#_x0000_t75" style="position:absolute;left:842;top:162;width:9694;height:3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">
                  <v:imagedata r:id="rId38" o:title=""/>
                </v:shape>
                <v:shape id="Picture 319" o:spid="_x0000_s1120" type="#_x0000_t75" style="position:absolute;left:888;top:206;width:9521;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">
                  <v:imagedata r:id="rId39" o:title=""/>
                </v:shape>
                <v:rect id="Rectangle 320" o:spid="_x0000_s1121" style="position:absolute;left:1065;top:2168;width:1605;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" filled="f" strokecolor="#4aacc5" strokeweight="2.25pt"/>
                <v:shape id="Picture 321" o:spid="_x0000_s1122" type="#_x0000_t75" style="position:absolute;left:2685;top:3247;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">
                  <v:imagedata r:id="rId23" o:title=""/>
                </v:shape>
                <v:rect id="Rectangle 322" o:spid="_x0000_s1123" style="position:absolute;left:2685;top:3074;width:63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" fillcolor="#4aacc5" stroked="f"/>
                <v:shape id="Picture 323" o:spid="_x0000_s1124" type="#_x0000_t75" style="position:absolute;left:3532;top:3195;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">
                  <v:imagedata r:id="rId40" o:title=""/>
                </v:shape>
                <v:shape id="AutoShape 324" o:spid="_x0000_s1125" style="position:absolute;left:4185;top:3248;width:1455;height:180;visibility:visible;mso-wrap-style:square;v-text-anchor:top" coordsize="145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" path="m1275,r,180l1395,120r-90,l1305,60r90,l1275,xm1275,60l,60r,60l1275,120r,-60xm1395,60r-90,l1305,120r90,l1455,90,1395,60xe" fillcolor="#4aacc5" stroked="f">
                  <v:path arrowok="t" o:connecttype="custom" o:connectlocs="1275,3248;1275,3428;1395,3368;1305,3368;1305,3308;1395,3308;1275,3248;1275,3308;0,3308;0,3368;1275,3368;1275,3308;1395,3308;1305,3308;1305,3368;1395,3368;1455,3338;1395,3308" o:connectangles="0,0,0,0,0,0,0,0,0,0,0,0,0,0,0,0,0,0"/>
                </v:shape>
                <v:shape id="Picture 325" o:spid="_x0000_s1126" type="#_x0000_t75" style="position:absolute;left:2745;top:3142;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">
                  <v:imagedata r:id="rId23" o:title=""/>
                </v:shape>
                <v:shape id="Text Box 326" o:spid="_x0000_s1127" type="#_x0000_t202" style="position:absolute;left:3653;top:3212;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2</w:t>
                        </w:r>
                      </w:p>
                    </w:txbxContent>
                  </v:textbox>
                </v:shape>
                <v:shape id="Text Box 327" o:spid="_x0000_s1128" type="#_x0000_t202" style="position:absolute;left:5775;top:2882;width:229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" fillcolor="#daedf3" stroked="f">
                  <v:textbox inset="0,0,0,0">
                    <w:txbxContent>
                      <w:p w:rsidR="00BD48C2" w:rsidRDefault="00BD48C2" w:rsidP="00BD48C2">
                        <w:pPr>
                          <w:spacing w:before="8"/>
                          <w:rPr>
                            <w:sz w:val="21"/>
                          </w:rPr>
                        </w:pPr>
                      </w:p>
                      <w:p w:rsidR="00BD48C2" w:rsidRDefault="00BD48C2" w:rsidP="00BD48C2">
                        <w:pPr>
                          <w:ind w:left="279"/>
                        </w:pPr>
                        <w:r>
                          <w:rPr>
                            <w:b/>
                          </w:rPr>
                          <w:t xml:space="preserve">2. </w:t>
                        </w:r>
                        <w:r>
                          <w:t>Click ‘BF’</w:t>
                        </w:r>
                      </w:p>
                    </w:txbxContent>
                  </v:textbox>
                </v:shape>
                <w10:wrap type="topAndBottom" anchorx="page"/>
              </v:group>
            </w:pict>
          </mc:Fallback>
        </mc:AlternateContent>
      </w:r>
    </w:p>
    <w:p w:rsidR="00BD48C2" w:rsidRDefault="00BD48C2" w:rsidP="00BD48C2">
      <w:pPr>
        <w:pStyle w:val="BodyText"/>
        <w:spacing w:before="11"/>
        <w:rPr>
          <w:sz w:val="21"/>
        </w:rPr>
      </w:pPr>
    </w:p>
    <w:p w:rsidR="00BD48C2" w:rsidRDefault="00BD48C2" w:rsidP="00BD48C2">
      <w:pPr>
        <w:pStyle w:val="Heading3"/>
        <w:ind w:left="865"/>
      </w:pPr>
      <w:r>
        <w:rPr>
          <w:noProof/>
          <w:lang w:eastAsia="en-AU"/>
        </w:rPr>
        <mc:AlternateContent>
          <mc:Choice Requires="wpg">
            <w:drawing>
              <wp:anchor distT="0" distB="0" distL="114300" distR="114300" simplePos="0" relativeHeight="251697152" behindDoc="0" locked="0" layoutInCell="1" allowOverlap="1">
                <wp:simplePos x="0" y="0"/>
                <wp:positionH relativeFrom="page">
                  <wp:posOffset>1407795</wp:posOffset>
                </wp:positionH>
                <wp:positionV relativeFrom="paragraph">
                  <wp:posOffset>-67310</wp:posOffset>
                </wp:positionV>
                <wp:extent cx="446405" cy="267970"/>
                <wp:effectExtent l="7620" t="8890" r="3175"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17" y="-106"/>
                          <a:chExt cx="703" cy="422"/>
                        </a:xfrm>
                      </wpg:grpSpPr>
                      <wps:wsp>
                        <wps:cNvPr id="213" name="AutoShape 145"/>
                        <wps:cNvSpPr>
                          <a:spLocks/>
                        </wps:cNvSpPr>
                        <wps:spPr bwMode="auto">
                          <a:xfrm>
                            <a:off x="2217" y="-107"/>
                            <a:ext cx="703" cy="422"/>
                          </a:xfrm>
                          <a:custGeom>
                            <a:avLst/>
                            <a:gdLst>
                              <a:gd name="T0" fmla="+- 0 2615 2217"/>
                              <a:gd name="T1" fmla="*/ T0 w 703"/>
                              <a:gd name="T2" fmla="+- 0 104 -106"/>
                              <a:gd name="T3" fmla="*/ 104 h 422"/>
                              <a:gd name="T4" fmla="+- 0 2426 2217"/>
                              <a:gd name="T5" fmla="*/ T4 w 703"/>
                              <a:gd name="T6" fmla="+- 0 -106 -106"/>
                              <a:gd name="T7" fmla="*/ -106 h 422"/>
                              <a:gd name="T8" fmla="+- 0 2217 2217"/>
                              <a:gd name="T9" fmla="*/ T8 w 703"/>
                              <a:gd name="T10" fmla="+- 0 -106 -106"/>
                              <a:gd name="T11" fmla="*/ -106 h 422"/>
                              <a:gd name="T12" fmla="+- 0 2406 2217"/>
                              <a:gd name="T13" fmla="*/ T12 w 703"/>
                              <a:gd name="T14" fmla="+- 0 104 -106"/>
                              <a:gd name="T15" fmla="*/ 104 h 422"/>
                              <a:gd name="T16" fmla="+- 0 2217 2217"/>
                              <a:gd name="T17" fmla="*/ T16 w 703"/>
                              <a:gd name="T18" fmla="+- 0 315 -106"/>
                              <a:gd name="T19" fmla="*/ 315 h 422"/>
                              <a:gd name="T20" fmla="+- 0 2426 2217"/>
                              <a:gd name="T21" fmla="*/ T20 w 703"/>
                              <a:gd name="T22" fmla="+- 0 315 -106"/>
                              <a:gd name="T23" fmla="*/ 315 h 422"/>
                              <a:gd name="T24" fmla="+- 0 2615 2217"/>
                              <a:gd name="T25" fmla="*/ T24 w 703"/>
                              <a:gd name="T26" fmla="+- 0 104 -106"/>
                              <a:gd name="T27" fmla="*/ 104 h 422"/>
                              <a:gd name="T28" fmla="+- 0 2920 2217"/>
                              <a:gd name="T29" fmla="*/ T28 w 703"/>
                              <a:gd name="T30" fmla="+- 0 105 -106"/>
                              <a:gd name="T31" fmla="*/ 105 h 422"/>
                              <a:gd name="T32" fmla="+- 0 2731 2217"/>
                              <a:gd name="T33" fmla="*/ T32 w 703"/>
                              <a:gd name="T34" fmla="+- 0 -105 -106"/>
                              <a:gd name="T35" fmla="*/ -105 h 422"/>
                              <a:gd name="T36" fmla="+- 0 2522 2217"/>
                              <a:gd name="T37" fmla="*/ T36 w 703"/>
                              <a:gd name="T38" fmla="+- 0 -105 -106"/>
                              <a:gd name="T39" fmla="*/ -105 h 422"/>
                              <a:gd name="T40" fmla="+- 0 2711 2217"/>
                              <a:gd name="T41" fmla="*/ T40 w 703"/>
                              <a:gd name="T42" fmla="+- 0 105 -106"/>
                              <a:gd name="T43" fmla="*/ 105 h 422"/>
                              <a:gd name="T44" fmla="+- 0 2522 2217"/>
                              <a:gd name="T45" fmla="*/ T44 w 703"/>
                              <a:gd name="T46" fmla="+- 0 316 -106"/>
                              <a:gd name="T47" fmla="*/ 316 h 422"/>
                              <a:gd name="T48" fmla="+- 0 2731 2217"/>
                              <a:gd name="T49" fmla="*/ T48 w 703"/>
                              <a:gd name="T50" fmla="+- 0 316 -106"/>
                              <a:gd name="T51" fmla="*/ 316 h 422"/>
                              <a:gd name="T52" fmla="+- 0 2920 2217"/>
                              <a:gd name="T53" fmla="*/ T52 w 703"/>
                              <a:gd name="T54" fmla="+- 0 105 -106"/>
                              <a:gd name="T55" fmla="*/ 10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146"/>
                        <wps:cNvSpPr txBox="1">
                          <a:spLocks noChangeArrowheads="1"/>
                        </wps:cNvSpPr>
                        <wps:spPr bwMode="auto">
                          <a:xfrm>
                            <a:off x="2217" y="-107"/>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106"/>
                                <w:ind w:left="-615" w:right="-72"/>
                                <w:rPr>
                                  <w:b/>
                                  <w:sz w:val="24"/>
                                </w:rPr>
                              </w:pPr>
                              <w:r>
                                <w:rPr>
                                  <w:b/>
                                  <w:color w:val="FFFFFF"/>
                                  <w:sz w:val="24"/>
                                  <w:shd w:val="clear" w:color="auto" w:fill="ED3423"/>
                                </w:rPr>
                                <w:t xml:space="preserve">3                  </w:t>
                              </w:r>
                              <w:r>
                                <w:rPr>
                                  <w:b/>
                                  <w:color w:val="FFFFFF"/>
                                  <w:spacing w:val="-23"/>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129" style="position:absolute;left:0;text-align:left;margin-left:110.85pt;margin-top:-5.3pt;width:35.15pt;height:21.1pt;z-index:251697152;mso-position-horizontal-relative:page;mso-position-vertical-relative:text" coordorigin="2217,-106"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">
                <v:shape id="AutoShape 145" o:spid="_x0000_s1130" style="position:absolute;left:2217;top:-107;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" path="m398,210l209,,,,189,210,,421r209,l398,210t305,1l514,1,305,1,494,211,305,422r209,l703,211e" stroked="f">
                  <v:fill opacity="39321f"/>
                  <v:path arrowok="t" o:connecttype="custom" o:connectlocs="398,104;209,-106;0,-106;189,104;0,315;209,315;398,104;703,105;514,-105;305,-105;494,105;305,316;514,316;703,105" o:connectangles="0,0,0,0,0,0,0,0,0,0,0,0,0,0"/>
                </v:shape>
                <v:shape id="Text Box 146" o:spid="_x0000_s1131" type="#_x0000_t202" style="position:absolute;left:2217;top:-107;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BD48C2" w:rsidRDefault="00BD48C2" w:rsidP="00BD48C2">
                        <w:pPr>
                          <w:spacing w:before="106"/>
                          <w:ind w:left="-615" w:right="-72"/>
                          <w:rPr>
                            <w:b/>
                            <w:sz w:val="24"/>
                          </w:rPr>
                        </w:pPr>
                        <w:r>
                          <w:rPr>
                            <w:b/>
                            <w:color w:val="FFFFFF"/>
                            <w:sz w:val="24"/>
                            <w:shd w:val="clear" w:color="auto" w:fill="ED3423"/>
                          </w:rPr>
                          <w:t xml:space="preserve">3                  </w:t>
                        </w:r>
                        <w:r>
                          <w:rPr>
                            <w:b/>
                            <w:color w:val="FFFFFF"/>
                            <w:spacing w:val="-23"/>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907" w:right="4566"/>
      </w:pPr>
      <w:r>
        <w:rPr>
          <w:noProof/>
          <w:lang w:bidi="ar-SA"/>
        </w:rPr>
        <mc:AlternateContent>
          <mc:Choice Requires="wpg">
            <w:drawing>
              <wp:anchor distT="0" distB="0" distL="0" distR="0" simplePos="0" relativeHeight="251659264" behindDoc="0" locked="0" layoutInCell="1" allowOverlap="1">
                <wp:simplePos x="0" y="0"/>
                <wp:positionH relativeFrom="page">
                  <wp:posOffset>545465</wp:posOffset>
                </wp:positionH>
                <wp:positionV relativeFrom="paragraph">
                  <wp:posOffset>457835</wp:posOffset>
                </wp:positionV>
                <wp:extent cx="6126480" cy="1739265"/>
                <wp:effectExtent l="2540" t="4445" r="0" b="0"/>
                <wp:wrapTopAndBottom/>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739265"/>
                          <a:chOff x="859" y="721"/>
                          <a:chExt cx="9648" cy="2739"/>
                        </a:xfrm>
                      </wpg:grpSpPr>
                      <pic:pic xmlns:pic="http://schemas.openxmlformats.org/drawingml/2006/picture">
                        <pic:nvPicPr>
                          <pic:cNvPr id="20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9" y="720"/>
                            <a:ext cx="9648" cy="2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00" y="762"/>
                            <a:ext cx="9480" cy="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27"/>
                        <wps:cNvSpPr>
                          <a:spLocks noChangeArrowheads="1"/>
                        </wps:cNvSpPr>
                        <wps:spPr bwMode="auto">
                          <a:xfrm>
                            <a:off x="3870" y="1677"/>
                            <a:ext cx="2040" cy="1680"/>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28"/>
                        <wps:cNvSpPr>
                          <a:spLocks noChangeArrowheads="1"/>
                        </wps:cNvSpPr>
                        <wps:spPr bwMode="auto">
                          <a:xfrm>
                            <a:off x="3240" y="2718"/>
                            <a:ext cx="630" cy="66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00" y="2772"/>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67" y="2900"/>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AutoShape 31"/>
                        <wps:cNvSpPr>
                          <a:spLocks/>
                        </wps:cNvSpPr>
                        <wps:spPr bwMode="auto">
                          <a:xfrm>
                            <a:off x="2115" y="2367"/>
                            <a:ext cx="679" cy="564"/>
                          </a:xfrm>
                          <a:custGeom>
                            <a:avLst/>
                            <a:gdLst>
                              <a:gd name="T0" fmla="+- 0 2273 2115"/>
                              <a:gd name="T1" fmla="*/ T0 w 679"/>
                              <a:gd name="T2" fmla="+- 0 2458 2368"/>
                              <a:gd name="T3" fmla="*/ 2458 h 564"/>
                              <a:gd name="T4" fmla="+- 0 2235 2115"/>
                              <a:gd name="T5" fmla="*/ T4 w 679"/>
                              <a:gd name="T6" fmla="+- 0 2505 2368"/>
                              <a:gd name="T7" fmla="*/ 2505 h 564"/>
                              <a:gd name="T8" fmla="+- 0 2756 2115"/>
                              <a:gd name="T9" fmla="*/ T8 w 679"/>
                              <a:gd name="T10" fmla="+- 0 2931 2368"/>
                              <a:gd name="T11" fmla="*/ 2931 h 564"/>
                              <a:gd name="T12" fmla="+- 0 2794 2115"/>
                              <a:gd name="T13" fmla="*/ T12 w 679"/>
                              <a:gd name="T14" fmla="+- 0 2884 2368"/>
                              <a:gd name="T15" fmla="*/ 2884 h 564"/>
                              <a:gd name="T16" fmla="+- 0 2273 2115"/>
                              <a:gd name="T17" fmla="*/ T16 w 679"/>
                              <a:gd name="T18" fmla="+- 0 2458 2368"/>
                              <a:gd name="T19" fmla="*/ 2458 h 564"/>
                              <a:gd name="T20" fmla="+- 0 2115 2115"/>
                              <a:gd name="T21" fmla="*/ T20 w 679"/>
                              <a:gd name="T22" fmla="+- 0 2368 2368"/>
                              <a:gd name="T23" fmla="*/ 2368 h 564"/>
                              <a:gd name="T24" fmla="+- 0 2197 2115"/>
                              <a:gd name="T25" fmla="*/ T24 w 679"/>
                              <a:gd name="T26" fmla="+- 0 2551 2368"/>
                              <a:gd name="T27" fmla="*/ 2551 h 564"/>
                              <a:gd name="T28" fmla="+- 0 2235 2115"/>
                              <a:gd name="T29" fmla="*/ T28 w 679"/>
                              <a:gd name="T30" fmla="+- 0 2505 2368"/>
                              <a:gd name="T31" fmla="*/ 2505 h 564"/>
                              <a:gd name="T32" fmla="+- 0 2212 2115"/>
                              <a:gd name="T33" fmla="*/ T32 w 679"/>
                              <a:gd name="T34" fmla="+- 0 2486 2368"/>
                              <a:gd name="T35" fmla="*/ 2486 h 564"/>
                              <a:gd name="T36" fmla="+- 0 2250 2115"/>
                              <a:gd name="T37" fmla="*/ T36 w 679"/>
                              <a:gd name="T38" fmla="+- 0 2439 2368"/>
                              <a:gd name="T39" fmla="*/ 2439 h 564"/>
                              <a:gd name="T40" fmla="+- 0 2289 2115"/>
                              <a:gd name="T41" fmla="*/ T40 w 679"/>
                              <a:gd name="T42" fmla="+- 0 2439 2368"/>
                              <a:gd name="T43" fmla="*/ 2439 h 564"/>
                              <a:gd name="T44" fmla="+- 0 2311 2115"/>
                              <a:gd name="T45" fmla="*/ T44 w 679"/>
                              <a:gd name="T46" fmla="+- 0 2412 2368"/>
                              <a:gd name="T47" fmla="*/ 2412 h 564"/>
                              <a:gd name="T48" fmla="+- 0 2115 2115"/>
                              <a:gd name="T49" fmla="*/ T48 w 679"/>
                              <a:gd name="T50" fmla="+- 0 2368 2368"/>
                              <a:gd name="T51" fmla="*/ 2368 h 564"/>
                              <a:gd name="T52" fmla="+- 0 2250 2115"/>
                              <a:gd name="T53" fmla="*/ T52 w 679"/>
                              <a:gd name="T54" fmla="+- 0 2439 2368"/>
                              <a:gd name="T55" fmla="*/ 2439 h 564"/>
                              <a:gd name="T56" fmla="+- 0 2212 2115"/>
                              <a:gd name="T57" fmla="*/ T56 w 679"/>
                              <a:gd name="T58" fmla="+- 0 2486 2368"/>
                              <a:gd name="T59" fmla="*/ 2486 h 564"/>
                              <a:gd name="T60" fmla="+- 0 2235 2115"/>
                              <a:gd name="T61" fmla="*/ T60 w 679"/>
                              <a:gd name="T62" fmla="+- 0 2505 2368"/>
                              <a:gd name="T63" fmla="*/ 2505 h 564"/>
                              <a:gd name="T64" fmla="+- 0 2273 2115"/>
                              <a:gd name="T65" fmla="*/ T64 w 679"/>
                              <a:gd name="T66" fmla="+- 0 2458 2368"/>
                              <a:gd name="T67" fmla="*/ 2458 h 564"/>
                              <a:gd name="T68" fmla="+- 0 2250 2115"/>
                              <a:gd name="T69" fmla="*/ T68 w 679"/>
                              <a:gd name="T70" fmla="+- 0 2439 2368"/>
                              <a:gd name="T71" fmla="*/ 2439 h 564"/>
                              <a:gd name="T72" fmla="+- 0 2289 2115"/>
                              <a:gd name="T73" fmla="*/ T72 w 679"/>
                              <a:gd name="T74" fmla="+- 0 2439 2368"/>
                              <a:gd name="T75" fmla="*/ 2439 h 564"/>
                              <a:gd name="T76" fmla="+- 0 2250 2115"/>
                              <a:gd name="T77" fmla="*/ T76 w 679"/>
                              <a:gd name="T78" fmla="+- 0 2439 2368"/>
                              <a:gd name="T79" fmla="*/ 2439 h 564"/>
                              <a:gd name="T80" fmla="+- 0 2273 2115"/>
                              <a:gd name="T81" fmla="*/ T80 w 679"/>
                              <a:gd name="T82" fmla="+- 0 2458 2368"/>
                              <a:gd name="T83" fmla="*/ 2458 h 564"/>
                              <a:gd name="T84" fmla="+- 0 2289 2115"/>
                              <a:gd name="T85" fmla="*/ T84 w 679"/>
                              <a:gd name="T86" fmla="+- 0 2439 2368"/>
                              <a:gd name="T87" fmla="*/ 2439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79" h="564">
                                <a:moveTo>
                                  <a:pt x="158" y="90"/>
                                </a:moveTo>
                                <a:lnTo>
                                  <a:pt x="120" y="137"/>
                                </a:lnTo>
                                <a:lnTo>
                                  <a:pt x="641" y="563"/>
                                </a:lnTo>
                                <a:lnTo>
                                  <a:pt x="679" y="516"/>
                                </a:lnTo>
                                <a:lnTo>
                                  <a:pt x="158" y="90"/>
                                </a:lnTo>
                                <a:close/>
                                <a:moveTo>
                                  <a:pt x="0" y="0"/>
                                </a:moveTo>
                                <a:lnTo>
                                  <a:pt x="82" y="183"/>
                                </a:lnTo>
                                <a:lnTo>
                                  <a:pt x="120" y="137"/>
                                </a:lnTo>
                                <a:lnTo>
                                  <a:pt x="97" y="118"/>
                                </a:lnTo>
                                <a:lnTo>
                                  <a:pt x="135" y="71"/>
                                </a:lnTo>
                                <a:lnTo>
                                  <a:pt x="174" y="71"/>
                                </a:lnTo>
                                <a:lnTo>
                                  <a:pt x="196" y="44"/>
                                </a:lnTo>
                                <a:lnTo>
                                  <a:pt x="0" y="0"/>
                                </a:lnTo>
                                <a:close/>
                                <a:moveTo>
                                  <a:pt x="135" y="71"/>
                                </a:moveTo>
                                <a:lnTo>
                                  <a:pt x="97" y="118"/>
                                </a:lnTo>
                                <a:lnTo>
                                  <a:pt x="120" y="137"/>
                                </a:lnTo>
                                <a:lnTo>
                                  <a:pt x="158" y="90"/>
                                </a:lnTo>
                                <a:lnTo>
                                  <a:pt x="135" y="71"/>
                                </a:lnTo>
                                <a:close/>
                                <a:moveTo>
                                  <a:pt x="174" y="71"/>
                                </a:moveTo>
                                <a:lnTo>
                                  <a:pt x="135" y="71"/>
                                </a:lnTo>
                                <a:lnTo>
                                  <a:pt x="158" y="90"/>
                                </a:lnTo>
                                <a:lnTo>
                                  <a:pt x="174" y="71"/>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Text Box 32"/>
                        <wps:cNvSpPr txBox="1">
                          <a:spLocks noChangeArrowheads="1"/>
                        </wps:cNvSpPr>
                        <wps:spPr bwMode="auto">
                          <a:xfrm>
                            <a:off x="4695" y="1016"/>
                            <a:ext cx="5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a) </w:t>
                              </w:r>
                            </w:p>
                          </w:txbxContent>
                        </wps:txbx>
                        <wps:bodyPr rot="0" vert="horz" wrap="square" lIns="0" tIns="0" rIns="0" bIns="0" anchor="t" anchorCtr="0" upright="1">
                          <a:noAutofit/>
                        </wps:bodyPr>
                      </wps:wsp>
                      <wps:wsp>
                        <wps:cNvPr id="208" name="Text Box 33"/>
                        <wps:cNvSpPr txBox="1">
                          <a:spLocks noChangeArrowheads="1"/>
                        </wps:cNvSpPr>
                        <wps:spPr bwMode="auto">
                          <a:xfrm>
                            <a:off x="6720" y="1028"/>
                            <a:ext cx="5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b) </w:t>
                              </w:r>
                            </w:p>
                          </w:txbxContent>
                        </wps:txbx>
                        <wps:bodyPr rot="0" vert="horz" wrap="square" lIns="0" tIns="0" rIns="0" bIns="0" anchor="t" anchorCtr="0" upright="1">
                          <a:noAutofit/>
                        </wps:bodyPr>
                      </wps:wsp>
                      <wps:wsp>
                        <wps:cNvPr id="209" name="Text Box 34"/>
                        <wps:cNvSpPr txBox="1">
                          <a:spLocks noChangeArrowheads="1"/>
                        </wps:cNvSpPr>
                        <wps:spPr bwMode="auto">
                          <a:xfrm>
                            <a:off x="8835" y="1016"/>
                            <a:ext cx="50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c) </w:t>
                              </w:r>
                            </w:p>
                          </w:txbxContent>
                        </wps:txbx>
                        <wps:bodyPr rot="0" vert="horz" wrap="square" lIns="0" tIns="0" rIns="0" bIns="0" anchor="t" anchorCtr="0" upright="1">
                          <a:noAutofit/>
                        </wps:bodyPr>
                      </wps:wsp>
                      <wps:wsp>
                        <wps:cNvPr id="210" name="Text Box 35"/>
                        <wps:cNvSpPr txBox="1">
                          <a:spLocks noChangeArrowheads="1"/>
                        </wps:cNvSpPr>
                        <wps:spPr bwMode="auto">
                          <a:xfrm>
                            <a:off x="2885" y="2907"/>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3</w:t>
                              </w:r>
                            </w:p>
                          </w:txbxContent>
                        </wps:txbx>
                        <wps:bodyPr rot="0" vert="horz" wrap="square" lIns="0" tIns="0" rIns="0" bIns="0" anchor="t" anchorCtr="0" upright="1">
                          <a:noAutofit/>
                        </wps:bodyPr>
                      </wps:wsp>
                      <wps:wsp>
                        <wps:cNvPr id="211" name="Text Box 36"/>
                        <wps:cNvSpPr txBox="1">
                          <a:spLocks noChangeArrowheads="1"/>
                        </wps:cNvSpPr>
                        <wps:spPr bwMode="auto">
                          <a:xfrm>
                            <a:off x="1020" y="1326"/>
                            <a:ext cx="2295" cy="756"/>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6"/>
                                <w:rPr>
                                  <w:sz w:val="21"/>
                                </w:rPr>
                              </w:pPr>
                            </w:p>
                            <w:p w:rsidR="00BD48C2" w:rsidRDefault="00BD48C2" w:rsidP="00BD48C2">
                              <w:pPr>
                                <w:ind w:left="278"/>
                              </w:pPr>
                              <w:r>
                                <w:rPr>
                                  <w:b/>
                                </w:rPr>
                                <w:t xml:space="preserve">3. </w:t>
                              </w:r>
                              <w:r>
                                <w:t>Click ‘Modules’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 o:spid="_x0000_s1132" style="position:absolute;left:0;text-align:left;margin-left:42.95pt;margin-top:36.05pt;width:482.4pt;height:136.95pt;z-index:251659264;mso-wrap-distance-left:0;mso-wrap-distance-right:0;mso-position-horizontal-relative:page;mso-position-vertical-relative:text" coordorigin="859,721" coordsize="9648,2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k/xl8A/EPWdd0HxP8ADjxd&#10;BpGr6WksM2ia2Zn0jUo3xjzkjOVdSCQ4BPOMivWKKTV7PsPyPC/hz8HvHmo/FG1+IvxU1zRL3XNN&#10;sZdP0rR/DMEqWFmspHmy75j5juwAHPAHrxj3Siiqvoktl/w/5sm2rff/AIb8kFFFFI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">
                <v:shape id="Picture 25" o:spid="_x0000_s1133" type="#_x0000_t75" style="position:absolute;left:859;top:720;width:9648;height: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">
                  <v:imagedata r:id="rId43" o:title=""/>
                </v:shape>
                <v:shape id="Picture 26" o:spid="_x0000_s1134" type="#_x0000_t75" style="position:absolute;left:900;top:762;width:9480;height: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">
                  <v:imagedata r:id="rId44" o:title=""/>
                </v:shape>
                <v:rect id="Rectangle 27" o:spid="_x0000_s1135" style="position:absolute;left:3870;top:1677;width:204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" filled="f" strokecolor="#4aacc5" strokeweight="2.25pt"/>
                <v:rect id="Rectangle 28" o:spid="_x0000_s1136" style="position:absolute;left:3240;top:2718;width:63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" fillcolor="#4aacc5" stroked="f"/>
                <v:shape id="Picture 29" o:spid="_x0000_s1137" type="#_x0000_t75" style="position:absolute;left:3300;top:2772;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">
                  <v:imagedata r:id="rId23" o:title=""/>
                </v:shape>
                <v:shape id="Picture 30" o:spid="_x0000_s1138" type="#_x0000_t75" style="position:absolute;left:2767;top:2900;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">
                  <v:imagedata r:id="rId40" o:title=""/>
                </v:shape>
                <v:shape id="AutoShape 31" o:spid="_x0000_s1139" style="position:absolute;left:2115;top:2367;width:679;height:564;visibility:visible;mso-wrap-style:square;v-text-anchor:top" coordsize="67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" path="m158,90r-38,47l641,563r38,-47l158,90xm,l82,183r38,-46l97,118,135,71r39,l196,44,,xm135,71l97,118r23,19l158,90,135,71xm174,71r-39,l158,90,174,71xe" fillcolor="#4aacc5" stroked="f">
                  <v:path arrowok="t" o:connecttype="custom" o:connectlocs="158,2458;120,2505;641,2931;679,2884;158,2458;0,2368;82,2551;120,2505;97,2486;135,2439;174,2439;196,2412;0,2368;135,2439;97,2486;120,2505;158,2458;135,2439;174,2439;135,2439;158,2458;174,2439" o:connectangles="0,0,0,0,0,0,0,0,0,0,0,0,0,0,0,0,0,0,0,0,0,0"/>
                </v:shape>
                <v:shape id="Text Box 32" o:spid="_x0000_s1140" type="#_x0000_t202" style="position:absolute;left:4695;top:1016;width:5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a) </w:t>
                        </w:r>
                      </w:p>
                    </w:txbxContent>
                  </v:textbox>
                </v:shape>
                <v:shape id="Text Box 33" o:spid="_x0000_s1141" type="#_x0000_t202" style="position:absolute;left:6720;top:1028;width:5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b) </w:t>
                        </w:r>
                      </w:p>
                    </w:txbxContent>
                  </v:textbox>
                </v:shape>
                <v:shape id="Text Box 34" o:spid="_x0000_s1142" type="#_x0000_t202" style="position:absolute;left:8835;top:1016;width:50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shd w:val="clear" w:color="auto" w:fill="4AACC5"/>
                          </w:rPr>
                          <w:t xml:space="preserve">   c) </w:t>
                        </w:r>
                      </w:p>
                    </w:txbxContent>
                  </v:textbox>
                </v:shape>
                <v:shape id="Text Box 35" o:spid="_x0000_s1143" type="#_x0000_t202" style="position:absolute;left:2885;top:2907;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3</w:t>
                        </w:r>
                      </w:p>
                    </w:txbxContent>
                  </v:textbox>
                </v:shape>
                <v:shape id="Text Box 36" o:spid="_x0000_s1144" type="#_x0000_t202" style="position:absolute;left:1020;top:1326;width:229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" fillcolor="#daedf3" stroked="f">
                  <v:textbox inset="0,0,0,0">
                    <w:txbxContent>
                      <w:p w:rsidR="00BD48C2" w:rsidRDefault="00BD48C2" w:rsidP="00BD48C2">
                        <w:pPr>
                          <w:spacing w:before="6"/>
                          <w:rPr>
                            <w:sz w:val="21"/>
                          </w:rPr>
                        </w:pPr>
                      </w:p>
                      <w:p w:rsidR="00BD48C2" w:rsidRDefault="00BD48C2" w:rsidP="00BD48C2">
                        <w:pPr>
                          <w:ind w:left="278"/>
                        </w:pPr>
                        <w:r>
                          <w:rPr>
                            <w:b/>
                          </w:rPr>
                          <w:t xml:space="preserve">3. </w:t>
                        </w:r>
                        <w:r>
                          <w:t>Click ‘Modules’</w:t>
                        </w:r>
                      </w:p>
                    </w:txbxContent>
                  </v:textbox>
                </v:shape>
                <w10:wrap type="topAndBottom" anchorx="page"/>
              </v:group>
            </w:pict>
          </mc:Fallback>
        </mc:AlternateContent>
      </w:r>
      <w:r>
        <w:t>This will take you to the ‘Bush Firefighter’ course homepage. Click on the ‘Modules’ button.</w:t>
      </w:r>
    </w:p>
    <w:p w:rsidR="00BD48C2" w:rsidRDefault="00BD48C2" w:rsidP="00BD48C2">
      <w:pPr>
        <w:pStyle w:val="BodyText"/>
        <w:spacing w:before="9"/>
        <w:rPr>
          <w:sz w:val="2"/>
        </w:rPr>
      </w:pPr>
    </w:p>
    <w:tbl>
      <w:tblPr>
        <w:tblW w:w="0" w:type="auto"/>
        <w:tblCellSpacing w:w="10" w:type="dxa"/>
        <w:tblInd w:w="826" w:type="dxa"/>
        <w:tblLayout w:type="fixed"/>
        <w:tblCellMar>
          <w:left w:w="0" w:type="dxa"/>
          <w:right w:w="0" w:type="dxa"/>
        </w:tblCellMar>
        <w:tblLook w:val="01E0" w:firstRow="1" w:lastRow="1" w:firstColumn="1" w:lastColumn="1" w:noHBand="0" w:noVBand="0"/>
      </w:tblPr>
      <w:tblGrid>
        <w:gridCol w:w="2823"/>
        <w:gridCol w:w="7530"/>
      </w:tblGrid>
      <w:tr w:rsidR="00BD48C2" w:rsidTr="00C10462">
        <w:trPr>
          <w:trHeight w:val="434"/>
          <w:tblCellSpacing w:w="10" w:type="dxa"/>
        </w:trPr>
        <w:tc>
          <w:tcPr>
            <w:tcW w:w="2793" w:type="dxa"/>
            <w:tcBorders>
              <w:bottom w:val="nil"/>
              <w:right w:val="nil"/>
            </w:tcBorders>
            <w:shd w:val="clear" w:color="auto" w:fill="4AACC5"/>
          </w:tcPr>
          <w:p w:rsidR="00BD48C2" w:rsidRDefault="00BD48C2" w:rsidP="00C10462">
            <w:pPr>
              <w:pStyle w:val="TableParagraph"/>
              <w:spacing w:before="115"/>
              <w:ind w:left="98"/>
              <w:rPr>
                <w:b/>
                <w:sz w:val="24"/>
              </w:rPr>
            </w:pPr>
            <w:r>
              <w:rPr>
                <w:b/>
                <w:color w:val="FFFFFF"/>
                <w:sz w:val="24"/>
              </w:rPr>
              <w:t>a) Modules</w:t>
            </w:r>
          </w:p>
        </w:tc>
        <w:tc>
          <w:tcPr>
            <w:tcW w:w="7500" w:type="dxa"/>
            <w:tcBorders>
              <w:left w:val="nil"/>
              <w:bottom w:val="nil"/>
            </w:tcBorders>
            <w:shd w:val="clear" w:color="auto" w:fill="F1F1F1"/>
          </w:tcPr>
          <w:p w:rsidR="00BD48C2" w:rsidRDefault="00BD48C2" w:rsidP="00C10462">
            <w:pPr>
              <w:pStyle w:val="TableParagraph"/>
              <w:spacing w:before="115"/>
              <w:ind w:left="92"/>
              <w:rPr>
                <w:sz w:val="24"/>
              </w:rPr>
            </w:pPr>
            <w:r>
              <w:rPr>
                <w:sz w:val="24"/>
              </w:rPr>
              <w:t>Access to all eLearning modules available for course selected</w:t>
            </w:r>
          </w:p>
        </w:tc>
      </w:tr>
      <w:tr w:rsidR="00BD48C2" w:rsidTr="00C10462">
        <w:trPr>
          <w:trHeight w:val="434"/>
          <w:tblCellSpacing w:w="10" w:type="dxa"/>
        </w:trPr>
        <w:tc>
          <w:tcPr>
            <w:tcW w:w="2793" w:type="dxa"/>
            <w:tcBorders>
              <w:top w:val="nil"/>
              <w:bottom w:val="nil"/>
              <w:right w:val="nil"/>
            </w:tcBorders>
            <w:shd w:val="clear" w:color="auto" w:fill="4AACC5"/>
          </w:tcPr>
          <w:p w:rsidR="00BD48C2" w:rsidRDefault="00BD48C2" w:rsidP="00C10462">
            <w:pPr>
              <w:pStyle w:val="TableParagraph"/>
              <w:spacing w:before="115"/>
              <w:ind w:left="98"/>
              <w:rPr>
                <w:b/>
                <w:sz w:val="24"/>
              </w:rPr>
            </w:pPr>
            <w:r>
              <w:rPr>
                <w:b/>
                <w:color w:val="FFFFFF"/>
                <w:sz w:val="24"/>
              </w:rPr>
              <w:t>b) Theory Assessment</w:t>
            </w:r>
          </w:p>
        </w:tc>
        <w:tc>
          <w:tcPr>
            <w:tcW w:w="7500" w:type="dxa"/>
            <w:tcBorders>
              <w:top w:val="nil"/>
              <w:left w:val="nil"/>
              <w:bottom w:val="nil"/>
            </w:tcBorders>
            <w:shd w:val="clear" w:color="auto" w:fill="F1F1F1"/>
          </w:tcPr>
          <w:p w:rsidR="00BD48C2" w:rsidRDefault="00BD48C2" w:rsidP="00C10462">
            <w:pPr>
              <w:pStyle w:val="TableParagraph"/>
              <w:spacing w:before="115"/>
              <w:ind w:left="92"/>
              <w:rPr>
                <w:sz w:val="24"/>
              </w:rPr>
            </w:pPr>
            <w:r>
              <w:rPr>
                <w:sz w:val="24"/>
              </w:rPr>
              <w:t xml:space="preserve">Access to the theory assessment (this can be completed at </w:t>
            </w:r>
            <w:proofErr w:type="spellStart"/>
            <w:r>
              <w:rPr>
                <w:sz w:val="24"/>
              </w:rPr>
              <w:t>anytime</w:t>
            </w:r>
            <w:proofErr w:type="spellEnd"/>
            <w:r>
              <w:rPr>
                <w:sz w:val="24"/>
              </w:rPr>
              <w:t>)</w:t>
            </w:r>
          </w:p>
        </w:tc>
      </w:tr>
      <w:tr w:rsidR="00BD48C2" w:rsidTr="00C10462">
        <w:trPr>
          <w:trHeight w:val="434"/>
          <w:tblCellSpacing w:w="10" w:type="dxa"/>
        </w:trPr>
        <w:tc>
          <w:tcPr>
            <w:tcW w:w="2793" w:type="dxa"/>
            <w:tcBorders>
              <w:top w:val="nil"/>
              <w:right w:val="nil"/>
            </w:tcBorders>
            <w:shd w:val="clear" w:color="auto" w:fill="4AACC5"/>
          </w:tcPr>
          <w:p w:rsidR="00BD48C2" w:rsidRDefault="00BD48C2" w:rsidP="00C10462">
            <w:pPr>
              <w:pStyle w:val="TableParagraph"/>
              <w:spacing w:before="115"/>
              <w:ind w:left="98"/>
              <w:rPr>
                <w:b/>
                <w:sz w:val="24"/>
              </w:rPr>
            </w:pPr>
            <w:r>
              <w:rPr>
                <w:b/>
                <w:color w:val="FFFFFF"/>
                <w:sz w:val="24"/>
              </w:rPr>
              <w:t>c) Course Resources</w:t>
            </w:r>
          </w:p>
        </w:tc>
        <w:tc>
          <w:tcPr>
            <w:tcW w:w="7500" w:type="dxa"/>
            <w:tcBorders>
              <w:top w:val="nil"/>
              <w:left w:val="nil"/>
            </w:tcBorders>
            <w:shd w:val="clear" w:color="auto" w:fill="F1F1F1"/>
          </w:tcPr>
          <w:p w:rsidR="00BD48C2" w:rsidRDefault="00BD48C2" w:rsidP="00C10462">
            <w:pPr>
              <w:pStyle w:val="TableParagraph"/>
              <w:spacing w:before="115"/>
              <w:ind w:left="92"/>
              <w:rPr>
                <w:sz w:val="24"/>
              </w:rPr>
            </w:pPr>
            <w:r>
              <w:rPr>
                <w:sz w:val="24"/>
              </w:rPr>
              <w:t>PPT Presentation, Workbook and link to The Knowledge Hub</w:t>
            </w:r>
          </w:p>
        </w:tc>
      </w:tr>
    </w:tbl>
    <w:p w:rsidR="00BD48C2" w:rsidRDefault="00BD48C2" w:rsidP="00BD48C2">
      <w:pPr>
        <w:rPr>
          <w:sz w:val="24"/>
        </w:rPr>
        <w:sectPr w:rsidR="00BD48C2">
          <w:pgSz w:w="11910" w:h="16840"/>
          <w:pgMar w:top="1380" w:right="0" w:bottom="960" w:left="0" w:header="0" w:footer="764" w:gutter="0"/>
          <w:cols w:space="720"/>
        </w:sectPr>
      </w:pPr>
    </w:p>
    <w:p w:rsidR="00BD48C2" w:rsidRDefault="00BD48C2" w:rsidP="00BD48C2">
      <w:pPr>
        <w:pStyle w:val="Heading3"/>
        <w:spacing w:before="93"/>
        <w:ind w:left="873"/>
      </w:pPr>
      <w:r>
        <w:rPr>
          <w:noProof/>
          <w:lang w:eastAsia="en-AU"/>
        </w:rPr>
        <w:lastRenderedPageBreak/>
        <mc:AlternateContent>
          <mc:Choice Requires="wps">
            <w:drawing>
              <wp:anchor distT="0" distB="0" distL="114300" distR="114300" simplePos="0" relativeHeight="251699200" behindDoc="0" locked="0" layoutInCell="1" allowOverlap="1">
                <wp:simplePos x="0" y="0"/>
                <wp:positionH relativeFrom="page">
                  <wp:posOffset>1567180</wp:posOffset>
                </wp:positionH>
                <wp:positionV relativeFrom="page">
                  <wp:posOffset>3071495</wp:posOffset>
                </wp:positionV>
                <wp:extent cx="0" cy="1080770"/>
                <wp:effectExtent l="14605" t="13970" r="13970" b="19685"/>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252A3" id="Straight Connector 198"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4pt,241.85pt" to="123.4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" strokecolor="white" strokeweight="2.16pt">
                <w10:wrap anchorx="page" anchory="page"/>
              </v:line>
            </w:pict>
          </mc:Fallback>
        </mc:AlternateContent>
      </w:r>
      <w:r>
        <w:rPr>
          <w:noProof/>
          <w:lang w:eastAsia="en-AU"/>
        </w:rPr>
        <mc:AlternateContent>
          <mc:Choice Requires="wps">
            <w:drawing>
              <wp:anchor distT="0" distB="0" distL="114300" distR="114300" simplePos="0" relativeHeight="251700224" behindDoc="0" locked="0" layoutInCell="1" allowOverlap="1">
                <wp:simplePos x="0" y="0"/>
                <wp:positionH relativeFrom="page">
                  <wp:posOffset>7056120</wp:posOffset>
                </wp:positionH>
                <wp:positionV relativeFrom="page">
                  <wp:posOffset>3071495</wp:posOffset>
                </wp:positionV>
                <wp:extent cx="0" cy="1080770"/>
                <wp:effectExtent l="17145" t="13970" r="20955" b="1968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77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0D4A2" id="Straight Connector 197"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6pt,241.85pt" to="555.6pt,3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dbLAIAAFQEAAAOAAAAZHJzL2Uyb0RvYy54bWysVE2P2jAQvVfqf7B8hyRsyk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" strokecolor="white" strokeweight="2.16pt">
                <w10:wrap anchorx="page" anchory="page"/>
              </v:line>
            </w:pict>
          </mc:Fallback>
        </mc:AlternateContent>
      </w:r>
      <w:r>
        <w:rPr>
          <w:noProof/>
          <w:lang w:eastAsia="en-AU"/>
        </w:rPr>
        <mc:AlternateContent>
          <mc:Choice Requires="wps">
            <w:drawing>
              <wp:anchor distT="0" distB="0" distL="114300" distR="114300" simplePos="0" relativeHeight="251701248" behindDoc="0" locked="0" layoutInCell="1" allowOverlap="1">
                <wp:simplePos x="0" y="0"/>
                <wp:positionH relativeFrom="page">
                  <wp:posOffset>1567180</wp:posOffset>
                </wp:positionH>
                <wp:positionV relativeFrom="page">
                  <wp:posOffset>7287260</wp:posOffset>
                </wp:positionV>
                <wp:extent cx="0" cy="1327785"/>
                <wp:effectExtent l="14605" t="19685" r="13970" b="1460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785"/>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DFD5" id="Straight Connector 196" o:spid="_x0000_s1026" style="position:absolute;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4pt,573.8pt" to="123.4pt,6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" strokecolor="white" strokeweight="2.16pt">
                <w10:wrap anchorx="page" anchory="page"/>
              </v:line>
            </w:pict>
          </mc:Fallback>
        </mc:AlternateContent>
      </w:r>
      <w:r>
        <w:rPr>
          <w:noProof/>
          <w:lang w:eastAsia="en-AU"/>
        </w:rPr>
        <mc:AlternateContent>
          <mc:Choice Requires="wps">
            <w:drawing>
              <wp:anchor distT="0" distB="0" distL="114300" distR="114300" simplePos="0" relativeHeight="251702272" behindDoc="0" locked="0" layoutInCell="1" allowOverlap="1">
                <wp:simplePos x="0" y="0"/>
                <wp:positionH relativeFrom="page">
                  <wp:posOffset>7056120</wp:posOffset>
                </wp:positionH>
                <wp:positionV relativeFrom="page">
                  <wp:posOffset>7287260</wp:posOffset>
                </wp:positionV>
                <wp:extent cx="0" cy="1327785"/>
                <wp:effectExtent l="17145" t="19685" r="20955" b="14605"/>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785"/>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F9032" id="Straight Connector 19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6pt,573.8pt" to="555.6pt,6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" strokecolor="white" strokeweight="2.16pt">
                <w10:wrap anchorx="page" anchory="page"/>
              </v:line>
            </w:pict>
          </mc:Fallback>
        </mc:AlternateContent>
      </w:r>
      <w:r>
        <w:rPr>
          <w:noProof/>
          <w:lang w:eastAsia="en-AU"/>
        </w:rPr>
        <mc:AlternateContent>
          <mc:Choice Requires="wpg">
            <w:drawing>
              <wp:anchor distT="0" distB="0" distL="114300" distR="114300" simplePos="0" relativeHeight="251703296" behindDoc="0" locked="0" layoutInCell="1" allowOverlap="1">
                <wp:simplePos x="0" y="0"/>
                <wp:positionH relativeFrom="page">
                  <wp:posOffset>1412875</wp:posOffset>
                </wp:positionH>
                <wp:positionV relativeFrom="paragraph">
                  <wp:posOffset>-3175</wp:posOffset>
                </wp:positionV>
                <wp:extent cx="446405" cy="267970"/>
                <wp:effectExtent l="3175" t="3175" r="7620" b="508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25" y="-5"/>
                          <a:chExt cx="703" cy="422"/>
                        </a:xfrm>
                      </wpg:grpSpPr>
                      <wps:wsp>
                        <wps:cNvPr id="193" name="AutoShape 161"/>
                        <wps:cNvSpPr>
                          <a:spLocks/>
                        </wps:cNvSpPr>
                        <wps:spPr bwMode="auto">
                          <a:xfrm>
                            <a:off x="2225" y="-6"/>
                            <a:ext cx="703" cy="422"/>
                          </a:xfrm>
                          <a:custGeom>
                            <a:avLst/>
                            <a:gdLst>
                              <a:gd name="T0" fmla="+- 0 2623 2225"/>
                              <a:gd name="T1" fmla="*/ T0 w 703"/>
                              <a:gd name="T2" fmla="+- 0 205 -5"/>
                              <a:gd name="T3" fmla="*/ 205 h 422"/>
                              <a:gd name="T4" fmla="+- 0 2434 2225"/>
                              <a:gd name="T5" fmla="*/ T4 w 703"/>
                              <a:gd name="T6" fmla="+- 0 -5 -5"/>
                              <a:gd name="T7" fmla="*/ -5 h 422"/>
                              <a:gd name="T8" fmla="+- 0 2225 2225"/>
                              <a:gd name="T9" fmla="*/ T8 w 703"/>
                              <a:gd name="T10" fmla="+- 0 -5 -5"/>
                              <a:gd name="T11" fmla="*/ -5 h 422"/>
                              <a:gd name="T12" fmla="+- 0 2414 2225"/>
                              <a:gd name="T13" fmla="*/ T12 w 703"/>
                              <a:gd name="T14" fmla="+- 0 205 -5"/>
                              <a:gd name="T15" fmla="*/ 205 h 422"/>
                              <a:gd name="T16" fmla="+- 0 2225 2225"/>
                              <a:gd name="T17" fmla="*/ T16 w 703"/>
                              <a:gd name="T18" fmla="+- 0 416 -5"/>
                              <a:gd name="T19" fmla="*/ 416 h 422"/>
                              <a:gd name="T20" fmla="+- 0 2434 2225"/>
                              <a:gd name="T21" fmla="*/ T20 w 703"/>
                              <a:gd name="T22" fmla="+- 0 416 -5"/>
                              <a:gd name="T23" fmla="*/ 416 h 422"/>
                              <a:gd name="T24" fmla="+- 0 2623 2225"/>
                              <a:gd name="T25" fmla="*/ T24 w 703"/>
                              <a:gd name="T26" fmla="+- 0 205 -5"/>
                              <a:gd name="T27" fmla="*/ 205 h 422"/>
                              <a:gd name="T28" fmla="+- 0 2928 2225"/>
                              <a:gd name="T29" fmla="*/ T28 w 703"/>
                              <a:gd name="T30" fmla="+- 0 206 -5"/>
                              <a:gd name="T31" fmla="*/ 206 h 422"/>
                              <a:gd name="T32" fmla="+- 0 2739 2225"/>
                              <a:gd name="T33" fmla="*/ T32 w 703"/>
                              <a:gd name="T34" fmla="+- 0 -4 -5"/>
                              <a:gd name="T35" fmla="*/ -4 h 422"/>
                              <a:gd name="T36" fmla="+- 0 2530 2225"/>
                              <a:gd name="T37" fmla="*/ T36 w 703"/>
                              <a:gd name="T38" fmla="+- 0 -4 -5"/>
                              <a:gd name="T39" fmla="*/ -4 h 422"/>
                              <a:gd name="T40" fmla="+- 0 2719 2225"/>
                              <a:gd name="T41" fmla="*/ T40 w 703"/>
                              <a:gd name="T42" fmla="+- 0 206 -5"/>
                              <a:gd name="T43" fmla="*/ 206 h 422"/>
                              <a:gd name="T44" fmla="+- 0 2530 2225"/>
                              <a:gd name="T45" fmla="*/ T44 w 703"/>
                              <a:gd name="T46" fmla="+- 0 417 -5"/>
                              <a:gd name="T47" fmla="*/ 417 h 422"/>
                              <a:gd name="T48" fmla="+- 0 2739 2225"/>
                              <a:gd name="T49" fmla="*/ T48 w 703"/>
                              <a:gd name="T50" fmla="+- 0 417 -5"/>
                              <a:gd name="T51" fmla="*/ 417 h 422"/>
                              <a:gd name="T52" fmla="+- 0 2928 2225"/>
                              <a:gd name="T53" fmla="*/ T52 w 703"/>
                              <a:gd name="T54" fmla="+- 0 206 -5"/>
                              <a:gd name="T55" fmla="*/ 206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Text Box 162"/>
                        <wps:cNvSpPr txBox="1">
                          <a:spLocks noChangeArrowheads="1"/>
                        </wps:cNvSpPr>
                        <wps:spPr bwMode="auto">
                          <a:xfrm>
                            <a:off x="2225" y="-6"/>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8"/>
                                <w:ind w:left="-623" w:right="-72"/>
                                <w:rPr>
                                  <w:b/>
                                  <w:sz w:val="24"/>
                                </w:rPr>
                              </w:pPr>
                              <w:r>
                                <w:rPr>
                                  <w:b/>
                                  <w:color w:val="FFFFFF"/>
                                  <w:sz w:val="24"/>
                                  <w:shd w:val="clear" w:color="auto" w:fill="ED3423"/>
                                </w:rPr>
                                <w:t xml:space="preserve">4                  </w:t>
                              </w:r>
                              <w:r>
                                <w:rPr>
                                  <w:b/>
                                  <w:color w:val="FFFFFF"/>
                                  <w:spacing w:val="-15"/>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145" style="position:absolute;left:0;text-align:left;margin-left:111.25pt;margin-top:-.25pt;width:35.15pt;height:21.1pt;z-index:251703296;mso-position-horizontal-relative:page;mso-position-vertical-relative:text" coordorigin="2225,-5"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">
                <v:shape id="AutoShape 161" o:spid="_x0000_s1146" style="position:absolute;left:2225;top:-6;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" path="m398,210l209,,,,189,210,,421r209,l398,210t305,1l514,1,305,1,494,211,305,422r209,l703,211e" stroked="f">
                  <v:fill opacity="39321f"/>
                  <v:path arrowok="t" o:connecttype="custom" o:connectlocs="398,205;209,-5;0,-5;189,205;0,416;209,416;398,205;703,206;514,-4;305,-4;494,206;305,417;514,417;703,206" o:connectangles="0,0,0,0,0,0,0,0,0,0,0,0,0,0"/>
                </v:shape>
                <v:shape id="Text Box 162" o:spid="_x0000_s1147" type="#_x0000_t202" style="position:absolute;left:2225;top:-6;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BD48C2" w:rsidRDefault="00BD48C2" w:rsidP="00BD48C2">
                        <w:pPr>
                          <w:spacing w:before="98"/>
                          <w:ind w:left="-623" w:right="-72"/>
                          <w:rPr>
                            <w:b/>
                            <w:sz w:val="24"/>
                          </w:rPr>
                        </w:pPr>
                        <w:r>
                          <w:rPr>
                            <w:b/>
                            <w:color w:val="FFFFFF"/>
                            <w:sz w:val="24"/>
                            <w:shd w:val="clear" w:color="auto" w:fill="ED3423"/>
                          </w:rPr>
                          <w:t xml:space="preserve">4                  </w:t>
                        </w:r>
                        <w:r>
                          <w:rPr>
                            <w:b/>
                            <w:color w:val="FFFFFF"/>
                            <w:spacing w:val="-15"/>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907" w:right="2871"/>
      </w:pPr>
      <w:r>
        <w:rPr>
          <w:noProof/>
          <w:lang w:bidi="ar-SA"/>
        </w:rPr>
        <mc:AlternateContent>
          <mc:Choice Requires="wpg">
            <w:drawing>
              <wp:anchor distT="0" distB="0" distL="0" distR="0" simplePos="0" relativeHeight="251661312" behindDoc="0" locked="0" layoutInCell="1" allowOverlap="1">
                <wp:simplePos x="0" y="0"/>
                <wp:positionH relativeFrom="page">
                  <wp:posOffset>549910</wp:posOffset>
                </wp:positionH>
                <wp:positionV relativeFrom="paragraph">
                  <wp:posOffset>497840</wp:posOffset>
                </wp:positionV>
                <wp:extent cx="2703195" cy="1079500"/>
                <wp:effectExtent l="0" t="0" r="0" b="127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195" cy="1079500"/>
                          <a:chOff x="866" y="784"/>
                          <a:chExt cx="4257" cy="1700"/>
                        </a:xfrm>
                      </wpg:grpSpPr>
                      <pic:pic xmlns:pic="http://schemas.openxmlformats.org/drawingml/2006/picture">
                        <pic:nvPicPr>
                          <pic:cNvPr id="185"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66" y="783"/>
                            <a:ext cx="3917"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7" y="826"/>
                            <a:ext cx="3750"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40"/>
                        <wps:cNvSpPr>
                          <a:spLocks noChangeArrowheads="1"/>
                        </wps:cNvSpPr>
                        <wps:spPr bwMode="auto">
                          <a:xfrm>
                            <a:off x="1455" y="1490"/>
                            <a:ext cx="3195" cy="43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41"/>
                        <wps:cNvSpPr>
                          <a:spLocks noChangeArrowheads="1"/>
                        </wps:cNvSpPr>
                        <wps:spPr bwMode="auto">
                          <a:xfrm>
                            <a:off x="4020" y="1490"/>
                            <a:ext cx="630" cy="43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35" y="1475"/>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762" y="1528"/>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Text Box 44"/>
                        <wps:cNvSpPr txBox="1">
                          <a:spLocks noChangeArrowheads="1"/>
                        </wps:cNvSpPr>
                        <wps:spPr bwMode="auto">
                          <a:xfrm>
                            <a:off x="4885" y="1543"/>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48" style="position:absolute;left:0;text-align:left;margin-left:43.3pt;margin-top:39.2pt;width:212.85pt;height:85pt;z-index:251661312;mso-wrap-distance-left:0;mso-wrap-distance-right:0;mso-position-horizontal-relative:page;mso-position-vertical-relative:text" coordorigin="866,784" coordsize="4257,1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">
                <v:shape id="Picture 38" o:spid="_x0000_s1149" type="#_x0000_t75" style="position:absolute;left:866;top:783;width:3917;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">
                  <v:imagedata r:id="rId47" o:title=""/>
                </v:shape>
                <v:shape id="Picture 39" o:spid="_x0000_s1150" type="#_x0000_t75" style="position:absolute;left:907;top:826;width:375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">
                  <v:imagedata r:id="rId48" o:title=""/>
                </v:shape>
                <v:rect id="Rectangle 40" o:spid="_x0000_s1151" style="position:absolute;left:1455;top:1490;width:3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" filled="f" strokecolor="#4aacc5" strokeweight="2.25pt"/>
                <v:rect id="Rectangle 41" o:spid="_x0000_s1152" style="position:absolute;left:4020;top:1490;width:6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" fillcolor="#4aacc5" stroked="f"/>
                <v:shape id="Picture 42" o:spid="_x0000_s1153" type="#_x0000_t75" style="position:absolute;left:4035;top:1475;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">
                  <v:imagedata r:id="rId23" o:title=""/>
                </v:shape>
                <v:shape id="Picture 43" o:spid="_x0000_s1154" type="#_x0000_t75" style="position:absolute;left:4762;top:1528;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">
                  <v:imagedata r:id="rId40" o:title=""/>
                </v:shape>
                <v:shape id="_x0000_s1155" type="#_x0000_t202" style="position:absolute;left:4885;top:1543;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4</w:t>
                        </w:r>
                      </w:p>
                    </w:txbxContent>
                  </v:textbox>
                </v:shape>
                <w10:wrap type="topAndBottom" anchorx="page"/>
              </v:group>
            </w:pict>
          </mc:Fallback>
        </mc:AlternateContent>
      </w:r>
      <w:r>
        <w:rPr>
          <w:noProof/>
          <w:lang w:bidi="ar-SA"/>
        </w:rPr>
        <mc:AlternateContent>
          <mc:Choice Requires="wps">
            <w:drawing>
              <wp:anchor distT="0" distB="0" distL="0" distR="0" simplePos="0" relativeHeight="251662336" behindDoc="0" locked="0" layoutInCell="1" allowOverlap="1">
                <wp:simplePos x="0" y="0"/>
                <wp:positionH relativeFrom="page">
                  <wp:posOffset>3371850</wp:posOffset>
                </wp:positionH>
                <wp:positionV relativeFrom="paragraph">
                  <wp:posOffset>1017270</wp:posOffset>
                </wp:positionV>
                <wp:extent cx="933450" cy="114300"/>
                <wp:effectExtent l="0" t="635" r="9525" b="8890"/>
                <wp:wrapTopAndBottom/>
                <wp:docPr id="18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0" cy="114300"/>
                        </a:xfrm>
                        <a:custGeom>
                          <a:avLst/>
                          <a:gdLst>
                            <a:gd name="T0" fmla="+- 0 6600 5310"/>
                            <a:gd name="T1" fmla="*/ T0 w 1470"/>
                            <a:gd name="T2" fmla="+- 0 1602 1602"/>
                            <a:gd name="T3" fmla="*/ 1602 h 180"/>
                            <a:gd name="T4" fmla="+- 0 6600 5310"/>
                            <a:gd name="T5" fmla="*/ T4 w 1470"/>
                            <a:gd name="T6" fmla="+- 0 1782 1602"/>
                            <a:gd name="T7" fmla="*/ 1782 h 180"/>
                            <a:gd name="T8" fmla="+- 0 6720 5310"/>
                            <a:gd name="T9" fmla="*/ T8 w 1470"/>
                            <a:gd name="T10" fmla="+- 0 1722 1602"/>
                            <a:gd name="T11" fmla="*/ 1722 h 180"/>
                            <a:gd name="T12" fmla="+- 0 6630 5310"/>
                            <a:gd name="T13" fmla="*/ T12 w 1470"/>
                            <a:gd name="T14" fmla="+- 0 1722 1602"/>
                            <a:gd name="T15" fmla="*/ 1722 h 180"/>
                            <a:gd name="T16" fmla="+- 0 6630 5310"/>
                            <a:gd name="T17" fmla="*/ T16 w 1470"/>
                            <a:gd name="T18" fmla="+- 0 1662 1602"/>
                            <a:gd name="T19" fmla="*/ 1662 h 180"/>
                            <a:gd name="T20" fmla="+- 0 6720 5310"/>
                            <a:gd name="T21" fmla="*/ T20 w 1470"/>
                            <a:gd name="T22" fmla="+- 0 1662 1602"/>
                            <a:gd name="T23" fmla="*/ 1662 h 180"/>
                            <a:gd name="T24" fmla="+- 0 6600 5310"/>
                            <a:gd name="T25" fmla="*/ T24 w 1470"/>
                            <a:gd name="T26" fmla="+- 0 1602 1602"/>
                            <a:gd name="T27" fmla="*/ 1602 h 180"/>
                            <a:gd name="T28" fmla="+- 0 6600 5310"/>
                            <a:gd name="T29" fmla="*/ T28 w 1470"/>
                            <a:gd name="T30" fmla="+- 0 1662 1602"/>
                            <a:gd name="T31" fmla="*/ 1662 h 180"/>
                            <a:gd name="T32" fmla="+- 0 5310 5310"/>
                            <a:gd name="T33" fmla="*/ T32 w 1470"/>
                            <a:gd name="T34" fmla="+- 0 1662 1602"/>
                            <a:gd name="T35" fmla="*/ 1662 h 180"/>
                            <a:gd name="T36" fmla="+- 0 5310 5310"/>
                            <a:gd name="T37" fmla="*/ T36 w 1470"/>
                            <a:gd name="T38" fmla="+- 0 1722 1602"/>
                            <a:gd name="T39" fmla="*/ 1722 h 180"/>
                            <a:gd name="T40" fmla="+- 0 6600 5310"/>
                            <a:gd name="T41" fmla="*/ T40 w 1470"/>
                            <a:gd name="T42" fmla="+- 0 1722 1602"/>
                            <a:gd name="T43" fmla="*/ 1722 h 180"/>
                            <a:gd name="T44" fmla="+- 0 6600 5310"/>
                            <a:gd name="T45" fmla="*/ T44 w 1470"/>
                            <a:gd name="T46" fmla="+- 0 1662 1602"/>
                            <a:gd name="T47" fmla="*/ 1662 h 180"/>
                            <a:gd name="T48" fmla="+- 0 6720 5310"/>
                            <a:gd name="T49" fmla="*/ T48 w 1470"/>
                            <a:gd name="T50" fmla="+- 0 1662 1602"/>
                            <a:gd name="T51" fmla="*/ 1662 h 180"/>
                            <a:gd name="T52" fmla="+- 0 6630 5310"/>
                            <a:gd name="T53" fmla="*/ T52 w 1470"/>
                            <a:gd name="T54" fmla="+- 0 1662 1602"/>
                            <a:gd name="T55" fmla="*/ 1662 h 180"/>
                            <a:gd name="T56" fmla="+- 0 6630 5310"/>
                            <a:gd name="T57" fmla="*/ T56 w 1470"/>
                            <a:gd name="T58" fmla="+- 0 1722 1602"/>
                            <a:gd name="T59" fmla="*/ 1722 h 180"/>
                            <a:gd name="T60" fmla="+- 0 6720 5310"/>
                            <a:gd name="T61" fmla="*/ T60 w 1470"/>
                            <a:gd name="T62" fmla="+- 0 1722 1602"/>
                            <a:gd name="T63" fmla="*/ 1722 h 180"/>
                            <a:gd name="T64" fmla="+- 0 6780 5310"/>
                            <a:gd name="T65" fmla="*/ T64 w 1470"/>
                            <a:gd name="T66" fmla="+- 0 1692 1602"/>
                            <a:gd name="T67" fmla="*/ 1692 h 180"/>
                            <a:gd name="T68" fmla="+- 0 6720 5310"/>
                            <a:gd name="T69" fmla="*/ T68 w 1470"/>
                            <a:gd name="T70" fmla="+- 0 1662 1602"/>
                            <a:gd name="T71" fmla="*/ 16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70" h="180">
                              <a:moveTo>
                                <a:pt x="1290" y="0"/>
                              </a:moveTo>
                              <a:lnTo>
                                <a:pt x="1290" y="180"/>
                              </a:lnTo>
                              <a:lnTo>
                                <a:pt x="1410" y="120"/>
                              </a:lnTo>
                              <a:lnTo>
                                <a:pt x="1320" y="120"/>
                              </a:lnTo>
                              <a:lnTo>
                                <a:pt x="1320" y="60"/>
                              </a:lnTo>
                              <a:lnTo>
                                <a:pt x="1410" y="60"/>
                              </a:lnTo>
                              <a:lnTo>
                                <a:pt x="1290" y="0"/>
                              </a:lnTo>
                              <a:close/>
                              <a:moveTo>
                                <a:pt x="1290" y="60"/>
                              </a:moveTo>
                              <a:lnTo>
                                <a:pt x="0" y="60"/>
                              </a:lnTo>
                              <a:lnTo>
                                <a:pt x="0" y="120"/>
                              </a:lnTo>
                              <a:lnTo>
                                <a:pt x="1290" y="120"/>
                              </a:lnTo>
                              <a:lnTo>
                                <a:pt x="1290" y="60"/>
                              </a:lnTo>
                              <a:close/>
                              <a:moveTo>
                                <a:pt x="1410" y="60"/>
                              </a:moveTo>
                              <a:lnTo>
                                <a:pt x="1320" y="60"/>
                              </a:lnTo>
                              <a:lnTo>
                                <a:pt x="1320" y="120"/>
                              </a:lnTo>
                              <a:lnTo>
                                <a:pt x="1410" y="120"/>
                              </a:lnTo>
                              <a:lnTo>
                                <a:pt x="1470" y="90"/>
                              </a:lnTo>
                              <a:lnTo>
                                <a:pt x="1410"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B17F8" id="Freeform 183" o:spid="_x0000_s1026" style="position:absolute;margin-left:265.5pt;margin-top:80.1pt;width:73.5pt;height:9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" path="m1290,r,180l1410,120r-90,l1320,60r90,l1290,xm1290,60l,60r,60l1290,120r,-60xm1410,60r-90,l1320,120r90,l1470,90,1410,60xe" fillcolor="#4aacc5" stroked="f">
                <v:path arrowok="t" o:connecttype="custom" o:connectlocs="819150,1017270;819150,1131570;895350,1093470;838200,1093470;838200,1055370;895350,1055370;819150,1017270;819150,1055370;0,1055370;0,1093470;819150,1093470;819150,1055370;895350,1055370;838200,1055370;838200,1093470;895350,1093470;933450,1074420;895350,1055370" o:connectangles="0,0,0,0,0,0,0,0,0,0,0,0,0,0,0,0,0,0"/>
                <w10:wrap type="topAndBottom" anchorx="page"/>
              </v:shape>
            </w:pict>
          </mc:Fallback>
        </mc:AlternateContent>
      </w:r>
      <w:r>
        <w:rPr>
          <w:noProof/>
          <w:lang w:bidi="ar-SA"/>
        </w:rPr>
        <mc:AlternateContent>
          <mc:Choice Requires="wps">
            <w:drawing>
              <wp:anchor distT="0" distB="0" distL="0" distR="0" simplePos="0" relativeHeight="251663360" behindDoc="0" locked="0" layoutInCell="1" allowOverlap="1">
                <wp:simplePos x="0" y="0"/>
                <wp:positionH relativeFrom="page">
                  <wp:posOffset>4438650</wp:posOffset>
                </wp:positionH>
                <wp:positionV relativeFrom="paragraph">
                  <wp:posOffset>632460</wp:posOffset>
                </wp:positionV>
                <wp:extent cx="1857375" cy="885825"/>
                <wp:effectExtent l="0" t="0" r="0" b="3175"/>
                <wp:wrapTopAndBottom/>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88582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9"/>
                              <w:rPr>
                                <w:sz w:val="29"/>
                              </w:rPr>
                            </w:pPr>
                          </w:p>
                          <w:p w:rsidR="00BD48C2" w:rsidRDefault="00BD48C2" w:rsidP="00BD48C2">
                            <w:pPr>
                              <w:ind w:left="281" w:right="118"/>
                            </w:pPr>
                            <w:r>
                              <w:rPr>
                                <w:b/>
                              </w:rPr>
                              <w:t xml:space="preserve">4. </w:t>
                            </w:r>
                            <w:r>
                              <w:t>Click on whichever module you would like to start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156" type="#_x0000_t202" style="position:absolute;left:0;text-align:left;margin-left:349.5pt;margin-top:49.8pt;width:146.25pt;height:69.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" fillcolor="#daedf3" stroked="f">
                <v:textbox inset="0,0,0,0">
                  <w:txbxContent>
                    <w:p w:rsidR="00BD48C2" w:rsidRDefault="00BD48C2" w:rsidP="00BD48C2">
                      <w:pPr>
                        <w:pStyle w:val="BodyText"/>
                        <w:spacing w:before="9"/>
                        <w:rPr>
                          <w:sz w:val="29"/>
                        </w:rPr>
                      </w:pPr>
                    </w:p>
                    <w:p w:rsidR="00BD48C2" w:rsidRDefault="00BD48C2" w:rsidP="00BD48C2">
                      <w:pPr>
                        <w:ind w:left="281" w:right="118"/>
                      </w:pPr>
                      <w:r>
                        <w:rPr>
                          <w:b/>
                        </w:rPr>
                        <w:t xml:space="preserve">4. </w:t>
                      </w:r>
                      <w:r>
                        <w:t>Click on whichever module you would like to start with</w:t>
                      </w:r>
                    </w:p>
                  </w:txbxContent>
                </v:textbox>
                <w10:wrap type="topAndBottom" anchorx="page"/>
              </v:shape>
            </w:pict>
          </mc:Fallback>
        </mc:AlternateContent>
      </w:r>
      <w:r>
        <w:t>This will take you to the list of modules available for the selected course. Select the module you would like to complete e.g. ‘Firefighting Equipment 3’.</w:t>
      </w:r>
    </w:p>
    <w:p w:rsidR="00BD48C2" w:rsidRDefault="00BD48C2" w:rsidP="00BD48C2">
      <w:pPr>
        <w:pStyle w:val="BodyText"/>
        <w:rPr>
          <w:sz w:val="20"/>
        </w:rPr>
      </w:pPr>
    </w:p>
    <w:p w:rsidR="00BD48C2" w:rsidRDefault="00BD48C2" w:rsidP="00BD48C2">
      <w:pPr>
        <w:pStyle w:val="BodyText"/>
        <w:spacing w:before="9"/>
        <w:rPr>
          <w:sz w:val="14"/>
        </w:rPr>
      </w:pPr>
      <w:r>
        <w:rPr>
          <w:noProof/>
          <w:lang w:bidi="ar-SA"/>
        </w:rPr>
        <mc:AlternateContent>
          <mc:Choice Requires="wps">
            <w:drawing>
              <wp:anchor distT="0" distB="0" distL="0" distR="0" simplePos="0" relativeHeight="251664384" behindDoc="0" locked="0" layoutInCell="1" allowOverlap="1">
                <wp:simplePos x="0" y="0"/>
                <wp:positionH relativeFrom="page">
                  <wp:posOffset>499745</wp:posOffset>
                </wp:positionH>
                <wp:positionV relativeFrom="paragraph">
                  <wp:posOffset>123825</wp:posOffset>
                </wp:positionV>
                <wp:extent cx="1053465" cy="1134745"/>
                <wp:effectExtent l="4445" t="1905" r="0" b="0"/>
                <wp:wrapTopAndBottom/>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134745"/>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4"/>
                              <w:ind w:left="53"/>
                              <w:jc w:val="center"/>
                              <w:rPr>
                                <w:rFonts w:ascii="Arial Black"/>
                                <w:sz w:val="96"/>
                              </w:rPr>
                            </w:pPr>
                            <w:r>
                              <w:rPr>
                                <w:rFonts w:ascii="Arial Black"/>
                                <w:color w:val="FFFFFF"/>
                                <w:sz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57" type="#_x0000_t202" style="position:absolute;margin-left:39.35pt;margin-top:9.75pt;width:82.95pt;height:89.3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" fillcolor="#ed3423" stroked="f">
                <v:textbox inset="0,0,0,0">
                  <w:txbxContent>
                    <w:p w:rsidR="00BD48C2" w:rsidRDefault="00BD48C2" w:rsidP="00BD48C2">
                      <w:pPr>
                        <w:spacing w:before="84"/>
                        <w:ind w:left="53"/>
                        <w:jc w:val="center"/>
                        <w:rPr>
                          <w:rFonts w:ascii="Arial Black"/>
                          <w:sz w:val="96"/>
                        </w:rPr>
                      </w:pPr>
                      <w:r>
                        <w:rPr>
                          <w:rFonts w:ascii="Arial Black"/>
                          <w:color w:val="FFFFFF"/>
                          <w:sz w:val="96"/>
                        </w:rPr>
                        <w:t>!</w:t>
                      </w:r>
                    </w:p>
                  </w:txbxContent>
                </v:textbox>
                <w10:wrap type="topAndBottom" anchorx="page"/>
              </v:shape>
            </w:pict>
          </mc:Fallback>
        </mc:AlternateContent>
      </w:r>
      <w:r>
        <w:rPr>
          <w:noProof/>
          <w:lang w:bidi="ar-SA"/>
        </w:rPr>
        <mc:AlternateContent>
          <mc:Choice Requires="wps">
            <w:drawing>
              <wp:anchor distT="0" distB="0" distL="0" distR="0" simplePos="0" relativeHeight="251665408" behindDoc="0" locked="0" layoutInCell="1" allowOverlap="1">
                <wp:simplePos x="0" y="0"/>
                <wp:positionH relativeFrom="page">
                  <wp:posOffset>1580515</wp:posOffset>
                </wp:positionH>
                <wp:positionV relativeFrom="paragraph">
                  <wp:posOffset>123825</wp:posOffset>
                </wp:positionV>
                <wp:extent cx="5462270" cy="1134745"/>
                <wp:effectExtent l="0" t="1905" r="0" b="0"/>
                <wp:wrapTopAndBottom/>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13474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2"/>
                              <w:ind w:left="86"/>
                              <w:rPr>
                                <w:b/>
                                <w:sz w:val="24"/>
                              </w:rPr>
                            </w:pPr>
                            <w:r>
                              <w:rPr>
                                <w:b/>
                                <w:sz w:val="24"/>
                              </w:rPr>
                              <w:t>Order of Modules</w:t>
                            </w:r>
                          </w:p>
                          <w:p w:rsidR="00BD48C2" w:rsidRDefault="00BD48C2" w:rsidP="00BD48C2">
                            <w:pPr>
                              <w:pStyle w:val="BodyText"/>
                              <w:spacing w:before="176"/>
                              <w:ind w:left="86" w:right="198"/>
                            </w:pPr>
                            <w:r>
                              <w:t>We encourage members to choose which modules they would like to start and finish with. You can skip modules you are already familiar with or start with topics which interest you and move to more challenging topics later or vice versa.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58" type="#_x0000_t202" style="position:absolute;margin-left:124.45pt;margin-top:9.75pt;width:430.1pt;height:89.3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" fillcolor="#f1f1f1" stroked="f">
                <v:textbox inset="0,0,0,0">
                  <w:txbxContent>
                    <w:p w:rsidR="00BD48C2" w:rsidRDefault="00BD48C2" w:rsidP="00BD48C2">
                      <w:pPr>
                        <w:spacing w:before="82"/>
                        <w:ind w:left="86"/>
                        <w:rPr>
                          <w:b/>
                          <w:sz w:val="24"/>
                        </w:rPr>
                      </w:pPr>
                      <w:r>
                        <w:rPr>
                          <w:b/>
                          <w:sz w:val="24"/>
                        </w:rPr>
                        <w:t>Order of Modules</w:t>
                      </w:r>
                    </w:p>
                    <w:p w:rsidR="00BD48C2" w:rsidRDefault="00BD48C2" w:rsidP="00BD48C2">
                      <w:pPr>
                        <w:pStyle w:val="BodyText"/>
                        <w:spacing w:before="176"/>
                        <w:ind w:left="86" w:right="198"/>
                      </w:pPr>
                      <w:r>
                        <w:t>We encourage members to choose which modules they would like to start and finish with. You can skip modules you are already familiar with or start with topics which interest you and move to more challenging topics later or vice versa.</w:t>
                      </w:r>
                    </w:p>
                  </w:txbxContent>
                </v:textbox>
                <w10:wrap type="topAndBottom" anchorx="page"/>
              </v:shape>
            </w:pict>
          </mc:Fallback>
        </mc:AlternateContent>
      </w:r>
    </w:p>
    <w:p w:rsidR="00BD48C2" w:rsidRDefault="00BD48C2" w:rsidP="00BD48C2">
      <w:pPr>
        <w:pStyle w:val="BodyText"/>
        <w:spacing w:before="146"/>
        <w:ind w:left="907" w:right="1191"/>
      </w:pPr>
      <w:r>
        <w:t>While you are in charge of your learning there are three important things to remember, if you would like to become qualified in a course. In addition to completing the online modules you must follow the steps outlined below:</w:t>
      </w:r>
    </w:p>
    <w:p w:rsidR="00BD48C2" w:rsidRDefault="00BD48C2" w:rsidP="00BD48C2">
      <w:pPr>
        <w:pStyle w:val="BodyText"/>
        <w:rPr>
          <w:sz w:val="20"/>
        </w:rPr>
      </w:pPr>
    </w:p>
    <w:p w:rsidR="00BD48C2" w:rsidRDefault="00BD48C2" w:rsidP="00BD48C2">
      <w:pPr>
        <w:pStyle w:val="BodyText"/>
        <w:spacing w:before="9"/>
        <w:rPr>
          <w:sz w:val="23"/>
        </w:rPr>
      </w:pPr>
    </w:p>
    <w:tbl>
      <w:tblPr>
        <w:tblW w:w="0" w:type="auto"/>
        <w:tblInd w:w="794" w:type="dxa"/>
        <w:tblLayout w:type="fixed"/>
        <w:tblCellMar>
          <w:left w:w="0" w:type="dxa"/>
          <w:right w:w="0" w:type="dxa"/>
        </w:tblCellMar>
        <w:tblLook w:val="01E0" w:firstRow="1" w:lastRow="1" w:firstColumn="1" w:lastColumn="1" w:noHBand="0" w:noVBand="0"/>
      </w:tblPr>
      <w:tblGrid>
        <w:gridCol w:w="1114"/>
        <w:gridCol w:w="9189"/>
      </w:tblGrid>
      <w:tr w:rsidR="00BD48C2" w:rsidTr="00C10462">
        <w:trPr>
          <w:trHeight w:val="688"/>
        </w:trPr>
        <w:tc>
          <w:tcPr>
            <w:tcW w:w="1114" w:type="dxa"/>
            <w:tcBorders>
              <w:bottom w:val="single" w:sz="18" w:space="0" w:color="FFFFFF"/>
              <w:right w:val="single" w:sz="18" w:space="0" w:color="FFFFFF"/>
            </w:tcBorders>
            <w:shd w:val="clear" w:color="auto" w:fill="ED3423"/>
          </w:tcPr>
          <w:p w:rsidR="00BD48C2" w:rsidRDefault="00BD48C2" w:rsidP="00C10462">
            <w:pPr>
              <w:pStyle w:val="TableParagraph"/>
              <w:spacing w:before="120"/>
              <w:ind w:left="422"/>
              <w:rPr>
                <w:b/>
                <w:sz w:val="44"/>
              </w:rPr>
            </w:pPr>
            <w:r>
              <w:rPr>
                <w:b/>
                <w:color w:val="FFFFFF"/>
                <w:w w:val="99"/>
                <w:sz w:val="44"/>
              </w:rPr>
              <w:t>1</w:t>
            </w:r>
          </w:p>
        </w:tc>
        <w:tc>
          <w:tcPr>
            <w:tcW w:w="9189" w:type="dxa"/>
            <w:tcBorders>
              <w:left w:val="single" w:sz="18" w:space="0" w:color="FFFFFF"/>
              <w:bottom w:val="single" w:sz="18" w:space="0" w:color="FFFFFF"/>
            </w:tcBorders>
            <w:shd w:val="clear" w:color="auto" w:fill="F1F1F1"/>
          </w:tcPr>
          <w:p w:rsidR="00BD48C2" w:rsidRDefault="00BD48C2" w:rsidP="00C10462">
            <w:pPr>
              <w:pStyle w:val="TableParagraph"/>
              <w:spacing w:before="233"/>
              <w:ind w:left="85"/>
              <w:rPr>
                <w:b/>
                <w:sz w:val="24"/>
              </w:rPr>
            </w:pPr>
            <w:r>
              <w:rPr>
                <w:b/>
                <w:sz w:val="24"/>
              </w:rPr>
              <w:t>Complete the online theory assessment</w:t>
            </w:r>
          </w:p>
        </w:tc>
      </w:tr>
      <w:tr w:rsidR="00BD48C2" w:rsidTr="00C10462">
        <w:trPr>
          <w:trHeight w:val="1326"/>
        </w:trPr>
        <w:tc>
          <w:tcPr>
            <w:tcW w:w="1114" w:type="dxa"/>
            <w:tcBorders>
              <w:top w:val="single" w:sz="18" w:space="0" w:color="FFFFFF"/>
              <w:right w:val="single" w:sz="18" w:space="0" w:color="FFFFFF"/>
            </w:tcBorders>
            <w:shd w:val="clear" w:color="auto" w:fill="ED3423"/>
          </w:tcPr>
          <w:p w:rsidR="00BD48C2" w:rsidRDefault="00BD48C2" w:rsidP="00C10462">
            <w:pPr>
              <w:pStyle w:val="TableParagraph"/>
              <w:spacing w:before="416"/>
              <w:ind w:left="422"/>
              <w:rPr>
                <w:b/>
                <w:sz w:val="44"/>
              </w:rPr>
            </w:pPr>
            <w:r>
              <w:rPr>
                <w:b/>
                <w:color w:val="FFFFFF"/>
                <w:w w:val="99"/>
                <w:sz w:val="44"/>
              </w:rPr>
              <w:t>2</w:t>
            </w:r>
          </w:p>
        </w:tc>
        <w:tc>
          <w:tcPr>
            <w:tcW w:w="9189" w:type="dxa"/>
            <w:tcBorders>
              <w:top w:val="single" w:sz="18" w:space="0" w:color="FFFFFF"/>
              <w:left w:val="single" w:sz="18" w:space="0" w:color="FFFFFF"/>
            </w:tcBorders>
            <w:shd w:val="clear" w:color="auto" w:fill="F1F1F1"/>
          </w:tcPr>
          <w:p w:rsidR="00BD48C2" w:rsidRDefault="00BD48C2" w:rsidP="00C10462">
            <w:pPr>
              <w:pStyle w:val="TableParagraph"/>
              <w:spacing w:before="114"/>
              <w:ind w:left="85" w:right="323"/>
              <w:rPr>
                <w:sz w:val="24"/>
              </w:rPr>
            </w:pPr>
            <w:r>
              <w:rPr>
                <w:b/>
                <w:sz w:val="24"/>
              </w:rPr>
              <w:t xml:space="preserve">Hone your practical skills </w:t>
            </w:r>
            <w:r>
              <w:rPr>
                <w:sz w:val="24"/>
              </w:rPr>
              <w:t xml:space="preserve">– this can be done one of two ways </w:t>
            </w:r>
            <w:r>
              <w:rPr>
                <w:b/>
                <w:sz w:val="24"/>
              </w:rPr>
              <w:t xml:space="preserve">(1) </w:t>
            </w:r>
            <w:r>
              <w:rPr>
                <w:sz w:val="24"/>
              </w:rPr>
              <w:t xml:space="preserve">practise your skills back at the brigade by completing the drills outlined in the course skill cards (see </w:t>
            </w:r>
            <w:hyperlink w:anchor="_bookmark21" w:history="1">
              <w:r>
                <w:rPr>
                  <w:color w:val="0000FF"/>
                  <w:sz w:val="24"/>
                  <w:u w:val="single" w:color="0000FF"/>
                </w:rPr>
                <w:t>Appendix E</w:t>
              </w:r>
            </w:hyperlink>
            <w:r>
              <w:rPr>
                <w:sz w:val="24"/>
              </w:rPr>
              <w:t xml:space="preserve">), or </w:t>
            </w:r>
            <w:r>
              <w:rPr>
                <w:b/>
                <w:sz w:val="24"/>
              </w:rPr>
              <w:t xml:space="preserve">(2) </w:t>
            </w:r>
            <w:r>
              <w:rPr>
                <w:sz w:val="24"/>
              </w:rPr>
              <w:t>practice your skills by booking in and attending a group or district practical skills training day(s).</w:t>
            </w:r>
          </w:p>
        </w:tc>
      </w:tr>
      <w:tr w:rsidR="00BD48C2" w:rsidTr="00C10462">
        <w:trPr>
          <w:trHeight w:val="734"/>
        </w:trPr>
        <w:tc>
          <w:tcPr>
            <w:tcW w:w="1114" w:type="dxa"/>
            <w:tcBorders>
              <w:right w:val="single" w:sz="18" w:space="0" w:color="FFFFFF"/>
            </w:tcBorders>
            <w:shd w:val="clear" w:color="auto" w:fill="ED3423"/>
          </w:tcPr>
          <w:p w:rsidR="00BD48C2" w:rsidRDefault="00BD48C2" w:rsidP="00C10462">
            <w:pPr>
              <w:pStyle w:val="TableParagraph"/>
              <w:spacing w:before="144"/>
              <w:ind w:left="422"/>
              <w:rPr>
                <w:b/>
                <w:sz w:val="44"/>
              </w:rPr>
            </w:pPr>
            <w:r>
              <w:rPr>
                <w:b/>
                <w:color w:val="FFFFFF"/>
                <w:w w:val="99"/>
                <w:sz w:val="44"/>
              </w:rPr>
              <w:t>3</w:t>
            </w:r>
          </w:p>
        </w:tc>
        <w:tc>
          <w:tcPr>
            <w:tcW w:w="9189" w:type="dxa"/>
            <w:tcBorders>
              <w:left w:val="single" w:sz="18" w:space="0" w:color="FFFFFF"/>
            </w:tcBorders>
            <w:shd w:val="clear" w:color="auto" w:fill="F1F1F1"/>
          </w:tcPr>
          <w:p w:rsidR="00BD48C2" w:rsidRDefault="00BD48C2" w:rsidP="00C10462">
            <w:pPr>
              <w:pStyle w:val="TableParagraph"/>
              <w:spacing w:before="118"/>
              <w:ind w:left="85" w:right="84"/>
              <w:rPr>
                <w:sz w:val="24"/>
              </w:rPr>
            </w:pPr>
            <w:r>
              <w:rPr>
                <w:b/>
                <w:sz w:val="24"/>
              </w:rPr>
              <w:t xml:space="preserve">Attend and achieve competency in a district assessment event – </w:t>
            </w:r>
            <w:r>
              <w:rPr>
                <w:sz w:val="24"/>
              </w:rPr>
              <w:t>you must book through your District Officer responsible for Learning and Development.</w:t>
            </w:r>
          </w:p>
        </w:tc>
      </w:tr>
    </w:tbl>
    <w:p w:rsidR="00BD48C2" w:rsidRDefault="00BD48C2" w:rsidP="00BD48C2">
      <w:pPr>
        <w:pStyle w:val="BodyText"/>
        <w:rPr>
          <w:sz w:val="20"/>
        </w:rPr>
      </w:pPr>
    </w:p>
    <w:p w:rsidR="00BD48C2" w:rsidRDefault="00BD48C2" w:rsidP="00BD48C2">
      <w:pPr>
        <w:pStyle w:val="BodyText"/>
        <w:spacing w:before="1"/>
        <w:rPr>
          <w:sz w:val="27"/>
        </w:rPr>
      </w:pPr>
      <w:r>
        <w:rPr>
          <w:noProof/>
          <w:lang w:bidi="ar-SA"/>
        </w:rPr>
        <mc:AlternateContent>
          <mc:Choice Requires="wps">
            <w:drawing>
              <wp:anchor distT="0" distB="0" distL="0" distR="0" simplePos="0" relativeHeight="251666432" behindDoc="0" locked="0" layoutInCell="1" allowOverlap="1">
                <wp:simplePos x="0" y="0"/>
                <wp:positionH relativeFrom="page">
                  <wp:posOffset>499745</wp:posOffset>
                </wp:positionH>
                <wp:positionV relativeFrom="paragraph">
                  <wp:posOffset>213360</wp:posOffset>
                </wp:positionV>
                <wp:extent cx="1053465" cy="1381125"/>
                <wp:effectExtent l="4445" t="0" r="0" b="2540"/>
                <wp:wrapTopAndBottom/>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381125"/>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218"/>
                              <w:ind w:right="16"/>
                              <w:jc w:val="center"/>
                              <w:rPr>
                                <w:rFonts w:ascii="Arial Black"/>
                                <w:sz w:val="96"/>
                              </w:rPr>
                            </w:pPr>
                            <w:r>
                              <w:rPr>
                                <w:rFonts w:ascii="Arial Black"/>
                                <w:color w:val="FFFFFF"/>
                                <w:sz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59" type="#_x0000_t202" style="position:absolute;margin-left:39.35pt;margin-top:16.8pt;width:82.95pt;height:108.7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" fillcolor="#ed3423" stroked="f">
                <v:textbox inset="0,0,0,0">
                  <w:txbxContent>
                    <w:p w:rsidR="00BD48C2" w:rsidRDefault="00BD48C2" w:rsidP="00BD48C2">
                      <w:pPr>
                        <w:spacing w:before="218"/>
                        <w:ind w:right="16"/>
                        <w:jc w:val="center"/>
                        <w:rPr>
                          <w:rFonts w:ascii="Arial Black"/>
                          <w:sz w:val="96"/>
                        </w:rPr>
                      </w:pPr>
                      <w:r>
                        <w:rPr>
                          <w:rFonts w:ascii="Arial Black"/>
                          <w:color w:val="FFFFFF"/>
                          <w:sz w:val="96"/>
                        </w:rPr>
                        <w:t>!</w:t>
                      </w:r>
                    </w:p>
                  </w:txbxContent>
                </v:textbox>
                <w10:wrap type="topAndBottom" anchorx="page"/>
              </v:shape>
            </w:pict>
          </mc:Fallback>
        </mc:AlternateContent>
      </w:r>
      <w:r>
        <w:rPr>
          <w:noProof/>
          <w:lang w:bidi="ar-SA"/>
        </w:rPr>
        <mc:AlternateContent>
          <mc:Choice Requires="wps">
            <w:drawing>
              <wp:anchor distT="0" distB="0" distL="0" distR="0" simplePos="0" relativeHeight="251667456" behindDoc="0" locked="0" layoutInCell="1" allowOverlap="1">
                <wp:simplePos x="0" y="0"/>
                <wp:positionH relativeFrom="page">
                  <wp:posOffset>1580515</wp:posOffset>
                </wp:positionH>
                <wp:positionV relativeFrom="paragraph">
                  <wp:posOffset>213360</wp:posOffset>
                </wp:positionV>
                <wp:extent cx="5462270" cy="1381125"/>
                <wp:effectExtent l="0" t="0" r="0" b="2540"/>
                <wp:wrapTopAndBottom/>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3811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5"/>
                              <w:ind w:left="86"/>
                              <w:rPr>
                                <w:b/>
                                <w:sz w:val="24"/>
                              </w:rPr>
                            </w:pPr>
                            <w:r>
                              <w:rPr>
                                <w:b/>
                                <w:sz w:val="24"/>
                              </w:rPr>
                              <w:t>Questions about online course completion</w:t>
                            </w:r>
                          </w:p>
                          <w:p w:rsidR="00BD48C2" w:rsidRDefault="00BD48C2" w:rsidP="00BD48C2">
                            <w:pPr>
                              <w:pStyle w:val="BodyText"/>
                              <w:spacing w:before="55" w:line="285" w:lineRule="auto"/>
                              <w:ind w:left="86" w:right="692"/>
                            </w:pPr>
                            <w:r>
                              <w:t xml:space="preserve">In the first instance, please always speak with your Officer responsible for Learning and Development (also, refer to </w:t>
                            </w:r>
                            <w:hyperlink w:anchor="_bookmark22" w:history="1">
                              <w:r>
                                <w:rPr>
                                  <w:color w:val="0000FF"/>
                                  <w:u w:val="single" w:color="0000FF"/>
                                </w:rPr>
                                <w:t>Appendix F</w:t>
                              </w:r>
                            </w:hyperlink>
                            <w:r>
                              <w:t>).</w:t>
                            </w:r>
                          </w:p>
                          <w:p w:rsidR="00BD48C2" w:rsidRDefault="00BD48C2" w:rsidP="00BD48C2">
                            <w:pPr>
                              <w:spacing w:before="123"/>
                              <w:ind w:left="86"/>
                              <w:rPr>
                                <w:b/>
                                <w:sz w:val="24"/>
                              </w:rPr>
                            </w:pPr>
                            <w:r>
                              <w:rPr>
                                <w:b/>
                                <w:sz w:val="24"/>
                              </w:rPr>
                              <w:t>SAP</w:t>
                            </w:r>
                          </w:p>
                          <w:p w:rsidR="00BD48C2" w:rsidRDefault="00BD48C2" w:rsidP="00BD48C2">
                            <w:pPr>
                              <w:pStyle w:val="BodyText"/>
                              <w:ind w:left="86" w:right="1012"/>
                            </w:pPr>
                            <w:r>
                              <w:t>Successful completion of any online assessments will be automatically recorded in SAP (this process may take up to an hour).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60" type="#_x0000_t202" style="position:absolute;margin-left:124.45pt;margin-top:16.8pt;width:430.1pt;height:108.7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" fillcolor="#f1f1f1" stroked="f">
                <v:textbox inset="0,0,0,0">
                  <w:txbxContent>
                    <w:p w:rsidR="00BD48C2" w:rsidRDefault="00BD48C2" w:rsidP="00BD48C2">
                      <w:pPr>
                        <w:spacing w:before="85"/>
                        <w:ind w:left="86"/>
                        <w:rPr>
                          <w:b/>
                          <w:sz w:val="24"/>
                        </w:rPr>
                      </w:pPr>
                      <w:r>
                        <w:rPr>
                          <w:b/>
                          <w:sz w:val="24"/>
                        </w:rPr>
                        <w:t>Questions about online course completion</w:t>
                      </w:r>
                    </w:p>
                    <w:p w:rsidR="00BD48C2" w:rsidRDefault="00BD48C2" w:rsidP="00BD48C2">
                      <w:pPr>
                        <w:pStyle w:val="BodyText"/>
                        <w:spacing w:before="55" w:line="285" w:lineRule="auto"/>
                        <w:ind w:left="86" w:right="692"/>
                      </w:pPr>
                      <w:r>
                        <w:t xml:space="preserve">In the first instance, please always speak with your Officer responsible for Learning and Development (also, refer to </w:t>
                      </w:r>
                      <w:hyperlink w:anchor="_bookmark22" w:history="1">
                        <w:r>
                          <w:rPr>
                            <w:color w:val="0000FF"/>
                            <w:u w:val="single" w:color="0000FF"/>
                          </w:rPr>
                          <w:t>Appendix F</w:t>
                        </w:r>
                      </w:hyperlink>
                      <w:r>
                        <w:t>).</w:t>
                      </w:r>
                    </w:p>
                    <w:p w:rsidR="00BD48C2" w:rsidRDefault="00BD48C2" w:rsidP="00BD48C2">
                      <w:pPr>
                        <w:spacing w:before="123"/>
                        <w:ind w:left="86"/>
                        <w:rPr>
                          <w:b/>
                          <w:sz w:val="24"/>
                        </w:rPr>
                      </w:pPr>
                      <w:r>
                        <w:rPr>
                          <w:b/>
                          <w:sz w:val="24"/>
                        </w:rPr>
                        <w:t>SAP</w:t>
                      </w:r>
                    </w:p>
                    <w:p w:rsidR="00BD48C2" w:rsidRDefault="00BD48C2" w:rsidP="00BD48C2">
                      <w:pPr>
                        <w:pStyle w:val="BodyText"/>
                        <w:ind w:left="86" w:right="1012"/>
                      </w:pPr>
                      <w:r>
                        <w:t>Successful completion of any online assessments will be automatically recorded in SAP (this process may take up to an hour).</w:t>
                      </w:r>
                    </w:p>
                  </w:txbxContent>
                </v:textbox>
                <w10:wrap type="topAndBottom" anchorx="page"/>
              </v:shape>
            </w:pict>
          </mc:Fallback>
        </mc:AlternateContent>
      </w:r>
    </w:p>
    <w:p w:rsidR="00BD48C2" w:rsidRDefault="00BD48C2" w:rsidP="00BD48C2">
      <w:pPr>
        <w:rPr>
          <w:sz w:val="27"/>
        </w:rPr>
        <w:sectPr w:rsidR="00BD48C2">
          <w:pgSz w:w="11910" w:h="16840"/>
          <w:pgMar w:top="1420" w:right="0" w:bottom="960" w:left="0" w:header="0" w:footer="764" w:gutter="0"/>
          <w:cols w:space="720"/>
        </w:sectPr>
      </w:pPr>
    </w:p>
    <w:p w:rsidR="00BD48C2" w:rsidRDefault="00BD48C2" w:rsidP="009A29BA">
      <w:pPr>
        <w:pStyle w:val="Heading2"/>
        <w:keepNext w:val="0"/>
        <w:widowControl w:val="0"/>
        <w:numPr>
          <w:ilvl w:val="1"/>
          <w:numId w:val="9"/>
        </w:numPr>
        <w:tabs>
          <w:tab w:val="left" w:pos="1483"/>
          <w:tab w:val="left" w:pos="1484"/>
        </w:tabs>
        <w:autoSpaceDE w:val="0"/>
        <w:autoSpaceDN w:val="0"/>
        <w:spacing w:before="74" w:after="0"/>
        <w:ind w:hanging="576"/>
      </w:pPr>
      <w:bookmarkStart w:id="12" w:name="_bookmark11"/>
      <w:bookmarkEnd w:id="12"/>
      <w:r>
        <w:rPr>
          <w:color w:val="ED3423"/>
        </w:rPr>
        <w:lastRenderedPageBreak/>
        <w:t>Guests</w:t>
      </w:r>
    </w:p>
    <w:p w:rsidR="00BD48C2" w:rsidRDefault="00BD48C2" w:rsidP="00BD48C2">
      <w:pPr>
        <w:pStyle w:val="BodyText"/>
        <w:ind w:left="884"/>
        <w:rPr>
          <w:sz w:val="20"/>
        </w:rPr>
      </w:pPr>
      <w:r>
        <w:rPr>
          <w:noProof/>
          <w:lang w:bidi="ar-SA"/>
        </w:rPr>
        <mc:AlternateContent>
          <mc:Choice Requires="wps">
            <w:drawing>
              <wp:anchor distT="0" distB="0" distL="114300" distR="114300" simplePos="0" relativeHeight="251704320" behindDoc="0" locked="0" layoutInCell="1" allowOverlap="1">
                <wp:simplePos x="0" y="0"/>
                <wp:positionH relativeFrom="page">
                  <wp:posOffset>7056120</wp:posOffset>
                </wp:positionH>
                <wp:positionV relativeFrom="paragraph">
                  <wp:posOffset>132715</wp:posOffset>
                </wp:positionV>
                <wp:extent cx="0" cy="730250"/>
                <wp:effectExtent l="17145" t="17145" r="20955" b="14605"/>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FD912" id="Straight Connector 177" o:spid="_x0000_s1026" style="position:absolute;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5.6pt,10.45pt" to="555.6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" strokecolor="white" strokeweight="2.16pt">
                <w10:wrap anchorx="page"/>
              </v:line>
            </w:pict>
          </mc:Fallback>
        </mc:AlternateContent>
      </w:r>
      <w:r>
        <w:rPr>
          <w:noProof/>
          <w:sz w:val="20"/>
          <w:lang w:bidi="ar-SA"/>
        </w:rPr>
        <mc:AlternateContent>
          <mc:Choice Requires="wpg">
            <w:drawing>
              <wp:inline distT="0" distB="0" distL="0" distR="0">
                <wp:extent cx="6452870" cy="862965"/>
                <wp:effectExtent l="27940" t="0" r="0" b="14605"/>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870" cy="862965"/>
                          <a:chOff x="0" y="0"/>
                          <a:chExt cx="10162" cy="1359"/>
                        </a:xfrm>
                      </wpg:grpSpPr>
                      <wps:wsp>
                        <wps:cNvPr id="168" name="Line 5"/>
                        <wps:cNvCnPr>
                          <a:cxnSpLocks noChangeShapeType="1"/>
                        </wps:cNvCnPr>
                        <wps:spPr bwMode="auto">
                          <a:xfrm>
                            <a:off x="43" y="209"/>
                            <a:ext cx="0" cy="332"/>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169" name="Line 6"/>
                        <wps:cNvCnPr>
                          <a:cxnSpLocks noChangeShapeType="1"/>
                        </wps:cNvCnPr>
                        <wps:spPr bwMode="auto">
                          <a:xfrm>
                            <a:off x="1474" y="209"/>
                            <a:ext cx="0" cy="332"/>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170" name="Rectangle 7"/>
                        <wps:cNvSpPr>
                          <a:spLocks noChangeArrowheads="1"/>
                        </wps:cNvSpPr>
                        <wps:spPr bwMode="auto">
                          <a:xfrm>
                            <a:off x="0" y="540"/>
                            <a:ext cx="1518" cy="732"/>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8"/>
                        <wps:cNvSpPr>
                          <a:spLocks noChangeArrowheads="1"/>
                        </wps:cNvSpPr>
                        <wps:spPr bwMode="auto">
                          <a:xfrm>
                            <a:off x="86" y="209"/>
                            <a:ext cx="1345" cy="332"/>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9"/>
                        <wps:cNvCnPr>
                          <a:cxnSpLocks noChangeShapeType="1"/>
                        </wps:cNvCnPr>
                        <wps:spPr bwMode="auto">
                          <a:xfrm>
                            <a:off x="0" y="166"/>
                            <a:ext cx="1517" cy="0"/>
                          </a:xfrm>
                          <a:prstGeom prst="line">
                            <a:avLst/>
                          </a:prstGeom>
                          <a:noFill/>
                          <a:ln w="54864">
                            <a:solidFill>
                              <a:srgbClr val="ED3423"/>
                            </a:solidFill>
                            <a:prstDash val="solid"/>
                            <a:round/>
                            <a:headEnd/>
                            <a:tailEnd/>
                          </a:ln>
                          <a:extLst>
                            <a:ext uri="{909E8E84-426E-40DD-AFC4-6F175D3DCCD1}">
                              <a14:hiddenFill xmlns:a14="http://schemas.microsoft.com/office/drawing/2010/main">
                                <a:noFill/>
                              </a14:hiddenFill>
                            </a:ext>
                          </a:extLst>
                        </wps:spPr>
                        <wps:bodyPr/>
                      </wps:wsp>
                      <wps:wsp>
                        <wps:cNvPr id="173" name="Rectangle 10"/>
                        <wps:cNvSpPr>
                          <a:spLocks noChangeArrowheads="1"/>
                        </wps:cNvSpPr>
                        <wps:spPr bwMode="auto">
                          <a:xfrm>
                            <a:off x="0" y="1272"/>
                            <a:ext cx="1518" cy="84"/>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11"/>
                        <wps:cNvCnPr>
                          <a:cxnSpLocks noChangeShapeType="1"/>
                        </wps:cNvCnPr>
                        <wps:spPr bwMode="auto">
                          <a:xfrm>
                            <a:off x="1539" y="209"/>
                            <a:ext cx="0" cy="1150"/>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5" name="Text Box 12"/>
                        <wps:cNvSpPr txBox="1">
                          <a:spLocks noChangeArrowheads="1"/>
                        </wps:cNvSpPr>
                        <wps:spPr bwMode="auto">
                          <a:xfrm>
                            <a:off x="0" y="0"/>
                            <a:ext cx="1561"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ind w:right="100"/>
                                <w:jc w:val="center"/>
                                <w:rPr>
                                  <w:rFonts w:ascii="Arial Black"/>
                                  <w:sz w:val="96"/>
                                </w:rPr>
                              </w:pPr>
                              <w:r>
                                <w:rPr>
                                  <w:rFonts w:ascii="Arial Black"/>
                                  <w:color w:val="FFFFFF"/>
                                  <w:sz w:val="96"/>
                                </w:rPr>
                                <w:t>!</w:t>
                              </w:r>
                            </w:p>
                          </w:txbxContent>
                        </wps:txbx>
                        <wps:bodyPr rot="0" vert="horz" wrap="square" lIns="0" tIns="0" rIns="0" bIns="0" anchor="t" anchorCtr="0" upright="1">
                          <a:noAutofit/>
                        </wps:bodyPr>
                      </wps:wsp>
                      <wps:wsp>
                        <wps:cNvPr id="176" name="Text Box 13"/>
                        <wps:cNvSpPr txBox="1">
                          <a:spLocks noChangeArrowheads="1"/>
                        </wps:cNvSpPr>
                        <wps:spPr bwMode="auto">
                          <a:xfrm>
                            <a:off x="1560" y="122"/>
                            <a:ext cx="8602" cy="1234"/>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tabs>
                                  <w:tab w:val="left" w:pos="3095"/>
                                </w:tabs>
                                <w:spacing w:before="82"/>
                                <w:ind w:left="86"/>
                                <w:rPr>
                                  <w:b/>
                                  <w:sz w:val="24"/>
                                </w:rPr>
                              </w:pPr>
                              <w:r>
                                <w:rPr>
                                  <w:b/>
                                  <w:sz w:val="24"/>
                                </w:rPr>
                                <w:t>Fuel</w:t>
                              </w:r>
                              <w:r>
                                <w:rPr>
                                  <w:b/>
                                  <w:spacing w:val="-2"/>
                                  <w:sz w:val="24"/>
                                </w:rPr>
                                <w:t xml:space="preserve"> </w:t>
                              </w:r>
                              <w:r>
                                <w:rPr>
                                  <w:b/>
                                  <w:sz w:val="24"/>
                                </w:rPr>
                                <w:t xml:space="preserve">interface </w:t>
                              </w:r>
                              <w:r>
                                <w:rPr>
                                  <w:b/>
                                  <w:spacing w:val="29"/>
                                  <w:sz w:val="24"/>
                                </w:rPr>
                                <w:t xml:space="preserve"> </w:t>
                              </w:r>
                              <w:r>
                                <w:rPr>
                                  <w:b/>
                                  <w:sz w:val="24"/>
                                  <w:u w:val="single" w:color="0000FF"/>
                                </w:rPr>
                                <w:t xml:space="preserve"> </w:t>
                              </w:r>
                              <w:r>
                                <w:rPr>
                                  <w:b/>
                                  <w:sz w:val="24"/>
                                  <w:u w:val="single" w:color="0000FF"/>
                                </w:rPr>
                                <w:tab/>
                              </w:r>
                            </w:p>
                            <w:p w:rsidR="00BD48C2" w:rsidRDefault="00BD48C2" w:rsidP="00BD48C2">
                              <w:pPr>
                                <w:spacing w:before="175"/>
                                <w:ind w:left="86" w:right="132"/>
                                <w:rPr>
                                  <w:sz w:val="24"/>
                                </w:rPr>
                              </w:pPr>
                              <w:r>
                                <w:rPr>
                                  <w:sz w:val="24"/>
                                </w:rPr>
                                <w:t xml:space="preserve">Members should familiarise themselves with the Fuel interface. A detailed view can be found at </w:t>
                              </w:r>
                              <w:hyperlink w:anchor="_bookmark18" w:history="1">
                                <w:r>
                                  <w:rPr>
                                    <w:color w:val="0000FF"/>
                                    <w:sz w:val="24"/>
                                  </w:rPr>
                                  <w:t>Appendix B</w:t>
                                </w:r>
                              </w:hyperlink>
                              <w:r>
                                <w:rPr>
                                  <w:sz w:val="24"/>
                                </w:rPr>
                                <w:t>.</w:t>
                              </w:r>
                            </w:p>
                          </w:txbxContent>
                        </wps:txbx>
                        <wps:bodyPr rot="0" vert="horz" wrap="square" lIns="0" tIns="0" rIns="0" bIns="0" anchor="t" anchorCtr="0" upright="1">
                          <a:noAutofit/>
                        </wps:bodyPr>
                      </wps:wsp>
                    </wpg:wgp>
                  </a:graphicData>
                </a:graphic>
              </wp:inline>
            </w:drawing>
          </mc:Choice>
          <mc:Fallback>
            <w:pict>
              <v:group id="Group 167" o:spid="_x0000_s1161" style="width:508.1pt;height:67.95pt;mso-position-horizontal-relative:char;mso-position-vertical-relative:line" coordsize="10162,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">
                <v:line id="Line 5" o:spid="_x0000_s1162" style="position:absolute;visibility:visible;mso-wrap-style:square" from="43,209" to="4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" strokecolor="#ed3423" strokeweight="4.32pt"/>
                <v:line id="Line 6" o:spid="_x0000_s1163" style="position:absolute;visibility:visible;mso-wrap-style:square" from="1474,209" to="147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" strokecolor="#ed3423" strokeweight="4.32pt"/>
                <v:rect id="Rectangle 7" o:spid="_x0000_s1164" style="position:absolute;top:540;width:1518;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" fillcolor="#ed3423" stroked="f"/>
                <v:rect id="Rectangle 8" o:spid="_x0000_s1165" style="position:absolute;left:86;top:209;width:1345;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" fillcolor="#ed3423" stroked="f"/>
                <v:line id="Line 9" o:spid="_x0000_s1166" style="position:absolute;visibility:visible;mso-wrap-style:square" from="0,166" to="15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" strokecolor="#ed3423" strokeweight="4.32pt"/>
                <v:rect id="Rectangle 10" o:spid="_x0000_s1167" style="position:absolute;top:1272;width:151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" fillcolor="#ed3423" stroked="f"/>
                <v:line id="Line 11" o:spid="_x0000_s1168" style="position:absolute;visibility:visible;mso-wrap-style:square" from="1539,209" to="1539,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" strokecolor="white" strokeweight="2.16pt"/>
                <v:shape id="Text Box 12" o:spid="_x0000_s1169" type="#_x0000_t202" style="position:absolute;width:1561;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BD48C2" w:rsidRDefault="00BD48C2" w:rsidP="00BD48C2">
                        <w:pPr>
                          <w:ind w:right="100"/>
                          <w:jc w:val="center"/>
                          <w:rPr>
                            <w:rFonts w:ascii="Arial Black"/>
                            <w:sz w:val="96"/>
                          </w:rPr>
                        </w:pPr>
                        <w:r>
                          <w:rPr>
                            <w:rFonts w:ascii="Arial Black"/>
                            <w:color w:val="FFFFFF"/>
                            <w:sz w:val="96"/>
                          </w:rPr>
                          <w:t>!</w:t>
                        </w:r>
                      </w:p>
                    </w:txbxContent>
                  </v:textbox>
                </v:shape>
                <v:shape id="Text Box 13" o:spid="_x0000_s1170" type="#_x0000_t202" style="position:absolute;left:1560;top:122;width:8602;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" fillcolor="#f1f1f1" stroked="f">
                  <v:textbox inset="0,0,0,0">
                    <w:txbxContent>
                      <w:p w:rsidR="00BD48C2" w:rsidRDefault="00BD48C2" w:rsidP="00BD48C2">
                        <w:pPr>
                          <w:tabs>
                            <w:tab w:val="left" w:pos="3095"/>
                          </w:tabs>
                          <w:spacing w:before="82"/>
                          <w:ind w:left="86"/>
                          <w:rPr>
                            <w:b/>
                            <w:sz w:val="24"/>
                          </w:rPr>
                        </w:pPr>
                        <w:r>
                          <w:rPr>
                            <w:b/>
                            <w:sz w:val="24"/>
                          </w:rPr>
                          <w:t>Fuel</w:t>
                        </w:r>
                        <w:r>
                          <w:rPr>
                            <w:b/>
                            <w:spacing w:val="-2"/>
                            <w:sz w:val="24"/>
                          </w:rPr>
                          <w:t xml:space="preserve"> </w:t>
                        </w:r>
                        <w:r>
                          <w:rPr>
                            <w:b/>
                            <w:sz w:val="24"/>
                          </w:rPr>
                          <w:t xml:space="preserve">interface </w:t>
                        </w:r>
                        <w:r>
                          <w:rPr>
                            <w:b/>
                            <w:spacing w:val="29"/>
                            <w:sz w:val="24"/>
                          </w:rPr>
                          <w:t xml:space="preserve"> </w:t>
                        </w:r>
                        <w:r>
                          <w:rPr>
                            <w:b/>
                            <w:sz w:val="24"/>
                            <w:u w:val="single" w:color="0000FF"/>
                          </w:rPr>
                          <w:t xml:space="preserve"> </w:t>
                        </w:r>
                        <w:r>
                          <w:rPr>
                            <w:b/>
                            <w:sz w:val="24"/>
                            <w:u w:val="single" w:color="0000FF"/>
                          </w:rPr>
                          <w:tab/>
                        </w:r>
                      </w:p>
                      <w:p w:rsidR="00BD48C2" w:rsidRDefault="00BD48C2" w:rsidP="00BD48C2">
                        <w:pPr>
                          <w:spacing w:before="175"/>
                          <w:ind w:left="86" w:right="132"/>
                          <w:rPr>
                            <w:sz w:val="24"/>
                          </w:rPr>
                        </w:pPr>
                        <w:r>
                          <w:rPr>
                            <w:sz w:val="24"/>
                          </w:rPr>
                          <w:t xml:space="preserve">Members should familiarise themselves with the Fuel interface. A detailed view can be found at </w:t>
                        </w:r>
                        <w:hyperlink w:anchor="_bookmark18" w:history="1">
                          <w:r>
                            <w:rPr>
                              <w:color w:val="0000FF"/>
                              <w:sz w:val="24"/>
                            </w:rPr>
                            <w:t>Appendix B</w:t>
                          </w:r>
                        </w:hyperlink>
                        <w:r>
                          <w:rPr>
                            <w:sz w:val="24"/>
                          </w:rPr>
                          <w:t>.</w:t>
                        </w:r>
                      </w:p>
                    </w:txbxContent>
                  </v:textbox>
                </v:shape>
                <w10:anchorlock/>
              </v:group>
            </w:pict>
          </mc:Fallback>
        </mc:AlternateContent>
      </w:r>
    </w:p>
    <w:p w:rsidR="00BD48C2" w:rsidRDefault="00BD48C2" w:rsidP="00BD48C2">
      <w:pPr>
        <w:pStyle w:val="BodyText"/>
        <w:spacing w:before="93"/>
        <w:ind w:left="907" w:right="939"/>
      </w:pPr>
      <w:r>
        <w:t xml:space="preserve">Guests only have access to ‘Volunteer induction’ and ‘Safety induction’ courses. The guest log in </w:t>
      </w:r>
      <w:r>
        <w:rPr>
          <w:b/>
        </w:rPr>
        <w:t xml:space="preserve">should not </w:t>
      </w:r>
      <w:r>
        <w:t xml:space="preserve">be used by members who have a </w:t>
      </w:r>
      <w:proofErr w:type="spellStart"/>
      <w:r>
        <w:t>MyRFS</w:t>
      </w:r>
      <w:proofErr w:type="spellEnd"/>
      <w:r>
        <w:t xml:space="preserve"> username and password.</w:t>
      </w:r>
    </w:p>
    <w:p w:rsidR="00BD48C2" w:rsidRDefault="00BD48C2" w:rsidP="00BD48C2">
      <w:pPr>
        <w:pStyle w:val="BodyText"/>
        <w:rPr>
          <w:sz w:val="26"/>
        </w:rPr>
      </w:pPr>
    </w:p>
    <w:p w:rsidR="00BD48C2" w:rsidRDefault="00BD48C2" w:rsidP="00BD48C2">
      <w:pPr>
        <w:pStyle w:val="Heading3"/>
        <w:spacing w:before="217"/>
        <w:ind w:left="907"/>
      </w:pPr>
      <w:r>
        <w:rPr>
          <w:noProof/>
          <w:lang w:eastAsia="en-AU"/>
        </w:rPr>
        <mc:AlternateContent>
          <mc:Choice Requires="wpg">
            <w:drawing>
              <wp:anchor distT="0" distB="0" distL="114300" distR="114300" simplePos="0" relativeHeight="251705344" behindDoc="0" locked="0" layoutInCell="1" allowOverlap="1">
                <wp:simplePos x="0" y="0"/>
                <wp:positionH relativeFrom="page">
                  <wp:posOffset>1422400</wp:posOffset>
                </wp:positionH>
                <wp:positionV relativeFrom="paragraph">
                  <wp:posOffset>78105</wp:posOffset>
                </wp:positionV>
                <wp:extent cx="446405" cy="267970"/>
                <wp:effectExtent l="3175" t="0" r="7620" b="8255"/>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40" y="123"/>
                          <a:chExt cx="703" cy="422"/>
                        </a:xfrm>
                      </wpg:grpSpPr>
                      <wps:wsp>
                        <wps:cNvPr id="165" name="AutoShape 165"/>
                        <wps:cNvSpPr>
                          <a:spLocks/>
                        </wps:cNvSpPr>
                        <wps:spPr bwMode="auto">
                          <a:xfrm>
                            <a:off x="2240" y="123"/>
                            <a:ext cx="703" cy="422"/>
                          </a:xfrm>
                          <a:custGeom>
                            <a:avLst/>
                            <a:gdLst>
                              <a:gd name="T0" fmla="+- 0 2638 2240"/>
                              <a:gd name="T1" fmla="*/ T0 w 703"/>
                              <a:gd name="T2" fmla="+- 0 334 123"/>
                              <a:gd name="T3" fmla="*/ 334 h 422"/>
                              <a:gd name="T4" fmla="+- 0 2449 2240"/>
                              <a:gd name="T5" fmla="*/ T4 w 703"/>
                              <a:gd name="T6" fmla="+- 0 123 123"/>
                              <a:gd name="T7" fmla="*/ 123 h 422"/>
                              <a:gd name="T8" fmla="+- 0 2240 2240"/>
                              <a:gd name="T9" fmla="*/ T8 w 703"/>
                              <a:gd name="T10" fmla="+- 0 123 123"/>
                              <a:gd name="T11" fmla="*/ 123 h 422"/>
                              <a:gd name="T12" fmla="+- 0 2429 2240"/>
                              <a:gd name="T13" fmla="*/ T12 w 703"/>
                              <a:gd name="T14" fmla="+- 0 334 123"/>
                              <a:gd name="T15" fmla="*/ 334 h 422"/>
                              <a:gd name="T16" fmla="+- 0 2240 2240"/>
                              <a:gd name="T17" fmla="*/ T16 w 703"/>
                              <a:gd name="T18" fmla="+- 0 544 123"/>
                              <a:gd name="T19" fmla="*/ 544 h 422"/>
                              <a:gd name="T20" fmla="+- 0 2449 2240"/>
                              <a:gd name="T21" fmla="*/ T20 w 703"/>
                              <a:gd name="T22" fmla="+- 0 544 123"/>
                              <a:gd name="T23" fmla="*/ 544 h 422"/>
                              <a:gd name="T24" fmla="+- 0 2638 2240"/>
                              <a:gd name="T25" fmla="*/ T24 w 703"/>
                              <a:gd name="T26" fmla="+- 0 334 123"/>
                              <a:gd name="T27" fmla="*/ 334 h 422"/>
                              <a:gd name="T28" fmla="+- 0 2943 2240"/>
                              <a:gd name="T29" fmla="*/ T28 w 703"/>
                              <a:gd name="T30" fmla="+- 0 335 123"/>
                              <a:gd name="T31" fmla="*/ 335 h 422"/>
                              <a:gd name="T32" fmla="+- 0 2754 2240"/>
                              <a:gd name="T33" fmla="*/ T32 w 703"/>
                              <a:gd name="T34" fmla="+- 0 124 123"/>
                              <a:gd name="T35" fmla="*/ 124 h 422"/>
                              <a:gd name="T36" fmla="+- 0 2545 2240"/>
                              <a:gd name="T37" fmla="*/ T36 w 703"/>
                              <a:gd name="T38" fmla="+- 0 124 123"/>
                              <a:gd name="T39" fmla="*/ 124 h 422"/>
                              <a:gd name="T40" fmla="+- 0 2734 2240"/>
                              <a:gd name="T41" fmla="*/ T40 w 703"/>
                              <a:gd name="T42" fmla="+- 0 335 123"/>
                              <a:gd name="T43" fmla="*/ 335 h 422"/>
                              <a:gd name="T44" fmla="+- 0 2545 2240"/>
                              <a:gd name="T45" fmla="*/ T44 w 703"/>
                              <a:gd name="T46" fmla="+- 0 545 123"/>
                              <a:gd name="T47" fmla="*/ 545 h 422"/>
                              <a:gd name="T48" fmla="+- 0 2754 2240"/>
                              <a:gd name="T49" fmla="*/ T48 w 703"/>
                              <a:gd name="T50" fmla="+- 0 545 123"/>
                              <a:gd name="T51" fmla="*/ 545 h 422"/>
                              <a:gd name="T52" fmla="+- 0 2943 2240"/>
                              <a:gd name="T53" fmla="*/ T52 w 703"/>
                              <a:gd name="T54" fmla="+- 0 335 123"/>
                              <a:gd name="T55" fmla="*/ 33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1"/>
                                </a:moveTo>
                                <a:lnTo>
                                  <a:pt x="209" y="0"/>
                                </a:lnTo>
                                <a:lnTo>
                                  <a:pt x="0" y="0"/>
                                </a:lnTo>
                                <a:lnTo>
                                  <a:pt x="189" y="211"/>
                                </a:lnTo>
                                <a:lnTo>
                                  <a:pt x="0" y="421"/>
                                </a:lnTo>
                                <a:lnTo>
                                  <a:pt x="209" y="421"/>
                                </a:lnTo>
                                <a:lnTo>
                                  <a:pt x="398" y="211"/>
                                </a:lnTo>
                                <a:moveTo>
                                  <a:pt x="703" y="212"/>
                                </a:moveTo>
                                <a:lnTo>
                                  <a:pt x="514" y="1"/>
                                </a:lnTo>
                                <a:lnTo>
                                  <a:pt x="305" y="1"/>
                                </a:lnTo>
                                <a:lnTo>
                                  <a:pt x="494" y="212"/>
                                </a:lnTo>
                                <a:lnTo>
                                  <a:pt x="305" y="422"/>
                                </a:lnTo>
                                <a:lnTo>
                                  <a:pt x="514" y="422"/>
                                </a:lnTo>
                                <a:lnTo>
                                  <a:pt x="703" y="212"/>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66"/>
                        <wps:cNvSpPr txBox="1">
                          <a:spLocks noChangeArrowheads="1"/>
                        </wps:cNvSpPr>
                        <wps:spPr bwMode="auto">
                          <a:xfrm>
                            <a:off x="2240" y="123"/>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3"/>
                                <w:ind w:left="-638" w:right="-72"/>
                                <w:rPr>
                                  <w:b/>
                                  <w:sz w:val="24"/>
                                </w:rPr>
                              </w:pPr>
                              <w:r>
                                <w:rPr>
                                  <w:b/>
                                  <w:color w:val="FFFFFF"/>
                                  <w:sz w:val="24"/>
                                  <w:shd w:val="clear" w:color="auto" w:fill="ED3423"/>
                                </w:rPr>
                                <w:t xml:space="preserve">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171" style="position:absolute;left:0;text-align:left;margin-left:112pt;margin-top:6.15pt;width:35.15pt;height:21.1pt;z-index:251705344;mso-position-horizontal-relative:page;mso-position-vertical-relative:text" coordorigin="2240,123"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">
                <v:shape id="AutoShape 165" o:spid="_x0000_s1172" style="position:absolute;left:2240;top:123;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" path="m398,211l209,,,,189,211,,421r209,l398,211t305,1l514,1,305,1,494,212,305,422r209,l703,212e" stroked="f">
                  <v:fill opacity="39321f"/>
                  <v:path arrowok="t" o:connecttype="custom" o:connectlocs="398,334;209,123;0,123;189,334;0,544;209,544;398,334;703,335;514,124;305,124;494,335;305,545;514,545;703,335" o:connectangles="0,0,0,0,0,0,0,0,0,0,0,0,0,0"/>
                </v:shape>
                <v:shape id="Text Box 166" o:spid="_x0000_s1173" type="#_x0000_t202" style="position:absolute;left:2240;top:123;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BD48C2" w:rsidRDefault="00BD48C2" w:rsidP="00BD48C2">
                        <w:pPr>
                          <w:spacing w:before="93"/>
                          <w:ind w:left="-638" w:right="-72"/>
                          <w:rPr>
                            <w:b/>
                            <w:sz w:val="24"/>
                          </w:rPr>
                        </w:pPr>
                        <w:r>
                          <w:rPr>
                            <w:b/>
                            <w:color w:val="FFFFFF"/>
                            <w:sz w:val="24"/>
                            <w:shd w:val="clear" w:color="auto" w:fill="ED3423"/>
                          </w:rPr>
                          <w:t xml:space="preserve">1                   </w:t>
                        </w:r>
                      </w:p>
                    </w:txbxContent>
                  </v:textbox>
                </v:shape>
                <w10:wrap anchorx="page"/>
              </v:group>
            </w:pict>
          </mc:Fallback>
        </mc:AlternateContent>
      </w:r>
      <w:r>
        <w:rPr>
          <w:color w:val="FFFFFF"/>
          <w:shd w:val="clear" w:color="auto" w:fill="ED3423"/>
        </w:rPr>
        <w:t xml:space="preserve">STEP </w:t>
      </w:r>
    </w:p>
    <w:p w:rsidR="00BD48C2" w:rsidRDefault="00BD48C2" w:rsidP="00BD48C2">
      <w:pPr>
        <w:pStyle w:val="BodyText"/>
        <w:spacing w:before="121"/>
        <w:ind w:left="907"/>
      </w:pPr>
      <w:r>
        <w:rPr>
          <w:noProof/>
          <w:lang w:bidi="ar-SA"/>
        </w:rPr>
        <mc:AlternateContent>
          <mc:Choice Requires="wpg">
            <w:drawing>
              <wp:anchor distT="0" distB="0" distL="114300" distR="114300" simplePos="0" relativeHeight="251706368" behindDoc="0" locked="0" layoutInCell="1" allowOverlap="1">
                <wp:simplePos x="0" y="0"/>
                <wp:positionH relativeFrom="page">
                  <wp:posOffset>4414520</wp:posOffset>
                </wp:positionH>
                <wp:positionV relativeFrom="paragraph">
                  <wp:posOffset>1557020</wp:posOffset>
                </wp:positionV>
                <wp:extent cx="509905" cy="668020"/>
                <wp:effectExtent l="4445" t="127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668020"/>
                          <a:chOff x="6953" y="2452"/>
                          <a:chExt cx="803" cy="1052"/>
                        </a:xfrm>
                      </wpg:grpSpPr>
                      <pic:pic xmlns:pic="http://schemas.openxmlformats.org/drawingml/2006/picture">
                        <pic:nvPicPr>
                          <pic:cNvPr id="161" name="Picture 1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52" y="3173"/>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AutoShape 169"/>
                        <wps:cNvSpPr>
                          <a:spLocks/>
                        </wps:cNvSpPr>
                        <wps:spPr bwMode="auto">
                          <a:xfrm>
                            <a:off x="7309" y="2451"/>
                            <a:ext cx="446" cy="697"/>
                          </a:xfrm>
                          <a:custGeom>
                            <a:avLst/>
                            <a:gdLst>
                              <a:gd name="T0" fmla="+- 0 7635 7309"/>
                              <a:gd name="T1" fmla="*/ T0 w 446"/>
                              <a:gd name="T2" fmla="+- 0 2589 2452"/>
                              <a:gd name="T3" fmla="*/ 2589 h 697"/>
                              <a:gd name="T4" fmla="+- 0 7309 7309"/>
                              <a:gd name="T5" fmla="*/ T4 w 446"/>
                              <a:gd name="T6" fmla="+- 0 3117 2452"/>
                              <a:gd name="T7" fmla="*/ 3117 h 697"/>
                              <a:gd name="T8" fmla="+- 0 7361 7309"/>
                              <a:gd name="T9" fmla="*/ T8 w 446"/>
                              <a:gd name="T10" fmla="+- 0 3149 2452"/>
                              <a:gd name="T11" fmla="*/ 3149 h 697"/>
                              <a:gd name="T12" fmla="+- 0 7686 7309"/>
                              <a:gd name="T13" fmla="*/ T12 w 446"/>
                              <a:gd name="T14" fmla="+- 0 2621 2452"/>
                              <a:gd name="T15" fmla="*/ 2621 h 697"/>
                              <a:gd name="T16" fmla="+- 0 7635 7309"/>
                              <a:gd name="T17" fmla="*/ T16 w 446"/>
                              <a:gd name="T18" fmla="+- 0 2589 2452"/>
                              <a:gd name="T19" fmla="*/ 2589 h 697"/>
                              <a:gd name="T20" fmla="+- 0 7745 7309"/>
                              <a:gd name="T21" fmla="*/ T20 w 446"/>
                              <a:gd name="T22" fmla="+- 0 2564 2452"/>
                              <a:gd name="T23" fmla="*/ 2564 h 697"/>
                              <a:gd name="T24" fmla="+- 0 7651 7309"/>
                              <a:gd name="T25" fmla="*/ T24 w 446"/>
                              <a:gd name="T26" fmla="+- 0 2564 2452"/>
                              <a:gd name="T27" fmla="*/ 2564 h 697"/>
                              <a:gd name="T28" fmla="+- 0 7702 7309"/>
                              <a:gd name="T29" fmla="*/ T28 w 446"/>
                              <a:gd name="T30" fmla="+- 0 2595 2452"/>
                              <a:gd name="T31" fmla="*/ 2595 h 697"/>
                              <a:gd name="T32" fmla="+- 0 7686 7309"/>
                              <a:gd name="T33" fmla="*/ T32 w 446"/>
                              <a:gd name="T34" fmla="+- 0 2621 2452"/>
                              <a:gd name="T35" fmla="*/ 2621 h 697"/>
                              <a:gd name="T36" fmla="+- 0 7737 7309"/>
                              <a:gd name="T37" fmla="*/ T36 w 446"/>
                              <a:gd name="T38" fmla="+- 0 2652 2452"/>
                              <a:gd name="T39" fmla="*/ 2652 h 697"/>
                              <a:gd name="T40" fmla="+- 0 7745 7309"/>
                              <a:gd name="T41" fmla="*/ T40 w 446"/>
                              <a:gd name="T42" fmla="+- 0 2564 2452"/>
                              <a:gd name="T43" fmla="*/ 2564 h 697"/>
                              <a:gd name="T44" fmla="+- 0 7651 7309"/>
                              <a:gd name="T45" fmla="*/ T44 w 446"/>
                              <a:gd name="T46" fmla="+- 0 2564 2452"/>
                              <a:gd name="T47" fmla="*/ 2564 h 697"/>
                              <a:gd name="T48" fmla="+- 0 7635 7309"/>
                              <a:gd name="T49" fmla="*/ T48 w 446"/>
                              <a:gd name="T50" fmla="+- 0 2589 2452"/>
                              <a:gd name="T51" fmla="*/ 2589 h 697"/>
                              <a:gd name="T52" fmla="+- 0 7686 7309"/>
                              <a:gd name="T53" fmla="*/ T52 w 446"/>
                              <a:gd name="T54" fmla="+- 0 2621 2452"/>
                              <a:gd name="T55" fmla="*/ 2621 h 697"/>
                              <a:gd name="T56" fmla="+- 0 7702 7309"/>
                              <a:gd name="T57" fmla="*/ T56 w 446"/>
                              <a:gd name="T58" fmla="+- 0 2595 2452"/>
                              <a:gd name="T59" fmla="*/ 2595 h 697"/>
                              <a:gd name="T60" fmla="+- 0 7651 7309"/>
                              <a:gd name="T61" fmla="*/ T60 w 446"/>
                              <a:gd name="T62" fmla="+- 0 2564 2452"/>
                              <a:gd name="T63" fmla="*/ 2564 h 697"/>
                              <a:gd name="T64" fmla="+- 0 7755 7309"/>
                              <a:gd name="T65" fmla="*/ T64 w 446"/>
                              <a:gd name="T66" fmla="+- 0 2452 2452"/>
                              <a:gd name="T67" fmla="*/ 2452 h 697"/>
                              <a:gd name="T68" fmla="+- 0 7584 7309"/>
                              <a:gd name="T69" fmla="*/ T68 w 446"/>
                              <a:gd name="T70" fmla="+- 0 2558 2452"/>
                              <a:gd name="T71" fmla="*/ 2558 h 697"/>
                              <a:gd name="T72" fmla="+- 0 7635 7309"/>
                              <a:gd name="T73" fmla="*/ T72 w 446"/>
                              <a:gd name="T74" fmla="+- 0 2589 2452"/>
                              <a:gd name="T75" fmla="*/ 2589 h 697"/>
                              <a:gd name="T76" fmla="+- 0 7651 7309"/>
                              <a:gd name="T77" fmla="*/ T76 w 446"/>
                              <a:gd name="T78" fmla="+- 0 2564 2452"/>
                              <a:gd name="T79" fmla="*/ 2564 h 697"/>
                              <a:gd name="T80" fmla="+- 0 7745 7309"/>
                              <a:gd name="T81" fmla="*/ T80 w 446"/>
                              <a:gd name="T82" fmla="+- 0 2564 2452"/>
                              <a:gd name="T83" fmla="*/ 2564 h 697"/>
                              <a:gd name="T84" fmla="+- 0 7755 7309"/>
                              <a:gd name="T85" fmla="*/ T84 w 446"/>
                              <a:gd name="T86" fmla="+- 0 2452 2452"/>
                              <a:gd name="T87" fmla="*/ 2452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6" h="697">
                                <a:moveTo>
                                  <a:pt x="326" y="137"/>
                                </a:moveTo>
                                <a:lnTo>
                                  <a:pt x="0" y="665"/>
                                </a:lnTo>
                                <a:lnTo>
                                  <a:pt x="52" y="697"/>
                                </a:lnTo>
                                <a:lnTo>
                                  <a:pt x="377" y="169"/>
                                </a:lnTo>
                                <a:lnTo>
                                  <a:pt x="326" y="137"/>
                                </a:lnTo>
                                <a:close/>
                                <a:moveTo>
                                  <a:pt x="436" y="112"/>
                                </a:moveTo>
                                <a:lnTo>
                                  <a:pt x="342" y="112"/>
                                </a:lnTo>
                                <a:lnTo>
                                  <a:pt x="393" y="143"/>
                                </a:lnTo>
                                <a:lnTo>
                                  <a:pt x="377" y="169"/>
                                </a:lnTo>
                                <a:lnTo>
                                  <a:pt x="428" y="200"/>
                                </a:lnTo>
                                <a:lnTo>
                                  <a:pt x="436" y="112"/>
                                </a:lnTo>
                                <a:close/>
                                <a:moveTo>
                                  <a:pt x="342" y="112"/>
                                </a:moveTo>
                                <a:lnTo>
                                  <a:pt x="326" y="137"/>
                                </a:lnTo>
                                <a:lnTo>
                                  <a:pt x="377" y="169"/>
                                </a:lnTo>
                                <a:lnTo>
                                  <a:pt x="393" y="143"/>
                                </a:lnTo>
                                <a:lnTo>
                                  <a:pt x="342" y="112"/>
                                </a:lnTo>
                                <a:close/>
                                <a:moveTo>
                                  <a:pt x="446" y="0"/>
                                </a:moveTo>
                                <a:lnTo>
                                  <a:pt x="275" y="106"/>
                                </a:lnTo>
                                <a:lnTo>
                                  <a:pt x="326" y="137"/>
                                </a:lnTo>
                                <a:lnTo>
                                  <a:pt x="342" y="112"/>
                                </a:lnTo>
                                <a:lnTo>
                                  <a:pt x="436" y="112"/>
                                </a:lnTo>
                                <a:lnTo>
                                  <a:pt x="44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Text Box 170"/>
                        <wps:cNvSpPr txBox="1">
                          <a:spLocks noChangeArrowheads="1"/>
                        </wps:cNvSpPr>
                        <wps:spPr bwMode="auto">
                          <a:xfrm>
                            <a:off x="7074" y="3210"/>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174" style="position:absolute;left:0;text-align:left;margin-left:347.6pt;margin-top:122.6pt;width:40.15pt;height:52.6pt;z-index:251706368;mso-position-horizontal-relative:page;mso-position-vertical-relative:text" coordorigin="6953,2452" coordsize="803,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">
                <v:shape id="Picture 168" o:spid="_x0000_s1175" type="#_x0000_t75" style="position:absolute;left:6952;top:3173;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">
                  <v:imagedata r:id="rId22" o:title=""/>
                </v:shape>
                <v:shape id="AutoShape 169" o:spid="_x0000_s1176" style="position:absolute;left:7309;top:2451;width:446;height:697;visibility:visible;mso-wrap-style:square;v-text-anchor:top" coordsize="446,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" path="m326,137l,665r52,32l377,169,326,137xm436,112r-94,l393,143r-16,26l428,200r8,-88xm342,112r-16,25l377,169r16,-26l342,112xm446,l275,106r51,31l342,112r94,l446,xe" fillcolor="#4aacc5" stroked="f">
                  <v:path arrowok="t" o:connecttype="custom" o:connectlocs="326,2589;0,3117;52,3149;377,2621;326,2589;436,2564;342,2564;393,2595;377,2621;428,2652;436,2564;342,2564;326,2589;377,2621;393,2595;342,2564;446,2452;275,2558;326,2589;342,2564;436,2564;446,2452" o:connectangles="0,0,0,0,0,0,0,0,0,0,0,0,0,0,0,0,0,0,0,0,0,0"/>
                </v:shape>
                <v:shape id="Text Box 170" o:spid="_x0000_s1177" type="#_x0000_t202" style="position:absolute;left:7074;top:3210;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txbxContent>
                  </v:textbox>
                </v:shape>
                <w10:wrap anchorx="page"/>
              </v:group>
            </w:pict>
          </mc:Fallback>
        </mc:AlternateContent>
      </w:r>
      <w:r>
        <w:t>Once you are on the Fuel homepage select a course e.g. ‘Safety Induction (SI)’.</w:t>
      </w:r>
    </w:p>
    <w:p w:rsidR="00BD48C2" w:rsidRDefault="00BD48C2" w:rsidP="00BD48C2">
      <w:pPr>
        <w:pStyle w:val="BodyText"/>
        <w:spacing w:before="2"/>
        <w:rPr>
          <w:sz w:val="19"/>
        </w:rPr>
      </w:pPr>
      <w:r>
        <w:rPr>
          <w:noProof/>
          <w:lang w:bidi="ar-SA"/>
        </w:rPr>
        <mc:AlternateContent>
          <mc:Choice Requires="wpg">
            <w:drawing>
              <wp:anchor distT="0" distB="0" distL="0" distR="0" simplePos="0" relativeHeight="251668480" behindDoc="0" locked="0" layoutInCell="1" allowOverlap="1">
                <wp:simplePos x="0" y="0"/>
                <wp:positionH relativeFrom="page">
                  <wp:posOffset>542925</wp:posOffset>
                </wp:positionH>
                <wp:positionV relativeFrom="paragraph">
                  <wp:posOffset>171450</wp:posOffset>
                </wp:positionV>
                <wp:extent cx="3798570" cy="2076450"/>
                <wp:effectExtent l="0" t="1270" r="1905"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8570" cy="2076450"/>
                          <a:chOff x="855" y="270"/>
                          <a:chExt cx="5982" cy="3270"/>
                        </a:xfrm>
                      </wpg:grpSpPr>
                      <pic:pic xmlns:pic="http://schemas.openxmlformats.org/drawingml/2006/picture">
                        <pic:nvPicPr>
                          <pic:cNvPr id="156"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55" y="269"/>
                            <a:ext cx="5928"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53"/>
                        <wps:cNvSpPr>
                          <a:spLocks noChangeArrowheads="1"/>
                        </wps:cNvSpPr>
                        <wps:spPr bwMode="auto">
                          <a:xfrm>
                            <a:off x="3585" y="734"/>
                            <a:ext cx="2622" cy="2535"/>
                          </a:xfrm>
                          <a:prstGeom prst="rect">
                            <a:avLst/>
                          </a:prstGeom>
                          <a:noFill/>
                          <a:ln w="381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Rectangle 54"/>
                        <wps:cNvSpPr>
                          <a:spLocks noChangeArrowheads="1"/>
                        </wps:cNvSpPr>
                        <wps:spPr bwMode="auto">
                          <a:xfrm>
                            <a:off x="6207" y="2630"/>
                            <a:ext cx="630" cy="66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03" y="2684"/>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D8285C" id="Group 155" o:spid="_x0000_s1026" style="position:absolute;margin-left:42.75pt;margin-top:13.5pt;width:299.1pt;height:163.5pt;z-index:251668480;mso-wrap-distance-left:0;mso-wrap-distance-right:0;mso-position-horizontal-relative:page" coordorigin="855,270" coordsize="5982,32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">
                <v:shape id="Picture 52" o:spid="_x0000_s1027" type="#_x0000_t75" style="position:absolute;left:855;top:269;width:5928;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">
                  <v:imagedata r:id="rId50" o:title=""/>
                </v:shape>
                <v:rect id="Rectangle 53" o:spid="_x0000_s1028" style="position:absolute;left:3585;top:734;width:262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" filled="f" strokecolor="#4aacc5" strokeweight="3pt"/>
                <v:rect id="Rectangle 54" o:spid="_x0000_s1029" style="position:absolute;left:6207;top:2630;width:630;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" fillcolor="#4aacc5" stroked="f"/>
                <v:shape id="Picture 55" o:spid="_x0000_s1030" type="#_x0000_t75" style="position:absolute;left:6303;top:2684;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">
                  <v:imagedata r:id="rId23" o:title=""/>
                </v:shape>
                <w10:wrap type="topAndBottom" anchorx="page"/>
              </v:group>
            </w:pict>
          </mc:Fallback>
        </mc:AlternateContent>
      </w:r>
      <w:r>
        <w:rPr>
          <w:noProof/>
          <w:lang w:bidi="ar-SA"/>
        </w:rPr>
        <mc:AlternateContent>
          <mc:Choice Requires="wps">
            <w:drawing>
              <wp:anchor distT="0" distB="0" distL="0" distR="0" simplePos="0" relativeHeight="251669504" behindDoc="0" locked="0" layoutInCell="1" allowOverlap="1">
                <wp:simplePos x="0" y="0"/>
                <wp:positionH relativeFrom="page">
                  <wp:posOffset>4924425</wp:posOffset>
                </wp:positionH>
                <wp:positionV relativeFrom="paragraph">
                  <wp:posOffset>371475</wp:posOffset>
                </wp:positionV>
                <wp:extent cx="1571625" cy="885825"/>
                <wp:effectExtent l="0" t="1270" r="0" b="0"/>
                <wp:wrapTopAndBottom/>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8582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4"/>
                              <w:rPr>
                                <w:sz w:val="29"/>
                              </w:rPr>
                            </w:pPr>
                          </w:p>
                          <w:p w:rsidR="00BD48C2" w:rsidRDefault="00BD48C2" w:rsidP="00BD48C2">
                            <w:pPr>
                              <w:spacing w:before="1" w:line="242" w:lineRule="auto"/>
                              <w:ind w:left="279" w:right="575"/>
                            </w:pPr>
                            <w:r>
                              <w:rPr>
                                <w:b/>
                              </w:rPr>
                              <w:t xml:space="preserve">1. </w:t>
                            </w:r>
                            <w:r>
                              <w:t>Click on ‘Safety Induction (SI)’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78" type="#_x0000_t202" style="position:absolute;margin-left:387.75pt;margin-top:29.25pt;width:123.75pt;height:69.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" fillcolor="#daedf3" stroked="f">
                <v:textbox inset="0,0,0,0">
                  <w:txbxContent>
                    <w:p w:rsidR="00BD48C2" w:rsidRDefault="00BD48C2" w:rsidP="00BD48C2">
                      <w:pPr>
                        <w:pStyle w:val="BodyText"/>
                        <w:spacing w:before="4"/>
                        <w:rPr>
                          <w:sz w:val="29"/>
                        </w:rPr>
                      </w:pPr>
                    </w:p>
                    <w:p w:rsidR="00BD48C2" w:rsidRDefault="00BD48C2" w:rsidP="00BD48C2">
                      <w:pPr>
                        <w:spacing w:before="1" w:line="242" w:lineRule="auto"/>
                        <w:ind w:left="279" w:right="575"/>
                      </w:pPr>
                      <w:r>
                        <w:rPr>
                          <w:b/>
                        </w:rPr>
                        <w:t xml:space="preserve">1. </w:t>
                      </w:r>
                      <w:r>
                        <w:t>Click on ‘Safety Induction (SI)’</w:t>
                      </w:r>
                    </w:p>
                  </w:txbxContent>
                </v:textbox>
                <w10:wrap type="topAndBottom" anchorx="page"/>
              </v:shape>
            </w:pict>
          </mc:Fallback>
        </mc:AlternateContent>
      </w:r>
    </w:p>
    <w:p w:rsidR="00BD48C2" w:rsidRDefault="00BD48C2" w:rsidP="00BD48C2">
      <w:pPr>
        <w:pStyle w:val="BodyText"/>
        <w:rPr>
          <w:sz w:val="26"/>
        </w:rPr>
      </w:pPr>
    </w:p>
    <w:p w:rsidR="00BD48C2" w:rsidRDefault="00BD48C2" w:rsidP="00BD48C2">
      <w:pPr>
        <w:pStyle w:val="BodyText"/>
        <w:spacing w:before="8"/>
        <w:rPr>
          <w:sz w:val="33"/>
        </w:rPr>
      </w:pPr>
    </w:p>
    <w:p w:rsidR="00BD48C2" w:rsidRDefault="00BD48C2" w:rsidP="00BD48C2">
      <w:pPr>
        <w:pStyle w:val="Heading3"/>
        <w:ind w:left="828"/>
      </w:pPr>
      <w:r>
        <w:rPr>
          <w:noProof/>
          <w:lang w:eastAsia="en-AU"/>
        </w:rPr>
        <mc:AlternateContent>
          <mc:Choice Requires="wpg">
            <w:drawing>
              <wp:anchor distT="0" distB="0" distL="114300" distR="114300" simplePos="0" relativeHeight="251707392" behindDoc="0" locked="0" layoutInCell="1" allowOverlap="1">
                <wp:simplePos x="0" y="0"/>
                <wp:positionH relativeFrom="page">
                  <wp:posOffset>1384300</wp:posOffset>
                </wp:positionH>
                <wp:positionV relativeFrom="paragraph">
                  <wp:posOffset>-55880</wp:posOffset>
                </wp:positionV>
                <wp:extent cx="446405" cy="267970"/>
                <wp:effectExtent l="3175" t="9525" r="7620" b="8255"/>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180" y="-88"/>
                          <a:chExt cx="703" cy="422"/>
                        </a:xfrm>
                      </wpg:grpSpPr>
                      <wps:wsp>
                        <wps:cNvPr id="152" name="AutoShape 172"/>
                        <wps:cNvSpPr>
                          <a:spLocks/>
                        </wps:cNvSpPr>
                        <wps:spPr bwMode="auto">
                          <a:xfrm>
                            <a:off x="2180" y="-89"/>
                            <a:ext cx="703" cy="422"/>
                          </a:xfrm>
                          <a:custGeom>
                            <a:avLst/>
                            <a:gdLst>
                              <a:gd name="T0" fmla="+- 0 2578 2180"/>
                              <a:gd name="T1" fmla="*/ T0 w 703"/>
                              <a:gd name="T2" fmla="+- 0 122 -88"/>
                              <a:gd name="T3" fmla="*/ 122 h 422"/>
                              <a:gd name="T4" fmla="+- 0 2389 2180"/>
                              <a:gd name="T5" fmla="*/ T4 w 703"/>
                              <a:gd name="T6" fmla="+- 0 -88 -88"/>
                              <a:gd name="T7" fmla="*/ -88 h 422"/>
                              <a:gd name="T8" fmla="+- 0 2180 2180"/>
                              <a:gd name="T9" fmla="*/ T8 w 703"/>
                              <a:gd name="T10" fmla="+- 0 -88 -88"/>
                              <a:gd name="T11" fmla="*/ -88 h 422"/>
                              <a:gd name="T12" fmla="+- 0 2369 2180"/>
                              <a:gd name="T13" fmla="*/ T12 w 703"/>
                              <a:gd name="T14" fmla="+- 0 122 -88"/>
                              <a:gd name="T15" fmla="*/ 122 h 422"/>
                              <a:gd name="T16" fmla="+- 0 2180 2180"/>
                              <a:gd name="T17" fmla="*/ T16 w 703"/>
                              <a:gd name="T18" fmla="+- 0 333 -88"/>
                              <a:gd name="T19" fmla="*/ 333 h 422"/>
                              <a:gd name="T20" fmla="+- 0 2389 2180"/>
                              <a:gd name="T21" fmla="*/ T20 w 703"/>
                              <a:gd name="T22" fmla="+- 0 333 -88"/>
                              <a:gd name="T23" fmla="*/ 333 h 422"/>
                              <a:gd name="T24" fmla="+- 0 2578 2180"/>
                              <a:gd name="T25" fmla="*/ T24 w 703"/>
                              <a:gd name="T26" fmla="+- 0 122 -88"/>
                              <a:gd name="T27" fmla="*/ 122 h 422"/>
                              <a:gd name="T28" fmla="+- 0 2883 2180"/>
                              <a:gd name="T29" fmla="*/ T28 w 703"/>
                              <a:gd name="T30" fmla="+- 0 123 -88"/>
                              <a:gd name="T31" fmla="*/ 123 h 422"/>
                              <a:gd name="T32" fmla="+- 0 2694 2180"/>
                              <a:gd name="T33" fmla="*/ T32 w 703"/>
                              <a:gd name="T34" fmla="+- 0 -87 -88"/>
                              <a:gd name="T35" fmla="*/ -87 h 422"/>
                              <a:gd name="T36" fmla="+- 0 2485 2180"/>
                              <a:gd name="T37" fmla="*/ T36 w 703"/>
                              <a:gd name="T38" fmla="+- 0 -87 -88"/>
                              <a:gd name="T39" fmla="*/ -87 h 422"/>
                              <a:gd name="T40" fmla="+- 0 2674 2180"/>
                              <a:gd name="T41" fmla="*/ T40 w 703"/>
                              <a:gd name="T42" fmla="+- 0 123 -88"/>
                              <a:gd name="T43" fmla="*/ 123 h 422"/>
                              <a:gd name="T44" fmla="+- 0 2485 2180"/>
                              <a:gd name="T45" fmla="*/ T44 w 703"/>
                              <a:gd name="T46" fmla="+- 0 334 -88"/>
                              <a:gd name="T47" fmla="*/ 334 h 422"/>
                              <a:gd name="T48" fmla="+- 0 2694 2180"/>
                              <a:gd name="T49" fmla="*/ T48 w 703"/>
                              <a:gd name="T50" fmla="+- 0 334 -88"/>
                              <a:gd name="T51" fmla="*/ 334 h 422"/>
                              <a:gd name="T52" fmla="+- 0 2883 2180"/>
                              <a:gd name="T53" fmla="*/ T52 w 703"/>
                              <a:gd name="T54" fmla="+- 0 123 -88"/>
                              <a:gd name="T55" fmla="*/ 12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173"/>
                        <wps:cNvSpPr txBox="1">
                          <a:spLocks noChangeArrowheads="1"/>
                        </wps:cNvSpPr>
                        <wps:spPr bwMode="auto">
                          <a:xfrm>
                            <a:off x="2180" y="-89"/>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8"/>
                                <w:ind w:left="-578" w:right="-72"/>
                                <w:rPr>
                                  <w:b/>
                                  <w:sz w:val="24"/>
                                </w:rPr>
                              </w:pPr>
                              <w:r>
                                <w:rPr>
                                  <w:b/>
                                  <w:color w:val="FFFFFF"/>
                                  <w:sz w:val="24"/>
                                  <w:shd w:val="clear" w:color="auto" w:fill="ED3423"/>
                                </w:rPr>
                                <w:t xml:space="preserve">2                 </w:t>
                              </w:r>
                              <w:r>
                                <w:rPr>
                                  <w:b/>
                                  <w:color w:val="FFFFFF"/>
                                  <w:spacing w:val="7"/>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179" style="position:absolute;left:0;text-align:left;margin-left:109pt;margin-top:-4.4pt;width:35.15pt;height:21.1pt;z-index:251707392;mso-position-horizontal-relative:page;mso-position-vertical-relative:text" coordorigin="2180,-88"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">
                <v:shape id="AutoShape 172" o:spid="_x0000_s1180" style="position:absolute;left:2180;top:-89;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" path="m398,210l209,,,,189,210,,421r209,l398,210t305,1l514,1,305,1,494,211,305,422r209,l703,211e" stroked="f">
                  <v:fill opacity="39321f"/>
                  <v:path arrowok="t" o:connecttype="custom" o:connectlocs="398,122;209,-88;0,-88;189,122;0,333;209,333;398,122;703,123;514,-87;305,-87;494,123;305,334;514,334;703,123" o:connectangles="0,0,0,0,0,0,0,0,0,0,0,0,0,0"/>
                </v:shape>
                <v:shape id="Text Box 173" o:spid="_x0000_s1181" type="#_x0000_t202" style="position:absolute;left:2180;top:-89;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BD48C2" w:rsidRDefault="00BD48C2" w:rsidP="00BD48C2">
                        <w:pPr>
                          <w:spacing w:before="88"/>
                          <w:ind w:left="-578" w:right="-72"/>
                          <w:rPr>
                            <w:b/>
                            <w:sz w:val="24"/>
                          </w:rPr>
                        </w:pPr>
                        <w:r>
                          <w:rPr>
                            <w:b/>
                            <w:color w:val="FFFFFF"/>
                            <w:sz w:val="24"/>
                            <w:shd w:val="clear" w:color="auto" w:fill="ED3423"/>
                          </w:rPr>
                          <w:t xml:space="preserve">2                 </w:t>
                        </w:r>
                        <w:r>
                          <w:rPr>
                            <w:b/>
                            <w:color w:val="FFFFFF"/>
                            <w:spacing w:val="7"/>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907" w:right="2871"/>
      </w:pPr>
      <w:r>
        <w:t>This will take you to the list of modules available for the selected course. Select the available module.</w:t>
      </w:r>
    </w:p>
    <w:p w:rsidR="00BD48C2" w:rsidRDefault="00BD48C2" w:rsidP="00BD48C2">
      <w:pPr>
        <w:pStyle w:val="BodyText"/>
        <w:spacing w:before="7"/>
        <w:rPr>
          <w:sz w:val="17"/>
        </w:rPr>
      </w:pPr>
      <w:r>
        <w:rPr>
          <w:noProof/>
          <w:lang w:bidi="ar-SA"/>
        </w:rPr>
        <mc:AlternateContent>
          <mc:Choice Requires="wpg">
            <w:drawing>
              <wp:anchor distT="0" distB="0" distL="0" distR="0" simplePos="0" relativeHeight="251670528" behindDoc="0" locked="0" layoutInCell="1" allowOverlap="1">
                <wp:simplePos x="0" y="0"/>
                <wp:positionH relativeFrom="page">
                  <wp:posOffset>545465</wp:posOffset>
                </wp:positionH>
                <wp:positionV relativeFrom="paragraph">
                  <wp:posOffset>158750</wp:posOffset>
                </wp:positionV>
                <wp:extent cx="3662680" cy="840105"/>
                <wp:effectExtent l="2540" t="0" r="1905" b="635"/>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2680" cy="840105"/>
                          <a:chOff x="859" y="250"/>
                          <a:chExt cx="5768" cy="1323"/>
                        </a:xfrm>
                      </wpg:grpSpPr>
                      <pic:pic xmlns:pic="http://schemas.openxmlformats.org/drawingml/2006/picture">
                        <pic:nvPicPr>
                          <pic:cNvPr id="144"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59" y="250"/>
                            <a:ext cx="544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00" y="291"/>
                            <a:ext cx="52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60"/>
                        <wps:cNvSpPr>
                          <a:spLocks noChangeArrowheads="1"/>
                        </wps:cNvSpPr>
                        <wps:spPr bwMode="auto">
                          <a:xfrm>
                            <a:off x="1020" y="936"/>
                            <a:ext cx="3195" cy="43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85" y="936"/>
                            <a:ext cx="6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09" y="974"/>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63"/>
                        <wps:cNvSpPr>
                          <a:spLocks/>
                        </wps:cNvSpPr>
                        <wps:spPr bwMode="auto">
                          <a:xfrm>
                            <a:off x="5157" y="1047"/>
                            <a:ext cx="1470" cy="180"/>
                          </a:xfrm>
                          <a:custGeom>
                            <a:avLst/>
                            <a:gdLst>
                              <a:gd name="T0" fmla="+- 0 6447 5157"/>
                              <a:gd name="T1" fmla="*/ T0 w 1470"/>
                              <a:gd name="T2" fmla="+- 0 1048 1048"/>
                              <a:gd name="T3" fmla="*/ 1048 h 180"/>
                              <a:gd name="T4" fmla="+- 0 6447 5157"/>
                              <a:gd name="T5" fmla="*/ T4 w 1470"/>
                              <a:gd name="T6" fmla="+- 0 1228 1048"/>
                              <a:gd name="T7" fmla="*/ 1228 h 180"/>
                              <a:gd name="T8" fmla="+- 0 6567 5157"/>
                              <a:gd name="T9" fmla="*/ T8 w 1470"/>
                              <a:gd name="T10" fmla="+- 0 1168 1048"/>
                              <a:gd name="T11" fmla="*/ 1168 h 180"/>
                              <a:gd name="T12" fmla="+- 0 6477 5157"/>
                              <a:gd name="T13" fmla="*/ T12 w 1470"/>
                              <a:gd name="T14" fmla="+- 0 1168 1048"/>
                              <a:gd name="T15" fmla="*/ 1168 h 180"/>
                              <a:gd name="T16" fmla="+- 0 6477 5157"/>
                              <a:gd name="T17" fmla="*/ T16 w 1470"/>
                              <a:gd name="T18" fmla="+- 0 1108 1048"/>
                              <a:gd name="T19" fmla="*/ 1108 h 180"/>
                              <a:gd name="T20" fmla="+- 0 6567 5157"/>
                              <a:gd name="T21" fmla="*/ T20 w 1470"/>
                              <a:gd name="T22" fmla="+- 0 1108 1048"/>
                              <a:gd name="T23" fmla="*/ 1108 h 180"/>
                              <a:gd name="T24" fmla="+- 0 6447 5157"/>
                              <a:gd name="T25" fmla="*/ T24 w 1470"/>
                              <a:gd name="T26" fmla="+- 0 1048 1048"/>
                              <a:gd name="T27" fmla="*/ 1048 h 180"/>
                              <a:gd name="T28" fmla="+- 0 6447 5157"/>
                              <a:gd name="T29" fmla="*/ T28 w 1470"/>
                              <a:gd name="T30" fmla="+- 0 1108 1048"/>
                              <a:gd name="T31" fmla="*/ 1108 h 180"/>
                              <a:gd name="T32" fmla="+- 0 5157 5157"/>
                              <a:gd name="T33" fmla="*/ T32 w 1470"/>
                              <a:gd name="T34" fmla="+- 0 1108 1048"/>
                              <a:gd name="T35" fmla="*/ 1108 h 180"/>
                              <a:gd name="T36" fmla="+- 0 5157 5157"/>
                              <a:gd name="T37" fmla="*/ T36 w 1470"/>
                              <a:gd name="T38" fmla="+- 0 1168 1048"/>
                              <a:gd name="T39" fmla="*/ 1168 h 180"/>
                              <a:gd name="T40" fmla="+- 0 6447 5157"/>
                              <a:gd name="T41" fmla="*/ T40 w 1470"/>
                              <a:gd name="T42" fmla="+- 0 1168 1048"/>
                              <a:gd name="T43" fmla="*/ 1168 h 180"/>
                              <a:gd name="T44" fmla="+- 0 6447 5157"/>
                              <a:gd name="T45" fmla="*/ T44 w 1470"/>
                              <a:gd name="T46" fmla="+- 0 1108 1048"/>
                              <a:gd name="T47" fmla="*/ 1108 h 180"/>
                              <a:gd name="T48" fmla="+- 0 6567 5157"/>
                              <a:gd name="T49" fmla="*/ T48 w 1470"/>
                              <a:gd name="T50" fmla="+- 0 1108 1048"/>
                              <a:gd name="T51" fmla="*/ 1108 h 180"/>
                              <a:gd name="T52" fmla="+- 0 6477 5157"/>
                              <a:gd name="T53" fmla="*/ T52 w 1470"/>
                              <a:gd name="T54" fmla="+- 0 1108 1048"/>
                              <a:gd name="T55" fmla="*/ 1108 h 180"/>
                              <a:gd name="T56" fmla="+- 0 6477 5157"/>
                              <a:gd name="T57" fmla="*/ T56 w 1470"/>
                              <a:gd name="T58" fmla="+- 0 1168 1048"/>
                              <a:gd name="T59" fmla="*/ 1168 h 180"/>
                              <a:gd name="T60" fmla="+- 0 6567 5157"/>
                              <a:gd name="T61" fmla="*/ T60 w 1470"/>
                              <a:gd name="T62" fmla="+- 0 1168 1048"/>
                              <a:gd name="T63" fmla="*/ 1168 h 180"/>
                              <a:gd name="T64" fmla="+- 0 6627 5157"/>
                              <a:gd name="T65" fmla="*/ T64 w 1470"/>
                              <a:gd name="T66" fmla="+- 0 1138 1048"/>
                              <a:gd name="T67" fmla="*/ 1138 h 180"/>
                              <a:gd name="T68" fmla="+- 0 6567 5157"/>
                              <a:gd name="T69" fmla="*/ T68 w 1470"/>
                              <a:gd name="T70" fmla="+- 0 1108 1048"/>
                              <a:gd name="T71" fmla="*/ 110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70" h="180">
                                <a:moveTo>
                                  <a:pt x="1290" y="0"/>
                                </a:moveTo>
                                <a:lnTo>
                                  <a:pt x="1290" y="180"/>
                                </a:lnTo>
                                <a:lnTo>
                                  <a:pt x="1410" y="120"/>
                                </a:lnTo>
                                <a:lnTo>
                                  <a:pt x="1320" y="120"/>
                                </a:lnTo>
                                <a:lnTo>
                                  <a:pt x="1320" y="60"/>
                                </a:lnTo>
                                <a:lnTo>
                                  <a:pt x="1410" y="60"/>
                                </a:lnTo>
                                <a:lnTo>
                                  <a:pt x="1290" y="0"/>
                                </a:lnTo>
                                <a:close/>
                                <a:moveTo>
                                  <a:pt x="1290" y="60"/>
                                </a:moveTo>
                                <a:lnTo>
                                  <a:pt x="0" y="60"/>
                                </a:lnTo>
                                <a:lnTo>
                                  <a:pt x="0" y="120"/>
                                </a:lnTo>
                                <a:lnTo>
                                  <a:pt x="1290" y="120"/>
                                </a:lnTo>
                                <a:lnTo>
                                  <a:pt x="1290" y="60"/>
                                </a:lnTo>
                                <a:close/>
                                <a:moveTo>
                                  <a:pt x="1410" y="60"/>
                                </a:moveTo>
                                <a:lnTo>
                                  <a:pt x="1320" y="60"/>
                                </a:lnTo>
                                <a:lnTo>
                                  <a:pt x="1320" y="120"/>
                                </a:lnTo>
                                <a:lnTo>
                                  <a:pt x="1410" y="120"/>
                                </a:lnTo>
                                <a:lnTo>
                                  <a:pt x="1470" y="90"/>
                                </a:lnTo>
                                <a:lnTo>
                                  <a:pt x="1410"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Text Box 64"/>
                        <wps:cNvSpPr txBox="1">
                          <a:spLocks noChangeArrowheads="1"/>
                        </wps:cNvSpPr>
                        <wps:spPr bwMode="auto">
                          <a:xfrm>
                            <a:off x="4748" y="1006"/>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82" style="position:absolute;margin-left:42.95pt;margin-top:12.5pt;width:288.4pt;height:66.15pt;z-index:251670528;mso-wrap-distance-left:0;mso-wrap-distance-right:0;mso-position-horizontal-relative:page;mso-position-vertical-relative:text" coordorigin="859,250" coordsize="5768,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">
                <v:shape id="Picture 58" o:spid="_x0000_s1183" type="#_x0000_t75" style="position:absolute;left:859;top:250;width:5448;height:1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">
                  <v:imagedata r:id="rId55" o:title=""/>
                </v:shape>
                <v:shape id="Picture 59" o:spid="_x0000_s1184" type="#_x0000_t75" style="position:absolute;left:900;top:291;width:528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">
                  <v:imagedata r:id="rId56" o:title=""/>
                </v:shape>
                <v:rect id="Rectangle 60" o:spid="_x0000_s1185" style="position:absolute;left:1020;top:936;width:3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" filled="f" strokecolor="#4aacc5" strokeweight="2.25pt"/>
                <v:shape id="Picture 61" o:spid="_x0000_s1186" type="#_x0000_t75" style="position:absolute;left:3585;top:936;width:63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">
                  <v:imagedata r:id="rId57" o:title=""/>
                </v:shape>
                <v:shape id="Picture 62" o:spid="_x0000_s1187" type="#_x0000_t75" style="position:absolute;left:4609;top:974;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">
                  <v:imagedata r:id="rId58" o:title=""/>
                </v:shape>
                <v:shape id="AutoShape 63" o:spid="_x0000_s1188" style="position:absolute;left:5157;top:1047;width:1470;height:180;visibility:visible;mso-wrap-style:square;v-text-anchor:top" coordsize="14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" path="m1290,r,180l1410,120r-90,l1320,60r90,l1290,xm1290,60l,60r,60l1290,120r,-60xm1410,60r-90,l1320,120r90,l1470,90,1410,60xe" fillcolor="#4aacc5" stroked="f">
                  <v:path arrowok="t" o:connecttype="custom" o:connectlocs="1290,1048;1290,1228;1410,1168;1320,1168;1320,1108;1410,1108;1290,1048;1290,1108;0,1108;0,1168;1290,1168;1290,1108;1410,1108;1320,1108;1320,1168;1410,1168;1470,1138;1410,1108" o:connectangles="0,0,0,0,0,0,0,0,0,0,0,0,0,0,0,0,0,0"/>
                </v:shape>
                <v:shape id="_x0000_s1189" type="#_x0000_t202" style="position:absolute;left:4748;top:1006;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2</w:t>
                        </w:r>
                      </w:p>
                    </w:txbxContent>
                  </v:textbox>
                </v:shape>
                <w10:wrap type="topAndBottom" anchorx="page"/>
              </v:group>
            </w:pict>
          </mc:Fallback>
        </mc:AlternateContent>
      </w:r>
      <w:r>
        <w:rPr>
          <w:noProof/>
          <w:lang w:bidi="ar-SA"/>
        </w:rPr>
        <mc:AlternateContent>
          <mc:Choice Requires="wps">
            <w:drawing>
              <wp:anchor distT="0" distB="0" distL="0" distR="0" simplePos="0" relativeHeight="251671552" behindDoc="0" locked="0" layoutInCell="1" allowOverlap="1">
                <wp:simplePos x="0" y="0"/>
                <wp:positionH relativeFrom="page">
                  <wp:posOffset>4341495</wp:posOffset>
                </wp:positionH>
                <wp:positionV relativeFrom="paragraph">
                  <wp:posOffset>280670</wp:posOffset>
                </wp:positionV>
                <wp:extent cx="1857375" cy="752475"/>
                <wp:effectExtent l="0" t="0" r="1905" b="4445"/>
                <wp:wrapTopAndBottom/>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5247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11"/>
                              <w:rPr>
                                <w:sz w:val="29"/>
                              </w:rPr>
                            </w:pPr>
                          </w:p>
                          <w:p w:rsidR="00BD48C2" w:rsidRDefault="00BD48C2" w:rsidP="00BD48C2">
                            <w:pPr>
                              <w:spacing w:line="242" w:lineRule="auto"/>
                              <w:ind w:left="280" w:right="118"/>
                            </w:pPr>
                            <w:r>
                              <w:rPr>
                                <w:b/>
                              </w:rPr>
                              <w:t xml:space="preserve">2. </w:t>
                            </w:r>
                            <w:r>
                              <w:t>Click on the available module e.g. ‘Safety</w:t>
                            </w:r>
                          </w:p>
                          <w:p w:rsidR="00BD48C2" w:rsidRDefault="00BD48C2" w:rsidP="00BD48C2">
                            <w:pPr>
                              <w:spacing w:line="224" w:lineRule="exact"/>
                              <w:ind w:left="280"/>
                            </w:pPr>
                            <w:r>
                              <w:t>Induction’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90" type="#_x0000_t202" style="position:absolute;margin-left:341.85pt;margin-top:22.1pt;width:146.25pt;height:59.2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" fillcolor="#daedf3" stroked="f">
                <v:textbox inset="0,0,0,0">
                  <w:txbxContent>
                    <w:p w:rsidR="00BD48C2" w:rsidRDefault="00BD48C2" w:rsidP="00BD48C2">
                      <w:pPr>
                        <w:pStyle w:val="BodyText"/>
                        <w:spacing w:before="11"/>
                        <w:rPr>
                          <w:sz w:val="29"/>
                        </w:rPr>
                      </w:pPr>
                    </w:p>
                    <w:p w:rsidR="00BD48C2" w:rsidRDefault="00BD48C2" w:rsidP="00BD48C2">
                      <w:pPr>
                        <w:spacing w:line="242" w:lineRule="auto"/>
                        <w:ind w:left="280" w:right="118"/>
                      </w:pPr>
                      <w:r>
                        <w:rPr>
                          <w:b/>
                        </w:rPr>
                        <w:t xml:space="preserve">2. </w:t>
                      </w:r>
                      <w:r>
                        <w:t>Click on the available module e.g. ‘Safety</w:t>
                      </w:r>
                    </w:p>
                    <w:p w:rsidR="00BD48C2" w:rsidRDefault="00BD48C2" w:rsidP="00BD48C2">
                      <w:pPr>
                        <w:spacing w:line="224" w:lineRule="exact"/>
                        <w:ind w:left="280"/>
                      </w:pPr>
                      <w:r>
                        <w:t>Induction’</w:t>
                      </w:r>
                    </w:p>
                  </w:txbxContent>
                </v:textbox>
                <w10:wrap type="topAndBottom" anchorx="page"/>
              </v:shape>
            </w:pict>
          </mc:Fallback>
        </mc:AlternateContent>
      </w:r>
    </w:p>
    <w:p w:rsidR="00BD48C2" w:rsidRDefault="00BD48C2" w:rsidP="00BD48C2">
      <w:pPr>
        <w:rPr>
          <w:sz w:val="17"/>
        </w:rPr>
        <w:sectPr w:rsidR="00BD48C2">
          <w:pgSz w:w="11910" w:h="16840"/>
          <w:pgMar w:top="1440" w:right="0" w:bottom="960" w:left="0" w:header="0" w:footer="764" w:gutter="0"/>
          <w:cols w:space="720"/>
        </w:sectPr>
      </w:pPr>
    </w:p>
    <w:p w:rsidR="00BD48C2" w:rsidRDefault="00BD48C2" w:rsidP="00BD48C2">
      <w:pPr>
        <w:pStyle w:val="Heading3"/>
        <w:spacing w:before="93"/>
        <w:ind w:left="870"/>
      </w:pPr>
      <w:r>
        <w:rPr>
          <w:noProof/>
          <w:lang w:eastAsia="en-AU"/>
        </w:rPr>
        <w:lastRenderedPageBreak/>
        <mc:AlternateContent>
          <mc:Choice Requires="wpg">
            <w:drawing>
              <wp:anchor distT="0" distB="0" distL="114300" distR="114300" simplePos="0" relativeHeight="251708416" behindDoc="0" locked="0" layoutInCell="1" allowOverlap="1">
                <wp:simplePos x="0" y="0"/>
                <wp:positionH relativeFrom="page">
                  <wp:posOffset>1410970</wp:posOffset>
                </wp:positionH>
                <wp:positionV relativeFrom="paragraph">
                  <wp:posOffset>-1270</wp:posOffset>
                </wp:positionV>
                <wp:extent cx="446405" cy="267970"/>
                <wp:effectExtent l="1270" t="5080" r="9525" b="317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22" y="-2"/>
                          <a:chExt cx="703" cy="422"/>
                        </a:xfrm>
                      </wpg:grpSpPr>
                      <wps:wsp>
                        <wps:cNvPr id="140" name="AutoShape 175"/>
                        <wps:cNvSpPr>
                          <a:spLocks/>
                        </wps:cNvSpPr>
                        <wps:spPr bwMode="auto">
                          <a:xfrm>
                            <a:off x="2222" y="-3"/>
                            <a:ext cx="703" cy="422"/>
                          </a:xfrm>
                          <a:custGeom>
                            <a:avLst/>
                            <a:gdLst>
                              <a:gd name="T0" fmla="+- 0 2620 2222"/>
                              <a:gd name="T1" fmla="*/ T0 w 703"/>
                              <a:gd name="T2" fmla="+- 0 208 -2"/>
                              <a:gd name="T3" fmla="*/ 208 h 422"/>
                              <a:gd name="T4" fmla="+- 0 2431 2222"/>
                              <a:gd name="T5" fmla="*/ T4 w 703"/>
                              <a:gd name="T6" fmla="+- 0 -2 -2"/>
                              <a:gd name="T7" fmla="*/ -2 h 422"/>
                              <a:gd name="T8" fmla="+- 0 2222 2222"/>
                              <a:gd name="T9" fmla="*/ T8 w 703"/>
                              <a:gd name="T10" fmla="+- 0 -2 -2"/>
                              <a:gd name="T11" fmla="*/ -2 h 422"/>
                              <a:gd name="T12" fmla="+- 0 2411 2222"/>
                              <a:gd name="T13" fmla="*/ T12 w 703"/>
                              <a:gd name="T14" fmla="+- 0 208 -2"/>
                              <a:gd name="T15" fmla="*/ 208 h 422"/>
                              <a:gd name="T16" fmla="+- 0 2222 2222"/>
                              <a:gd name="T17" fmla="*/ T16 w 703"/>
                              <a:gd name="T18" fmla="+- 0 419 -2"/>
                              <a:gd name="T19" fmla="*/ 419 h 422"/>
                              <a:gd name="T20" fmla="+- 0 2431 2222"/>
                              <a:gd name="T21" fmla="*/ T20 w 703"/>
                              <a:gd name="T22" fmla="+- 0 419 -2"/>
                              <a:gd name="T23" fmla="*/ 419 h 422"/>
                              <a:gd name="T24" fmla="+- 0 2620 2222"/>
                              <a:gd name="T25" fmla="*/ T24 w 703"/>
                              <a:gd name="T26" fmla="+- 0 208 -2"/>
                              <a:gd name="T27" fmla="*/ 208 h 422"/>
                              <a:gd name="T28" fmla="+- 0 2925 2222"/>
                              <a:gd name="T29" fmla="*/ T28 w 703"/>
                              <a:gd name="T30" fmla="+- 0 209 -2"/>
                              <a:gd name="T31" fmla="*/ 209 h 422"/>
                              <a:gd name="T32" fmla="+- 0 2736 2222"/>
                              <a:gd name="T33" fmla="*/ T32 w 703"/>
                              <a:gd name="T34" fmla="+- 0 -1 -2"/>
                              <a:gd name="T35" fmla="*/ -1 h 422"/>
                              <a:gd name="T36" fmla="+- 0 2527 2222"/>
                              <a:gd name="T37" fmla="*/ T36 w 703"/>
                              <a:gd name="T38" fmla="+- 0 -1 -2"/>
                              <a:gd name="T39" fmla="*/ -1 h 422"/>
                              <a:gd name="T40" fmla="+- 0 2716 2222"/>
                              <a:gd name="T41" fmla="*/ T40 w 703"/>
                              <a:gd name="T42" fmla="+- 0 209 -2"/>
                              <a:gd name="T43" fmla="*/ 209 h 422"/>
                              <a:gd name="T44" fmla="+- 0 2527 2222"/>
                              <a:gd name="T45" fmla="*/ T44 w 703"/>
                              <a:gd name="T46" fmla="+- 0 420 -2"/>
                              <a:gd name="T47" fmla="*/ 420 h 422"/>
                              <a:gd name="T48" fmla="+- 0 2736 2222"/>
                              <a:gd name="T49" fmla="*/ T48 w 703"/>
                              <a:gd name="T50" fmla="+- 0 420 -2"/>
                              <a:gd name="T51" fmla="*/ 420 h 422"/>
                              <a:gd name="T52" fmla="+- 0 2925 2222"/>
                              <a:gd name="T53" fmla="*/ T52 w 703"/>
                              <a:gd name="T54" fmla="+- 0 209 -2"/>
                              <a:gd name="T55" fmla="*/ 209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Text Box 176"/>
                        <wps:cNvSpPr txBox="1">
                          <a:spLocks noChangeArrowheads="1"/>
                        </wps:cNvSpPr>
                        <wps:spPr bwMode="auto">
                          <a:xfrm>
                            <a:off x="2222" y="-3"/>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5"/>
                                <w:ind w:left="-620" w:right="-72"/>
                                <w:rPr>
                                  <w:b/>
                                  <w:sz w:val="24"/>
                                </w:rPr>
                              </w:pPr>
                              <w:r>
                                <w:rPr>
                                  <w:b/>
                                  <w:color w:val="FFFFFF"/>
                                  <w:sz w:val="24"/>
                                  <w:shd w:val="clear" w:color="auto" w:fill="ED3423"/>
                                </w:rPr>
                                <w:t xml:space="preserve">3                  </w:t>
                              </w:r>
                              <w:r>
                                <w:rPr>
                                  <w:b/>
                                  <w:color w:val="FFFFFF"/>
                                  <w:spacing w:val="-18"/>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91" style="position:absolute;left:0;text-align:left;margin-left:111.1pt;margin-top:-.1pt;width:35.15pt;height:21.1pt;z-index:251708416;mso-position-horizontal-relative:page;mso-position-vertical-relative:text" coordorigin="2222,-2"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">
                <v:shape id="AutoShape 175" o:spid="_x0000_s1192" style="position:absolute;left:2222;top:-3;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" path="m398,210l209,,,,189,210,,421r209,l398,210t305,1l514,1,305,1,494,211,305,422r209,l703,211e" stroked="f">
                  <v:fill opacity="39321f"/>
                  <v:path arrowok="t" o:connecttype="custom" o:connectlocs="398,208;209,-2;0,-2;189,208;0,419;209,419;398,208;703,209;514,-1;305,-1;494,209;305,420;514,420;703,209" o:connectangles="0,0,0,0,0,0,0,0,0,0,0,0,0,0"/>
                </v:shape>
                <v:shape id="Text Box 176" o:spid="_x0000_s1193" type="#_x0000_t202" style="position:absolute;left:2222;top:-3;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BD48C2" w:rsidRDefault="00BD48C2" w:rsidP="00BD48C2">
                        <w:pPr>
                          <w:spacing w:before="95"/>
                          <w:ind w:left="-620" w:right="-72"/>
                          <w:rPr>
                            <w:b/>
                            <w:sz w:val="24"/>
                          </w:rPr>
                        </w:pPr>
                        <w:r>
                          <w:rPr>
                            <w:b/>
                            <w:color w:val="FFFFFF"/>
                            <w:sz w:val="24"/>
                            <w:shd w:val="clear" w:color="auto" w:fill="ED3423"/>
                          </w:rPr>
                          <w:t xml:space="preserve">3                  </w:t>
                        </w:r>
                        <w:r>
                          <w:rPr>
                            <w:b/>
                            <w:color w:val="FFFFFF"/>
                            <w:spacing w:val="-18"/>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rPr>
          <w:b/>
          <w:sz w:val="16"/>
        </w:rPr>
      </w:pPr>
    </w:p>
    <w:p w:rsidR="00BD48C2" w:rsidRDefault="00BD48C2" w:rsidP="00BD48C2">
      <w:pPr>
        <w:pStyle w:val="BodyText"/>
        <w:spacing w:before="92"/>
        <w:ind w:left="907"/>
      </w:pPr>
      <w:r>
        <w:t>This will take you to the eLearning module.</w:t>
      </w:r>
    </w:p>
    <w:p w:rsidR="00BD48C2" w:rsidRDefault="00BD48C2" w:rsidP="00BD48C2">
      <w:pPr>
        <w:pStyle w:val="BodyText"/>
        <w:ind w:left="907"/>
      </w:pPr>
      <w:r>
        <w:t>As a guest you must enter your full name into the eLearning package and click ‘Submit’.</w:t>
      </w:r>
    </w:p>
    <w:p w:rsidR="00BD48C2" w:rsidRDefault="00BD48C2" w:rsidP="00BD48C2">
      <w:pPr>
        <w:pStyle w:val="BodyText"/>
        <w:spacing w:before="8"/>
        <w:rPr>
          <w:sz w:val="18"/>
        </w:rPr>
      </w:pPr>
      <w:r>
        <w:rPr>
          <w:noProof/>
          <w:lang w:bidi="ar-SA"/>
        </w:rPr>
        <mc:AlternateContent>
          <mc:Choice Requires="wpg">
            <w:drawing>
              <wp:anchor distT="0" distB="0" distL="0" distR="0" simplePos="0" relativeHeight="251672576" behindDoc="0" locked="0" layoutInCell="1" allowOverlap="1">
                <wp:simplePos x="0" y="0"/>
                <wp:positionH relativeFrom="page">
                  <wp:posOffset>514350</wp:posOffset>
                </wp:positionH>
                <wp:positionV relativeFrom="paragraph">
                  <wp:posOffset>167640</wp:posOffset>
                </wp:positionV>
                <wp:extent cx="6057900" cy="3262630"/>
                <wp:effectExtent l="0" t="635" r="0" b="381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3262630"/>
                          <a:chOff x="810" y="264"/>
                          <a:chExt cx="9540" cy="5138"/>
                        </a:xfrm>
                      </wpg:grpSpPr>
                      <pic:pic xmlns:pic="http://schemas.openxmlformats.org/drawingml/2006/picture">
                        <pic:nvPicPr>
                          <pic:cNvPr id="132"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10" y="264"/>
                            <a:ext cx="7785" cy="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68"/>
                        <wps:cNvSpPr>
                          <a:spLocks noChangeArrowheads="1"/>
                        </wps:cNvSpPr>
                        <wps:spPr bwMode="auto">
                          <a:xfrm>
                            <a:off x="1515" y="3474"/>
                            <a:ext cx="4065" cy="43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Rectangle 69"/>
                        <wps:cNvSpPr>
                          <a:spLocks noChangeArrowheads="1"/>
                        </wps:cNvSpPr>
                        <wps:spPr bwMode="auto">
                          <a:xfrm>
                            <a:off x="4215" y="4295"/>
                            <a:ext cx="1380" cy="705"/>
                          </a:xfrm>
                          <a:prstGeom prst="rect">
                            <a:avLst/>
                          </a:prstGeom>
                          <a:solidFill>
                            <a:srgbClr val="FFFF00">
                              <a:alpha val="3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692" y="3586"/>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AutoShape 71"/>
                        <wps:cNvSpPr>
                          <a:spLocks/>
                        </wps:cNvSpPr>
                        <wps:spPr bwMode="auto">
                          <a:xfrm>
                            <a:off x="6219" y="3624"/>
                            <a:ext cx="846" cy="180"/>
                          </a:xfrm>
                          <a:custGeom>
                            <a:avLst/>
                            <a:gdLst>
                              <a:gd name="T0" fmla="+- 0 6885 6219"/>
                              <a:gd name="T1" fmla="*/ T0 w 846"/>
                              <a:gd name="T2" fmla="+- 0 3624 3624"/>
                              <a:gd name="T3" fmla="*/ 3624 h 180"/>
                              <a:gd name="T4" fmla="+- 0 6885 6219"/>
                              <a:gd name="T5" fmla="*/ T4 w 846"/>
                              <a:gd name="T6" fmla="+- 0 3804 3624"/>
                              <a:gd name="T7" fmla="*/ 3804 h 180"/>
                              <a:gd name="T8" fmla="+- 0 7005 6219"/>
                              <a:gd name="T9" fmla="*/ T8 w 846"/>
                              <a:gd name="T10" fmla="+- 0 3744 3624"/>
                              <a:gd name="T11" fmla="*/ 3744 h 180"/>
                              <a:gd name="T12" fmla="+- 0 6915 6219"/>
                              <a:gd name="T13" fmla="*/ T12 w 846"/>
                              <a:gd name="T14" fmla="+- 0 3744 3624"/>
                              <a:gd name="T15" fmla="*/ 3744 h 180"/>
                              <a:gd name="T16" fmla="+- 0 6915 6219"/>
                              <a:gd name="T17" fmla="*/ T16 w 846"/>
                              <a:gd name="T18" fmla="+- 0 3684 3624"/>
                              <a:gd name="T19" fmla="*/ 3684 h 180"/>
                              <a:gd name="T20" fmla="+- 0 7005 6219"/>
                              <a:gd name="T21" fmla="*/ T20 w 846"/>
                              <a:gd name="T22" fmla="+- 0 3684 3624"/>
                              <a:gd name="T23" fmla="*/ 3684 h 180"/>
                              <a:gd name="T24" fmla="+- 0 6885 6219"/>
                              <a:gd name="T25" fmla="*/ T24 w 846"/>
                              <a:gd name="T26" fmla="+- 0 3624 3624"/>
                              <a:gd name="T27" fmla="*/ 3624 h 180"/>
                              <a:gd name="T28" fmla="+- 0 6885 6219"/>
                              <a:gd name="T29" fmla="*/ T28 w 846"/>
                              <a:gd name="T30" fmla="+- 0 3684 3624"/>
                              <a:gd name="T31" fmla="*/ 3684 h 180"/>
                              <a:gd name="T32" fmla="+- 0 6219 6219"/>
                              <a:gd name="T33" fmla="*/ T32 w 846"/>
                              <a:gd name="T34" fmla="+- 0 3684 3624"/>
                              <a:gd name="T35" fmla="*/ 3684 h 180"/>
                              <a:gd name="T36" fmla="+- 0 6219 6219"/>
                              <a:gd name="T37" fmla="*/ T36 w 846"/>
                              <a:gd name="T38" fmla="+- 0 3744 3624"/>
                              <a:gd name="T39" fmla="*/ 3744 h 180"/>
                              <a:gd name="T40" fmla="+- 0 6885 6219"/>
                              <a:gd name="T41" fmla="*/ T40 w 846"/>
                              <a:gd name="T42" fmla="+- 0 3744 3624"/>
                              <a:gd name="T43" fmla="*/ 3744 h 180"/>
                              <a:gd name="T44" fmla="+- 0 6885 6219"/>
                              <a:gd name="T45" fmla="*/ T44 w 846"/>
                              <a:gd name="T46" fmla="+- 0 3684 3624"/>
                              <a:gd name="T47" fmla="*/ 3684 h 180"/>
                              <a:gd name="T48" fmla="+- 0 7005 6219"/>
                              <a:gd name="T49" fmla="*/ T48 w 846"/>
                              <a:gd name="T50" fmla="+- 0 3684 3624"/>
                              <a:gd name="T51" fmla="*/ 3684 h 180"/>
                              <a:gd name="T52" fmla="+- 0 6915 6219"/>
                              <a:gd name="T53" fmla="*/ T52 w 846"/>
                              <a:gd name="T54" fmla="+- 0 3684 3624"/>
                              <a:gd name="T55" fmla="*/ 3684 h 180"/>
                              <a:gd name="T56" fmla="+- 0 6915 6219"/>
                              <a:gd name="T57" fmla="*/ T56 w 846"/>
                              <a:gd name="T58" fmla="+- 0 3744 3624"/>
                              <a:gd name="T59" fmla="*/ 3744 h 180"/>
                              <a:gd name="T60" fmla="+- 0 7005 6219"/>
                              <a:gd name="T61" fmla="*/ T60 w 846"/>
                              <a:gd name="T62" fmla="+- 0 3744 3624"/>
                              <a:gd name="T63" fmla="*/ 3744 h 180"/>
                              <a:gd name="T64" fmla="+- 0 7065 6219"/>
                              <a:gd name="T65" fmla="*/ T64 w 846"/>
                              <a:gd name="T66" fmla="+- 0 3714 3624"/>
                              <a:gd name="T67" fmla="*/ 3714 h 180"/>
                              <a:gd name="T68" fmla="+- 0 7005 6219"/>
                              <a:gd name="T69" fmla="*/ T68 w 846"/>
                              <a:gd name="T70" fmla="+- 0 3684 3624"/>
                              <a:gd name="T71" fmla="*/ 368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6" h="180">
                                <a:moveTo>
                                  <a:pt x="666" y="0"/>
                                </a:moveTo>
                                <a:lnTo>
                                  <a:pt x="666" y="180"/>
                                </a:lnTo>
                                <a:lnTo>
                                  <a:pt x="786" y="120"/>
                                </a:lnTo>
                                <a:lnTo>
                                  <a:pt x="696" y="120"/>
                                </a:lnTo>
                                <a:lnTo>
                                  <a:pt x="696" y="60"/>
                                </a:lnTo>
                                <a:lnTo>
                                  <a:pt x="786" y="60"/>
                                </a:lnTo>
                                <a:lnTo>
                                  <a:pt x="666" y="0"/>
                                </a:lnTo>
                                <a:close/>
                                <a:moveTo>
                                  <a:pt x="666" y="60"/>
                                </a:moveTo>
                                <a:lnTo>
                                  <a:pt x="0" y="60"/>
                                </a:lnTo>
                                <a:lnTo>
                                  <a:pt x="0" y="120"/>
                                </a:lnTo>
                                <a:lnTo>
                                  <a:pt x="666" y="120"/>
                                </a:lnTo>
                                <a:lnTo>
                                  <a:pt x="666" y="60"/>
                                </a:lnTo>
                                <a:close/>
                                <a:moveTo>
                                  <a:pt x="786" y="60"/>
                                </a:moveTo>
                                <a:lnTo>
                                  <a:pt x="696" y="60"/>
                                </a:lnTo>
                                <a:lnTo>
                                  <a:pt x="696" y="120"/>
                                </a:lnTo>
                                <a:lnTo>
                                  <a:pt x="786" y="120"/>
                                </a:lnTo>
                                <a:lnTo>
                                  <a:pt x="846" y="90"/>
                                </a:lnTo>
                                <a:lnTo>
                                  <a:pt x="786"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Text Box 72"/>
                        <wps:cNvSpPr txBox="1">
                          <a:spLocks noChangeArrowheads="1"/>
                        </wps:cNvSpPr>
                        <wps:spPr bwMode="auto">
                          <a:xfrm>
                            <a:off x="5799" y="3618"/>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3</w:t>
                              </w:r>
                            </w:p>
                          </w:txbxContent>
                        </wps:txbx>
                        <wps:bodyPr rot="0" vert="horz" wrap="square" lIns="0" tIns="0" rIns="0" bIns="0" anchor="t" anchorCtr="0" upright="1">
                          <a:noAutofit/>
                        </wps:bodyPr>
                      </wps:wsp>
                      <wps:wsp>
                        <wps:cNvPr id="138" name="Text Box 73"/>
                        <wps:cNvSpPr txBox="1">
                          <a:spLocks noChangeArrowheads="1"/>
                        </wps:cNvSpPr>
                        <wps:spPr bwMode="auto">
                          <a:xfrm>
                            <a:off x="7095" y="3444"/>
                            <a:ext cx="3255" cy="1957"/>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7"/>
                              </w:pPr>
                            </w:p>
                            <w:p w:rsidR="00BD48C2" w:rsidRDefault="00BD48C2" w:rsidP="00BD48C2">
                              <w:pPr>
                                <w:spacing w:line="242" w:lineRule="auto"/>
                                <w:ind w:left="279" w:right="421"/>
                              </w:pPr>
                              <w:r>
                                <w:rPr>
                                  <w:b/>
                                </w:rPr>
                                <w:t xml:space="preserve">3. </w:t>
                              </w:r>
                              <w:r>
                                <w:t>Enter your full name. This will help your district office in processing your results and course completion details.</w:t>
                              </w:r>
                            </w:p>
                            <w:p w:rsidR="00BD48C2" w:rsidRDefault="00BD48C2" w:rsidP="00BD48C2">
                              <w:pPr>
                                <w:spacing w:before="115"/>
                                <w:ind w:left="279"/>
                              </w:pPr>
                              <w:r>
                                <w:t>Click ‘Submit’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194" style="position:absolute;margin-left:40.5pt;margin-top:13.2pt;width:477pt;height:256.9pt;z-index:251672576;mso-wrap-distance-left:0;mso-wrap-distance-right:0;mso-position-horizontal-relative:page;mso-position-vertical-relative:text" coordorigin="810,264" coordsize="9540,51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vxt48vtS1G4trOdrayibZ+5bZ5tce8zTfeZn/wB9qjoqy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">
                <v:shape id="Picture 67" o:spid="_x0000_s1195" type="#_x0000_t75" style="position:absolute;left:810;top:264;width:7785;height: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">
                  <v:imagedata r:id="rId60" o:title=""/>
                </v:shape>
                <v:rect id="Rectangle 68" o:spid="_x0000_s1196" style="position:absolute;left:1515;top:3474;width:40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" filled="f" strokecolor="#4aacc5" strokeweight="2.25pt"/>
                <v:rect id="Rectangle 69" o:spid="_x0000_s1197" style="position:absolute;left:4215;top:4295;width:138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" fillcolor="yellow" stroked="f">
                  <v:fill opacity="22873f"/>
                </v:rect>
                <v:shape id="Picture 70" o:spid="_x0000_s1198" type="#_x0000_t75" style="position:absolute;left:5692;top:3586;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">
                  <v:imagedata r:id="rId40" o:title=""/>
                </v:shape>
                <v:shape id="AutoShape 71" o:spid="_x0000_s1199" style="position:absolute;left:6219;top:3624;width:846;height:180;visibility:visible;mso-wrap-style:square;v-text-anchor:top" coordsize="84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" path="m666,r,180l786,120r-90,l696,60r90,l666,xm666,60l,60r,60l666,120r,-60xm786,60r-90,l696,120r90,l846,90,786,60xe" fillcolor="#4aacc5" stroked="f">
                  <v:path arrowok="t" o:connecttype="custom" o:connectlocs="666,3624;666,3804;786,3744;696,3744;696,3684;786,3684;666,3624;666,3684;0,3684;0,3744;666,3744;666,3684;786,3684;696,3684;696,3744;786,3744;846,3714;786,3684" o:connectangles="0,0,0,0,0,0,0,0,0,0,0,0,0,0,0,0,0,0"/>
                </v:shape>
                <v:shape id="Text Box 72" o:spid="_x0000_s1200" type="#_x0000_t202" style="position:absolute;left:5799;top:3618;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3</w:t>
                        </w:r>
                      </w:p>
                    </w:txbxContent>
                  </v:textbox>
                </v:shape>
                <v:shape id="Text Box 73" o:spid="_x0000_s1201" type="#_x0000_t202" style="position:absolute;left:7095;top:3444;width:3255;height:1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" fillcolor="#daedf3" stroked="f">
                  <v:textbox inset="0,0,0,0">
                    <w:txbxContent>
                      <w:p w:rsidR="00BD48C2" w:rsidRDefault="00BD48C2" w:rsidP="00BD48C2">
                        <w:pPr>
                          <w:spacing w:before="7"/>
                        </w:pPr>
                      </w:p>
                      <w:p w:rsidR="00BD48C2" w:rsidRDefault="00BD48C2" w:rsidP="00BD48C2">
                        <w:pPr>
                          <w:spacing w:line="242" w:lineRule="auto"/>
                          <w:ind w:left="279" w:right="421"/>
                        </w:pPr>
                        <w:r>
                          <w:rPr>
                            <w:b/>
                          </w:rPr>
                          <w:t xml:space="preserve">3. </w:t>
                        </w:r>
                        <w:r>
                          <w:t>Enter your full name. This will help your district office in processing your results and course completion details.</w:t>
                        </w:r>
                      </w:p>
                      <w:p w:rsidR="00BD48C2" w:rsidRDefault="00BD48C2" w:rsidP="00BD48C2">
                        <w:pPr>
                          <w:spacing w:before="115"/>
                          <w:ind w:left="279"/>
                        </w:pPr>
                        <w:r>
                          <w:t>Click ‘Submit’</w:t>
                        </w:r>
                      </w:p>
                    </w:txbxContent>
                  </v:textbox>
                </v:shape>
                <w10:wrap type="topAndBottom" anchorx="page"/>
              </v:group>
            </w:pict>
          </mc:Fallback>
        </mc:AlternateContent>
      </w:r>
    </w:p>
    <w:p w:rsidR="00BD48C2" w:rsidRDefault="00BD48C2" w:rsidP="00BD48C2">
      <w:pPr>
        <w:pStyle w:val="Heading3"/>
        <w:spacing w:before="91"/>
        <w:ind w:left="870"/>
      </w:pPr>
      <w:r>
        <w:rPr>
          <w:color w:val="FFFFFF"/>
          <w:shd w:val="clear" w:color="auto" w:fill="ED3423"/>
        </w:rPr>
        <w:t xml:space="preserve"> STEP </w:t>
      </w:r>
    </w:p>
    <w:p w:rsidR="00BD48C2" w:rsidRDefault="00BD48C2" w:rsidP="00BD48C2">
      <w:pPr>
        <w:pStyle w:val="BodyText"/>
        <w:spacing w:before="120"/>
        <w:ind w:left="907"/>
      </w:pPr>
      <w:r>
        <w:rPr>
          <w:noProof/>
          <w:lang w:bidi="ar-SA"/>
        </w:rPr>
        <mc:AlternateContent>
          <mc:Choice Requires="wpg">
            <w:drawing>
              <wp:anchor distT="0" distB="0" distL="114300" distR="114300" simplePos="0" relativeHeight="251709440" behindDoc="0" locked="0" layoutInCell="1" allowOverlap="1">
                <wp:simplePos x="0" y="0"/>
                <wp:positionH relativeFrom="page">
                  <wp:posOffset>1410970</wp:posOffset>
                </wp:positionH>
                <wp:positionV relativeFrom="paragraph">
                  <wp:posOffset>-251460</wp:posOffset>
                </wp:positionV>
                <wp:extent cx="446405" cy="267970"/>
                <wp:effectExtent l="1270" t="6350" r="9525" b="190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22" y="-396"/>
                          <a:chExt cx="703" cy="422"/>
                        </a:xfrm>
                      </wpg:grpSpPr>
                      <wps:wsp>
                        <wps:cNvPr id="129" name="AutoShape 178"/>
                        <wps:cNvSpPr>
                          <a:spLocks/>
                        </wps:cNvSpPr>
                        <wps:spPr bwMode="auto">
                          <a:xfrm>
                            <a:off x="2222" y="-397"/>
                            <a:ext cx="703" cy="422"/>
                          </a:xfrm>
                          <a:custGeom>
                            <a:avLst/>
                            <a:gdLst>
                              <a:gd name="T0" fmla="+- 0 2620 2222"/>
                              <a:gd name="T1" fmla="*/ T0 w 703"/>
                              <a:gd name="T2" fmla="+- 0 -186 -396"/>
                              <a:gd name="T3" fmla="*/ -186 h 422"/>
                              <a:gd name="T4" fmla="+- 0 2431 2222"/>
                              <a:gd name="T5" fmla="*/ T4 w 703"/>
                              <a:gd name="T6" fmla="+- 0 -396 -396"/>
                              <a:gd name="T7" fmla="*/ -396 h 422"/>
                              <a:gd name="T8" fmla="+- 0 2222 2222"/>
                              <a:gd name="T9" fmla="*/ T8 w 703"/>
                              <a:gd name="T10" fmla="+- 0 -396 -396"/>
                              <a:gd name="T11" fmla="*/ -396 h 422"/>
                              <a:gd name="T12" fmla="+- 0 2411 2222"/>
                              <a:gd name="T13" fmla="*/ T12 w 703"/>
                              <a:gd name="T14" fmla="+- 0 -186 -396"/>
                              <a:gd name="T15" fmla="*/ -186 h 422"/>
                              <a:gd name="T16" fmla="+- 0 2222 2222"/>
                              <a:gd name="T17" fmla="*/ T16 w 703"/>
                              <a:gd name="T18" fmla="+- 0 25 -396"/>
                              <a:gd name="T19" fmla="*/ 25 h 422"/>
                              <a:gd name="T20" fmla="+- 0 2431 2222"/>
                              <a:gd name="T21" fmla="*/ T20 w 703"/>
                              <a:gd name="T22" fmla="+- 0 25 -396"/>
                              <a:gd name="T23" fmla="*/ 25 h 422"/>
                              <a:gd name="T24" fmla="+- 0 2620 2222"/>
                              <a:gd name="T25" fmla="*/ T24 w 703"/>
                              <a:gd name="T26" fmla="+- 0 -186 -396"/>
                              <a:gd name="T27" fmla="*/ -186 h 422"/>
                              <a:gd name="T28" fmla="+- 0 2925 2222"/>
                              <a:gd name="T29" fmla="*/ T28 w 703"/>
                              <a:gd name="T30" fmla="+- 0 -185 -396"/>
                              <a:gd name="T31" fmla="*/ -185 h 422"/>
                              <a:gd name="T32" fmla="+- 0 2736 2222"/>
                              <a:gd name="T33" fmla="*/ T32 w 703"/>
                              <a:gd name="T34" fmla="+- 0 -395 -396"/>
                              <a:gd name="T35" fmla="*/ -395 h 422"/>
                              <a:gd name="T36" fmla="+- 0 2527 2222"/>
                              <a:gd name="T37" fmla="*/ T36 w 703"/>
                              <a:gd name="T38" fmla="+- 0 -395 -396"/>
                              <a:gd name="T39" fmla="*/ -395 h 422"/>
                              <a:gd name="T40" fmla="+- 0 2716 2222"/>
                              <a:gd name="T41" fmla="*/ T40 w 703"/>
                              <a:gd name="T42" fmla="+- 0 -185 -396"/>
                              <a:gd name="T43" fmla="*/ -185 h 422"/>
                              <a:gd name="T44" fmla="+- 0 2527 2222"/>
                              <a:gd name="T45" fmla="*/ T44 w 703"/>
                              <a:gd name="T46" fmla="+- 0 26 -396"/>
                              <a:gd name="T47" fmla="*/ 26 h 422"/>
                              <a:gd name="T48" fmla="+- 0 2736 2222"/>
                              <a:gd name="T49" fmla="*/ T48 w 703"/>
                              <a:gd name="T50" fmla="+- 0 26 -396"/>
                              <a:gd name="T51" fmla="*/ 26 h 422"/>
                              <a:gd name="T52" fmla="+- 0 2925 2222"/>
                              <a:gd name="T53" fmla="*/ T52 w 703"/>
                              <a:gd name="T54" fmla="+- 0 -185 -396"/>
                              <a:gd name="T55" fmla="*/ -185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Text Box 179"/>
                        <wps:cNvSpPr txBox="1">
                          <a:spLocks noChangeArrowheads="1"/>
                        </wps:cNvSpPr>
                        <wps:spPr bwMode="auto">
                          <a:xfrm>
                            <a:off x="2222" y="-397"/>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ind w:left="-620" w:right="-72"/>
                                <w:rPr>
                                  <w:b/>
                                  <w:sz w:val="24"/>
                                </w:rPr>
                              </w:pPr>
                              <w:r>
                                <w:rPr>
                                  <w:b/>
                                  <w:color w:val="FFFFFF"/>
                                  <w:sz w:val="24"/>
                                  <w:shd w:val="clear" w:color="auto" w:fill="ED3423"/>
                                </w:rPr>
                                <w:t xml:space="preserve">4                  </w:t>
                              </w:r>
                              <w:r>
                                <w:rPr>
                                  <w:b/>
                                  <w:color w:val="FFFFFF"/>
                                  <w:spacing w:val="-18"/>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202" style="position:absolute;left:0;text-align:left;margin-left:111.1pt;margin-top:-19.8pt;width:35.15pt;height:21.1pt;z-index:251709440;mso-position-horizontal-relative:page;mso-position-vertical-relative:text" coordorigin="2222,-396"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">
                <v:shape id="AutoShape 178" o:spid="_x0000_s1203" style="position:absolute;left:2222;top:-397;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" path="m398,210l209,,,,189,210,,421r209,l398,210t305,1l514,1,305,1,494,211,305,422r209,l703,211e" stroked="f">
                  <v:fill opacity="39321f"/>
                  <v:path arrowok="t" o:connecttype="custom" o:connectlocs="398,-186;209,-396;0,-396;189,-186;0,25;209,25;398,-186;703,-185;514,-395;305,-395;494,-185;305,26;514,26;703,-185" o:connectangles="0,0,0,0,0,0,0,0,0,0,0,0,0,0"/>
                </v:shape>
                <v:shape id="_x0000_s1204" type="#_x0000_t202" style="position:absolute;left:2222;top:-397;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D48C2" w:rsidRDefault="00BD48C2" w:rsidP="00BD48C2">
                        <w:pPr>
                          <w:ind w:left="-620" w:right="-72"/>
                          <w:rPr>
                            <w:b/>
                            <w:sz w:val="24"/>
                          </w:rPr>
                        </w:pPr>
                        <w:r>
                          <w:rPr>
                            <w:b/>
                            <w:color w:val="FFFFFF"/>
                            <w:sz w:val="24"/>
                            <w:shd w:val="clear" w:color="auto" w:fill="ED3423"/>
                          </w:rPr>
                          <w:t xml:space="preserve">4                  </w:t>
                        </w:r>
                        <w:r>
                          <w:rPr>
                            <w:b/>
                            <w:color w:val="FFFFFF"/>
                            <w:spacing w:val="-18"/>
                            <w:sz w:val="24"/>
                            <w:shd w:val="clear" w:color="auto" w:fill="ED3423"/>
                          </w:rPr>
                          <w:t xml:space="preserve"> </w:t>
                        </w:r>
                      </w:p>
                    </w:txbxContent>
                  </v:textbox>
                </v:shape>
                <w10:wrap anchorx="page"/>
              </v:group>
            </w:pict>
          </mc:Fallback>
        </mc:AlternateContent>
      </w:r>
      <w:r>
        <w:t>You will now be able to move your way through the module.</w:t>
      </w:r>
    </w:p>
    <w:p w:rsidR="00BD48C2" w:rsidRDefault="00BD48C2" w:rsidP="00BD48C2">
      <w:pPr>
        <w:pStyle w:val="BodyText"/>
        <w:ind w:left="907" w:right="1166"/>
      </w:pPr>
      <w:r>
        <w:t>When you finish the Module, click print your results (or take a screen shot) and email/deliver- in-person to your district office so your results can be processed into the SAP system.</w:t>
      </w:r>
    </w:p>
    <w:p w:rsidR="00BD48C2" w:rsidRDefault="00BD48C2" w:rsidP="00BD48C2">
      <w:pPr>
        <w:pStyle w:val="BodyText"/>
        <w:spacing w:before="8"/>
        <w:rPr>
          <w:sz w:val="16"/>
        </w:rPr>
      </w:pPr>
      <w:r>
        <w:rPr>
          <w:noProof/>
          <w:lang w:bidi="ar-SA"/>
        </w:rPr>
        <mc:AlternateContent>
          <mc:Choice Requires="wpg">
            <w:drawing>
              <wp:anchor distT="0" distB="0" distL="0" distR="0" simplePos="0" relativeHeight="251673600" behindDoc="0" locked="0" layoutInCell="1" allowOverlap="1">
                <wp:simplePos x="0" y="0"/>
                <wp:positionH relativeFrom="page">
                  <wp:posOffset>504825</wp:posOffset>
                </wp:positionH>
                <wp:positionV relativeFrom="paragraph">
                  <wp:posOffset>151765</wp:posOffset>
                </wp:positionV>
                <wp:extent cx="5934075" cy="3238500"/>
                <wp:effectExtent l="0" t="1905"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238500"/>
                          <a:chOff x="795" y="239"/>
                          <a:chExt cx="9345" cy="5100"/>
                        </a:xfrm>
                      </wpg:grpSpPr>
                      <pic:pic xmlns:pic="http://schemas.openxmlformats.org/drawingml/2006/picture">
                        <pic:nvPicPr>
                          <pic:cNvPr id="122"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95" y="239"/>
                            <a:ext cx="5424" cy="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76"/>
                        <wps:cNvSpPr>
                          <a:spLocks noChangeArrowheads="1"/>
                        </wps:cNvSpPr>
                        <wps:spPr bwMode="auto">
                          <a:xfrm>
                            <a:off x="3675" y="2714"/>
                            <a:ext cx="1260" cy="43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32" y="2766"/>
                            <a:ext cx="3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AutoShape 78"/>
                        <wps:cNvSpPr>
                          <a:spLocks/>
                        </wps:cNvSpPr>
                        <wps:spPr bwMode="auto">
                          <a:xfrm>
                            <a:off x="5619" y="2804"/>
                            <a:ext cx="1266" cy="180"/>
                          </a:xfrm>
                          <a:custGeom>
                            <a:avLst/>
                            <a:gdLst>
                              <a:gd name="T0" fmla="+- 0 6705 5619"/>
                              <a:gd name="T1" fmla="*/ T0 w 1266"/>
                              <a:gd name="T2" fmla="+- 0 2804 2804"/>
                              <a:gd name="T3" fmla="*/ 2804 h 180"/>
                              <a:gd name="T4" fmla="+- 0 6705 5619"/>
                              <a:gd name="T5" fmla="*/ T4 w 1266"/>
                              <a:gd name="T6" fmla="+- 0 2984 2804"/>
                              <a:gd name="T7" fmla="*/ 2984 h 180"/>
                              <a:gd name="T8" fmla="+- 0 6825 5619"/>
                              <a:gd name="T9" fmla="*/ T8 w 1266"/>
                              <a:gd name="T10" fmla="+- 0 2924 2804"/>
                              <a:gd name="T11" fmla="*/ 2924 h 180"/>
                              <a:gd name="T12" fmla="+- 0 6735 5619"/>
                              <a:gd name="T13" fmla="*/ T12 w 1266"/>
                              <a:gd name="T14" fmla="+- 0 2924 2804"/>
                              <a:gd name="T15" fmla="*/ 2924 h 180"/>
                              <a:gd name="T16" fmla="+- 0 6735 5619"/>
                              <a:gd name="T17" fmla="*/ T16 w 1266"/>
                              <a:gd name="T18" fmla="+- 0 2864 2804"/>
                              <a:gd name="T19" fmla="*/ 2864 h 180"/>
                              <a:gd name="T20" fmla="+- 0 6825 5619"/>
                              <a:gd name="T21" fmla="*/ T20 w 1266"/>
                              <a:gd name="T22" fmla="+- 0 2864 2804"/>
                              <a:gd name="T23" fmla="*/ 2864 h 180"/>
                              <a:gd name="T24" fmla="+- 0 6705 5619"/>
                              <a:gd name="T25" fmla="*/ T24 w 1266"/>
                              <a:gd name="T26" fmla="+- 0 2804 2804"/>
                              <a:gd name="T27" fmla="*/ 2804 h 180"/>
                              <a:gd name="T28" fmla="+- 0 6705 5619"/>
                              <a:gd name="T29" fmla="*/ T28 w 1266"/>
                              <a:gd name="T30" fmla="+- 0 2864 2804"/>
                              <a:gd name="T31" fmla="*/ 2864 h 180"/>
                              <a:gd name="T32" fmla="+- 0 5619 5619"/>
                              <a:gd name="T33" fmla="*/ T32 w 1266"/>
                              <a:gd name="T34" fmla="+- 0 2864 2804"/>
                              <a:gd name="T35" fmla="*/ 2864 h 180"/>
                              <a:gd name="T36" fmla="+- 0 5619 5619"/>
                              <a:gd name="T37" fmla="*/ T36 w 1266"/>
                              <a:gd name="T38" fmla="+- 0 2924 2804"/>
                              <a:gd name="T39" fmla="*/ 2924 h 180"/>
                              <a:gd name="T40" fmla="+- 0 6705 5619"/>
                              <a:gd name="T41" fmla="*/ T40 w 1266"/>
                              <a:gd name="T42" fmla="+- 0 2924 2804"/>
                              <a:gd name="T43" fmla="*/ 2924 h 180"/>
                              <a:gd name="T44" fmla="+- 0 6705 5619"/>
                              <a:gd name="T45" fmla="*/ T44 w 1266"/>
                              <a:gd name="T46" fmla="+- 0 2864 2804"/>
                              <a:gd name="T47" fmla="*/ 2864 h 180"/>
                              <a:gd name="T48" fmla="+- 0 6825 5619"/>
                              <a:gd name="T49" fmla="*/ T48 w 1266"/>
                              <a:gd name="T50" fmla="+- 0 2864 2804"/>
                              <a:gd name="T51" fmla="*/ 2864 h 180"/>
                              <a:gd name="T52" fmla="+- 0 6735 5619"/>
                              <a:gd name="T53" fmla="*/ T52 w 1266"/>
                              <a:gd name="T54" fmla="+- 0 2864 2804"/>
                              <a:gd name="T55" fmla="*/ 2864 h 180"/>
                              <a:gd name="T56" fmla="+- 0 6735 5619"/>
                              <a:gd name="T57" fmla="*/ T56 w 1266"/>
                              <a:gd name="T58" fmla="+- 0 2924 2804"/>
                              <a:gd name="T59" fmla="*/ 2924 h 180"/>
                              <a:gd name="T60" fmla="+- 0 6825 5619"/>
                              <a:gd name="T61" fmla="*/ T60 w 1266"/>
                              <a:gd name="T62" fmla="+- 0 2924 2804"/>
                              <a:gd name="T63" fmla="*/ 2924 h 180"/>
                              <a:gd name="T64" fmla="+- 0 6885 5619"/>
                              <a:gd name="T65" fmla="*/ T64 w 1266"/>
                              <a:gd name="T66" fmla="+- 0 2894 2804"/>
                              <a:gd name="T67" fmla="*/ 2894 h 180"/>
                              <a:gd name="T68" fmla="+- 0 6825 5619"/>
                              <a:gd name="T69" fmla="*/ T68 w 1266"/>
                              <a:gd name="T70" fmla="+- 0 2864 2804"/>
                              <a:gd name="T71" fmla="*/ 286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66" h="180">
                                <a:moveTo>
                                  <a:pt x="1086" y="0"/>
                                </a:moveTo>
                                <a:lnTo>
                                  <a:pt x="1086" y="180"/>
                                </a:lnTo>
                                <a:lnTo>
                                  <a:pt x="1206" y="120"/>
                                </a:lnTo>
                                <a:lnTo>
                                  <a:pt x="1116" y="120"/>
                                </a:lnTo>
                                <a:lnTo>
                                  <a:pt x="1116" y="60"/>
                                </a:lnTo>
                                <a:lnTo>
                                  <a:pt x="1206" y="60"/>
                                </a:lnTo>
                                <a:lnTo>
                                  <a:pt x="1086" y="0"/>
                                </a:lnTo>
                                <a:close/>
                                <a:moveTo>
                                  <a:pt x="1086" y="60"/>
                                </a:moveTo>
                                <a:lnTo>
                                  <a:pt x="0" y="60"/>
                                </a:lnTo>
                                <a:lnTo>
                                  <a:pt x="0" y="120"/>
                                </a:lnTo>
                                <a:lnTo>
                                  <a:pt x="1086" y="120"/>
                                </a:lnTo>
                                <a:lnTo>
                                  <a:pt x="1086" y="60"/>
                                </a:lnTo>
                                <a:close/>
                                <a:moveTo>
                                  <a:pt x="1206" y="60"/>
                                </a:moveTo>
                                <a:lnTo>
                                  <a:pt x="1116" y="60"/>
                                </a:lnTo>
                                <a:lnTo>
                                  <a:pt x="1116" y="120"/>
                                </a:lnTo>
                                <a:lnTo>
                                  <a:pt x="1206" y="120"/>
                                </a:lnTo>
                                <a:lnTo>
                                  <a:pt x="1266" y="90"/>
                                </a:lnTo>
                                <a:lnTo>
                                  <a:pt x="1206"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79"/>
                        <wps:cNvSpPr txBox="1">
                          <a:spLocks noChangeArrowheads="1"/>
                        </wps:cNvSpPr>
                        <wps:spPr bwMode="auto">
                          <a:xfrm>
                            <a:off x="5125" y="2814"/>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4</w:t>
                              </w:r>
                            </w:p>
                          </w:txbxContent>
                        </wps:txbx>
                        <wps:bodyPr rot="0" vert="horz" wrap="square" lIns="0" tIns="0" rIns="0" bIns="0" anchor="t" anchorCtr="0" upright="1">
                          <a:noAutofit/>
                        </wps:bodyPr>
                      </wps:wsp>
                      <wps:wsp>
                        <wps:cNvPr id="127" name="Text Box 80"/>
                        <wps:cNvSpPr txBox="1">
                          <a:spLocks noChangeArrowheads="1"/>
                        </wps:cNvSpPr>
                        <wps:spPr bwMode="auto">
                          <a:xfrm>
                            <a:off x="6885" y="1654"/>
                            <a:ext cx="3255" cy="275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
                              </w:pPr>
                            </w:p>
                            <w:p w:rsidR="00BD48C2" w:rsidRDefault="00BD48C2" w:rsidP="00BD48C2">
                              <w:pPr>
                                <w:ind w:left="280"/>
                              </w:pPr>
                              <w:r>
                                <w:rPr>
                                  <w:b/>
                                </w:rPr>
                                <w:t xml:space="preserve">4. </w:t>
                              </w:r>
                              <w:r>
                                <w:t>Click ‘Print results’.</w:t>
                              </w:r>
                            </w:p>
                            <w:p w:rsidR="00BD48C2" w:rsidRDefault="00BD48C2" w:rsidP="00BD48C2">
                              <w:pPr>
                                <w:spacing w:before="121"/>
                                <w:ind w:left="280" w:right="399" w:firstLine="55"/>
                              </w:pPr>
                              <w:r>
                                <w:rPr>
                                  <w:b/>
                                </w:rPr>
                                <w:t xml:space="preserve">PLEASE NOTE: </w:t>
                              </w:r>
                              <w:r>
                                <w:t>The Safety Induction (SI) course has a Part B practical component, which must be completed at your brigade to achieve competency.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205" style="position:absolute;margin-left:39.75pt;margin-top:11.95pt;width:467.25pt;height:255pt;z-index:251673600;mso-wrap-distance-left:0;mso-wrap-distance-right:0;mso-position-horizontal-relative:page;mso-position-vertical-relative:text" coordorigin="795,239" coordsize="9345,5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">
                <v:shape id="Picture 75" o:spid="_x0000_s1206" type="#_x0000_t75" style="position:absolute;left:795;top:239;width:5424;height:5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">
                  <v:imagedata r:id="rId62" o:title=""/>
                </v:shape>
                <v:rect id="Rectangle 76" o:spid="_x0000_s1207" style="position:absolute;left:3675;top:2714;width:12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" filled="f" strokecolor="#4aacc5" strokeweight="2.25pt"/>
                <v:shape id="Picture 77" o:spid="_x0000_s1208" type="#_x0000_t75" style="position:absolute;left:5032;top:2766;width:360;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">
                  <v:imagedata r:id="rId40" o:title=""/>
                </v:shape>
                <v:shape id="AutoShape 78" o:spid="_x0000_s1209" style="position:absolute;left:5619;top:2804;width:1266;height:180;visibility:visible;mso-wrap-style:square;v-text-anchor:top" coordsize="126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" path="m1086,r,180l1206,120r-90,l1116,60r90,l1086,xm1086,60l,60r,60l1086,120r,-60xm1206,60r-90,l1116,120r90,l1266,90,1206,60xe" fillcolor="#4aacc5" stroked="f">
                  <v:path arrowok="t" o:connecttype="custom" o:connectlocs="1086,2804;1086,2984;1206,2924;1116,2924;1116,2864;1206,2864;1086,2804;1086,2864;0,2864;0,2924;1086,2924;1086,2864;1206,2864;1116,2864;1116,2924;1206,2924;1266,2894;1206,2864" o:connectangles="0,0,0,0,0,0,0,0,0,0,0,0,0,0,0,0,0,0"/>
                </v:shape>
                <v:shape id="Text Box 79" o:spid="_x0000_s1210" type="#_x0000_t202" style="position:absolute;left:5125;top:2814;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4</w:t>
                        </w:r>
                      </w:p>
                    </w:txbxContent>
                  </v:textbox>
                </v:shape>
                <v:shape id="Text Box 80" o:spid="_x0000_s1211" type="#_x0000_t202" style="position:absolute;left:6885;top:1654;width:3255;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" fillcolor="#daedf3" stroked="f">
                  <v:textbox inset="0,0,0,0">
                    <w:txbxContent>
                      <w:p w:rsidR="00BD48C2" w:rsidRDefault="00BD48C2" w:rsidP="00BD48C2">
                        <w:pPr>
                          <w:spacing w:before="9"/>
                        </w:pPr>
                      </w:p>
                      <w:p w:rsidR="00BD48C2" w:rsidRDefault="00BD48C2" w:rsidP="00BD48C2">
                        <w:pPr>
                          <w:ind w:left="280"/>
                        </w:pPr>
                        <w:r>
                          <w:rPr>
                            <w:b/>
                          </w:rPr>
                          <w:t xml:space="preserve">4. </w:t>
                        </w:r>
                        <w:r>
                          <w:t>Click ‘Print results’.</w:t>
                        </w:r>
                      </w:p>
                      <w:p w:rsidR="00BD48C2" w:rsidRDefault="00BD48C2" w:rsidP="00BD48C2">
                        <w:pPr>
                          <w:spacing w:before="121"/>
                          <w:ind w:left="280" w:right="399" w:firstLine="55"/>
                        </w:pPr>
                        <w:r>
                          <w:rPr>
                            <w:b/>
                          </w:rPr>
                          <w:t xml:space="preserve">PLEASE NOTE: </w:t>
                        </w:r>
                        <w:r>
                          <w:t>The Safety Induction (SI) course has a Part B practical component, which must be completed at your brigade to achieve competency.</w:t>
                        </w:r>
                      </w:p>
                    </w:txbxContent>
                  </v:textbox>
                </v:shape>
                <w10:wrap type="topAndBottom" anchorx="page"/>
              </v:group>
            </w:pict>
          </mc:Fallback>
        </mc:AlternateContent>
      </w:r>
    </w:p>
    <w:p w:rsidR="00BD48C2" w:rsidRDefault="00BD48C2" w:rsidP="00BD48C2">
      <w:pPr>
        <w:rPr>
          <w:sz w:val="16"/>
        </w:rPr>
        <w:sectPr w:rsidR="00BD48C2">
          <w:pgSz w:w="11910" w:h="16840"/>
          <w:pgMar w:top="1420" w:right="0" w:bottom="960" w:left="0" w:header="0" w:footer="764" w:gutter="0"/>
          <w:cols w:space="720"/>
        </w:sectPr>
      </w:pPr>
    </w:p>
    <w:p w:rsidR="00BD48C2" w:rsidRDefault="00BD48C2" w:rsidP="009A29BA">
      <w:pPr>
        <w:pStyle w:val="Heading1"/>
        <w:keepNext w:val="0"/>
        <w:widowControl w:val="0"/>
        <w:numPr>
          <w:ilvl w:val="0"/>
          <w:numId w:val="9"/>
        </w:numPr>
        <w:tabs>
          <w:tab w:val="left" w:pos="1339"/>
          <w:tab w:val="left" w:pos="1340"/>
        </w:tabs>
        <w:autoSpaceDE w:val="0"/>
        <w:autoSpaceDN w:val="0"/>
        <w:spacing w:before="73" w:after="0"/>
        <w:ind w:hanging="432"/>
        <w:jc w:val="left"/>
      </w:pPr>
      <w:r>
        <w:rPr>
          <w:noProof/>
          <w:lang w:eastAsia="en-AU"/>
        </w:rPr>
        <w:lastRenderedPageBreak/>
        <mc:AlternateContent>
          <mc:Choice Requires="wpg">
            <w:drawing>
              <wp:anchor distT="0" distB="0" distL="114300" distR="114300" simplePos="0" relativeHeight="251710464" behindDoc="0" locked="0" layoutInCell="1" allowOverlap="1">
                <wp:simplePos x="0" y="0"/>
                <wp:positionH relativeFrom="page">
                  <wp:posOffset>563880</wp:posOffset>
                </wp:positionH>
                <wp:positionV relativeFrom="paragraph">
                  <wp:posOffset>381635</wp:posOffset>
                </wp:positionV>
                <wp:extent cx="482600" cy="447675"/>
                <wp:effectExtent l="1905" t="635" r="1270" b="889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447675"/>
                          <a:chOff x="888" y="601"/>
                          <a:chExt cx="760" cy="705"/>
                        </a:xfrm>
                      </wpg:grpSpPr>
                      <wps:wsp>
                        <wps:cNvPr id="119" name="Freeform 181"/>
                        <wps:cNvSpPr>
                          <a:spLocks/>
                        </wps:cNvSpPr>
                        <wps:spPr bwMode="auto">
                          <a:xfrm>
                            <a:off x="888" y="601"/>
                            <a:ext cx="760" cy="705"/>
                          </a:xfrm>
                          <a:custGeom>
                            <a:avLst/>
                            <a:gdLst>
                              <a:gd name="T0" fmla="+- 0 1268 888"/>
                              <a:gd name="T1" fmla="*/ T0 w 760"/>
                              <a:gd name="T2" fmla="+- 0 601 601"/>
                              <a:gd name="T3" fmla="*/ 601 h 705"/>
                              <a:gd name="T4" fmla="+- 0 1191 888"/>
                              <a:gd name="T5" fmla="*/ T4 w 760"/>
                              <a:gd name="T6" fmla="+- 0 609 601"/>
                              <a:gd name="T7" fmla="*/ 609 h 705"/>
                              <a:gd name="T8" fmla="+- 0 1120 888"/>
                              <a:gd name="T9" fmla="*/ T8 w 760"/>
                              <a:gd name="T10" fmla="+- 0 629 601"/>
                              <a:gd name="T11" fmla="*/ 629 h 705"/>
                              <a:gd name="T12" fmla="+- 0 1056 888"/>
                              <a:gd name="T13" fmla="*/ T12 w 760"/>
                              <a:gd name="T14" fmla="+- 0 662 601"/>
                              <a:gd name="T15" fmla="*/ 662 h 705"/>
                              <a:gd name="T16" fmla="+- 0 999 888"/>
                              <a:gd name="T17" fmla="*/ T16 w 760"/>
                              <a:gd name="T18" fmla="+- 0 705 601"/>
                              <a:gd name="T19" fmla="*/ 705 h 705"/>
                              <a:gd name="T20" fmla="+- 0 953 888"/>
                              <a:gd name="T21" fmla="*/ T20 w 760"/>
                              <a:gd name="T22" fmla="+- 0 757 601"/>
                              <a:gd name="T23" fmla="*/ 757 h 705"/>
                              <a:gd name="T24" fmla="+- 0 918 888"/>
                              <a:gd name="T25" fmla="*/ T24 w 760"/>
                              <a:gd name="T26" fmla="+- 0 817 601"/>
                              <a:gd name="T27" fmla="*/ 817 h 705"/>
                              <a:gd name="T28" fmla="+- 0 896 888"/>
                              <a:gd name="T29" fmla="*/ T28 w 760"/>
                              <a:gd name="T30" fmla="+- 0 883 601"/>
                              <a:gd name="T31" fmla="*/ 883 h 705"/>
                              <a:gd name="T32" fmla="+- 0 888 888"/>
                              <a:gd name="T33" fmla="*/ T32 w 760"/>
                              <a:gd name="T34" fmla="+- 0 954 601"/>
                              <a:gd name="T35" fmla="*/ 954 h 705"/>
                              <a:gd name="T36" fmla="+- 0 896 888"/>
                              <a:gd name="T37" fmla="*/ T36 w 760"/>
                              <a:gd name="T38" fmla="+- 0 1025 601"/>
                              <a:gd name="T39" fmla="*/ 1025 h 705"/>
                              <a:gd name="T40" fmla="+- 0 918 888"/>
                              <a:gd name="T41" fmla="*/ T40 w 760"/>
                              <a:gd name="T42" fmla="+- 0 1091 601"/>
                              <a:gd name="T43" fmla="*/ 1091 h 705"/>
                              <a:gd name="T44" fmla="+- 0 953 888"/>
                              <a:gd name="T45" fmla="*/ T44 w 760"/>
                              <a:gd name="T46" fmla="+- 0 1151 601"/>
                              <a:gd name="T47" fmla="*/ 1151 h 705"/>
                              <a:gd name="T48" fmla="+- 0 999 888"/>
                              <a:gd name="T49" fmla="*/ T48 w 760"/>
                              <a:gd name="T50" fmla="+- 0 1203 601"/>
                              <a:gd name="T51" fmla="*/ 1203 h 705"/>
                              <a:gd name="T52" fmla="+- 0 1056 888"/>
                              <a:gd name="T53" fmla="*/ T52 w 760"/>
                              <a:gd name="T54" fmla="+- 0 1246 601"/>
                              <a:gd name="T55" fmla="*/ 1246 h 705"/>
                              <a:gd name="T56" fmla="+- 0 1120 888"/>
                              <a:gd name="T57" fmla="*/ T56 w 760"/>
                              <a:gd name="T58" fmla="+- 0 1279 601"/>
                              <a:gd name="T59" fmla="*/ 1279 h 705"/>
                              <a:gd name="T60" fmla="+- 0 1191 888"/>
                              <a:gd name="T61" fmla="*/ T60 w 760"/>
                              <a:gd name="T62" fmla="+- 0 1299 601"/>
                              <a:gd name="T63" fmla="*/ 1299 h 705"/>
                              <a:gd name="T64" fmla="+- 0 1268 888"/>
                              <a:gd name="T65" fmla="*/ T64 w 760"/>
                              <a:gd name="T66" fmla="+- 0 1306 601"/>
                              <a:gd name="T67" fmla="*/ 1306 h 705"/>
                              <a:gd name="T68" fmla="+- 0 1345 888"/>
                              <a:gd name="T69" fmla="*/ T68 w 760"/>
                              <a:gd name="T70" fmla="+- 0 1299 601"/>
                              <a:gd name="T71" fmla="*/ 1299 h 705"/>
                              <a:gd name="T72" fmla="+- 0 1416 888"/>
                              <a:gd name="T73" fmla="*/ T72 w 760"/>
                              <a:gd name="T74" fmla="+- 0 1279 601"/>
                              <a:gd name="T75" fmla="*/ 1279 h 705"/>
                              <a:gd name="T76" fmla="+- 0 1480 888"/>
                              <a:gd name="T77" fmla="*/ T76 w 760"/>
                              <a:gd name="T78" fmla="+- 0 1246 601"/>
                              <a:gd name="T79" fmla="*/ 1246 h 705"/>
                              <a:gd name="T80" fmla="+- 0 1537 888"/>
                              <a:gd name="T81" fmla="*/ T80 w 760"/>
                              <a:gd name="T82" fmla="+- 0 1203 601"/>
                              <a:gd name="T83" fmla="*/ 1203 h 705"/>
                              <a:gd name="T84" fmla="+- 0 1583 888"/>
                              <a:gd name="T85" fmla="*/ T84 w 760"/>
                              <a:gd name="T86" fmla="+- 0 1151 601"/>
                              <a:gd name="T87" fmla="*/ 1151 h 705"/>
                              <a:gd name="T88" fmla="+- 0 1618 888"/>
                              <a:gd name="T89" fmla="*/ T88 w 760"/>
                              <a:gd name="T90" fmla="+- 0 1091 601"/>
                              <a:gd name="T91" fmla="*/ 1091 h 705"/>
                              <a:gd name="T92" fmla="+- 0 1640 888"/>
                              <a:gd name="T93" fmla="*/ T92 w 760"/>
                              <a:gd name="T94" fmla="+- 0 1025 601"/>
                              <a:gd name="T95" fmla="*/ 1025 h 705"/>
                              <a:gd name="T96" fmla="+- 0 1648 888"/>
                              <a:gd name="T97" fmla="*/ T96 w 760"/>
                              <a:gd name="T98" fmla="+- 0 954 601"/>
                              <a:gd name="T99" fmla="*/ 954 h 705"/>
                              <a:gd name="T100" fmla="+- 0 1640 888"/>
                              <a:gd name="T101" fmla="*/ T100 w 760"/>
                              <a:gd name="T102" fmla="+- 0 883 601"/>
                              <a:gd name="T103" fmla="*/ 883 h 705"/>
                              <a:gd name="T104" fmla="+- 0 1618 888"/>
                              <a:gd name="T105" fmla="*/ T104 w 760"/>
                              <a:gd name="T106" fmla="+- 0 817 601"/>
                              <a:gd name="T107" fmla="*/ 817 h 705"/>
                              <a:gd name="T108" fmla="+- 0 1583 888"/>
                              <a:gd name="T109" fmla="*/ T108 w 760"/>
                              <a:gd name="T110" fmla="+- 0 757 601"/>
                              <a:gd name="T111" fmla="*/ 757 h 705"/>
                              <a:gd name="T112" fmla="+- 0 1537 888"/>
                              <a:gd name="T113" fmla="*/ T112 w 760"/>
                              <a:gd name="T114" fmla="+- 0 705 601"/>
                              <a:gd name="T115" fmla="*/ 705 h 705"/>
                              <a:gd name="T116" fmla="+- 0 1480 888"/>
                              <a:gd name="T117" fmla="*/ T116 w 760"/>
                              <a:gd name="T118" fmla="+- 0 662 601"/>
                              <a:gd name="T119" fmla="*/ 662 h 705"/>
                              <a:gd name="T120" fmla="+- 0 1416 888"/>
                              <a:gd name="T121" fmla="*/ T120 w 760"/>
                              <a:gd name="T122" fmla="+- 0 629 601"/>
                              <a:gd name="T123" fmla="*/ 629 h 705"/>
                              <a:gd name="T124" fmla="+- 0 1345 888"/>
                              <a:gd name="T125" fmla="*/ T124 w 760"/>
                              <a:gd name="T126" fmla="+- 0 609 601"/>
                              <a:gd name="T127" fmla="*/ 609 h 705"/>
                              <a:gd name="T128" fmla="+- 0 1268 888"/>
                              <a:gd name="T129" fmla="*/ T128 w 760"/>
                              <a:gd name="T130" fmla="+- 0 601 601"/>
                              <a:gd name="T131" fmla="*/ 601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0" h="705">
                                <a:moveTo>
                                  <a:pt x="380" y="0"/>
                                </a:moveTo>
                                <a:lnTo>
                                  <a:pt x="303" y="8"/>
                                </a:lnTo>
                                <a:lnTo>
                                  <a:pt x="232" y="28"/>
                                </a:lnTo>
                                <a:lnTo>
                                  <a:pt x="168" y="61"/>
                                </a:lnTo>
                                <a:lnTo>
                                  <a:pt x="111" y="104"/>
                                </a:lnTo>
                                <a:lnTo>
                                  <a:pt x="65" y="156"/>
                                </a:lnTo>
                                <a:lnTo>
                                  <a:pt x="30" y="216"/>
                                </a:lnTo>
                                <a:lnTo>
                                  <a:pt x="8" y="282"/>
                                </a:lnTo>
                                <a:lnTo>
                                  <a:pt x="0" y="353"/>
                                </a:lnTo>
                                <a:lnTo>
                                  <a:pt x="8" y="424"/>
                                </a:lnTo>
                                <a:lnTo>
                                  <a:pt x="30" y="490"/>
                                </a:lnTo>
                                <a:lnTo>
                                  <a:pt x="65" y="550"/>
                                </a:lnTo>
                                <a:lnTo>
                                  <a:pt x="111" y="602"/>
                                </a:lnTo>
                                <a:lnTo>
                                  <a:pt x="168" y="645"/>
                                </a:lnTo>
                                <a:lnTo>
                                  <a:pt x="232" y="678"/>
                                </a:lnTo>
                                <a:lnTo>
                                  <a:pt x="303" y="698"/>
                                </a:lnTo>
                                <a:lnTo>
                                  <a:pt x="380" y="705"/>
                                </a:lnTo>
                                <a:lnTo>
                                  <a:pt x="457" y="698"/>
                                </a:lnTo>
                                <a:lnTo>
                                  <a:pt x="528" y="678"/>
                                </a:lnTo>
                                <a:lnTo>
                                  <a:pt x="592" y="645"/>
                                </a:lnTo>
                                <a:lnTo>
                                  <a:pt x="649" y="602"/>
                                </a:lnTo>
                                <a:lnTo>
                                  <a:pt x="695" y="550"/>
                                </a:lnTo>
                                <a:lnTo>
                                  <a:pt x="730" y="490"/>
                                </a:lnTo>
                                <a:lnTo>
                                  <a:pt x="752" y="424"/>
                                </a:lnTo>
                                <a:lnTo>
                                  <a:pt x="760" y="353"/>
                                </a:lnTo>
                                <a:lnTo>
                                  <a:pt x="752" y="282"/>
                                </a:lnTo>
                                <a:lnTo>
                                  <a:pt x="730" y="216"/>
                                </a:lnTo>
                                <a:lnTo>
                                  <a:pt x="695" y="156"/>
                                </a:lnTo>
                                <a:lnTo>
                                  <a:pt x="649" y="104"/>
                                </a:lnTo>
                                <a:lnTo>
                                  <a:pt x="592" y="61"/>
                                </a:lnTo>
                                <a:lnTo>
                                  <a:pt x="528" y="28"/>
                                </a:lnTo>
                                <a:lnTo>
                                  <a:pt x="457" y="8"/>
                                </a:lnTo>
                                <a:lnTo>
                                  <a:pt x="380" y="0"/>
                                </a:lnTo>
                                <a:close/>
                              </a:path>
                            </a:pathLst>
                          </a:custGeom>
                          <a:solidFill>
                            <a:srgbClr val="ED3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72" y="647"/>
                            <a:ext cx="6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87B3CA" id="Group 118" o:spid="_x0000_s1026" style="position:absolute;margin-left:44.4pt;margin-top:30.05pt;width:38pt;height:35.25pt;z-index:251710464;mso-position-horizontal-relative:page" coordorigin="888,601" coordsize="76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">
                <v:shape id="Freeform 181" o:spid="_x0000_s1027" style="position:absolute;left:888;top:601;width:760;height:705;visibility:visible;mso-wrap-style:square;v-text-anchor:top" coordsize="7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" path="m380,l303,8,232,28,168,61r-57,43l65,156,30,216,8,282,,353r8,71l30,490r35,60l111,602r57,43l232,678r71,20l380,705r77,-7l528,678r64,-33l649,602r46,-52l730,490r22,-66l760,353r-8,-71l730,216,695,156,649,104,592,61,528,28,457,8,380,xe" fillcolor="#ed3423" stroked="f">
                  <v:path arrowok="t" o:connecttype="custom" o:connectlocs="380,601;303,609;232,629;168,662;111,705;65,757;30,817;8,883;0,954;8,1025;30,1091;65,1151;111,1203;168,1246;232,1279;303,1299;380,1306;457,1299;528,1279;592,1246;649,1203;695,1151;730,1091;752,1025;760,954;752,883;730,817;695,757;649,705;592,662;528,629;457,609;380,601" o:connectangles="0,0,0,0,0,0,0,0,0,0,0,0,0,0,0,0,0,0,0,0,0,0,0,0,0,0,0,0,0,0,0,0,0"/>
                </v:shape>
                <v:shape id="Picture 182" o:spid="_x0000_s1028" type="#_x0000_t75" style="position:absolute;left:972;top:647;width:63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">
                  <v:imagedata r:id="rId64" o:title=""/>
                </v:shape>
                <w10:wrap anchorx="page"/>
              </v:group>
            </w:pict>
          </mc:Fallback>
        </mc:AlternateContent>
      </w:r>
      <w:r>
        <w:rPr>
          <w:noProof/>
          <w:lang w:eastAsia="en-AU"/>
        </w:rPr>
        <mc:AlternateContent>
          <mc:Choice Requires="wpg">
            <w:drawing>
              <wp:anchor distT="0" distB="0" distL="114300" distR="114300" simplePos="0" relativeHeight="251711488" behindDoc="0" locked="0" layoutInCell="1" allowOverlap="1">
                <wp:simplePos x="0" y="0"/>
                <wp:positionH relativeFrom="page">
                  <wp:posOffset>574675</wp:posOffset>
                </wp:positionH>
                <wp:positionV relativeFrom="paragraph">
                  <wp:posOffset>916940</wp:posOffset>
                </wp:positionV>
                <wp:extent cx="482600" cy="447675"/>
                <wp:effectExtent l="3175" t="2540" r="9525" b="698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 cy="447675"/>
                          <a:chOff x="905" y="1444"/>
                          <a:chExt cx="760" cy="705"/>
                        </a:xfrm>
                      </wpg:grpSpPr>
                      <wps:wsp>
                        <wps:cNvPr id="116" name="Freeform 184"/>
                        <wps:cNvSpPr>
                          <a:spLocks/>
                        </wps:cNvSpPr>
                        <wps:spPr bwMode="auto">
                          <a:xfrm>
                            <a:off x="905" y="1444"/>
                            <a:ext cx="760" cy="705"/>
                          </a:xfrm>
                          <a:custGeom>
                            <a:avLst/>
                            <a:gdLst>
                              <a:gd name="T0" fmla="+- 0 1285 905"/>
                              <a:gd name="T1" fmla="*/ T0 w 760"/>
                              <a:gd name="T2" fmla="+- 0 1444 1444"/>
                              <a:gd name="T3" fmla="*/ 1444 h 705"/>
                              <a:gd name="T4" fmla="+- 0 1208 905"/>
                              <a:gd name="T5" fmla="*/ T4 w 760"/>
                              <a:gd name="T6" fmla="+- 0 1452 1444"/>
                              <a:gd name="T7" fmla="*/ 1452 h 705"/>
                              <a:gd name="T8" fmla="+- 0 1137 905"/>
                              <a:gd name="T9" fmla="*/ T8 w 760"/>
                              <a:gd name="T10" fmla="+- 0 1472 1444"/>
                              <a:gd name="T11" fmla="*/ 1472 h 705"/>
                              <a:gd name="T12" fmla="+- 0 1073 905"/>
                              <a:gd name="T13" fmla="*/ T12 w 760"/>
                              <a:gd name="T14" fmla="+- 0 1505 1444"/>
                              <a:gd name="T15" fmla="*/ 1505 h 705"/>
                              <a:gd name="T16" fmla="+- 0 1016 905"/>
                              <a:gd name="T17" fmla="*/ T16 w 760"/>
                              <a:gd name="T18" fmla="+- 0 1548 1444"/>
                              <a:gd name="T19" fmla="*/ 1548 h 705"/>
                              <a:gd name="T20" fmla="+- 0 970 905"/>
                              <a:gd name="T21" fmla="*/ T20 w 760"/>
                              <a:gd name="T22" fmla="+- 0 1600 1444"/>
                              <a:gd name="T23" fmla="*/ 1600 h 705"/>
                              <a:gd name="T24" fmla="+- 0 935 905"/>
                              <a:gd name="T25" fmla="*/ T24 w 760"/>
                              <a:gd name="T26" fmla="+- 0 1660 1444"/>
                              <a:gd name="T27" fmla="*/ 1660 h 705"/>
                              <a:gd name="T28" fmla="+- 0 913 905"/>
                              <a:gd name="T29" fmla="*/ T28 w 760"/>
                              <a:gd name="T30" fmla="+- 0 1726 1444"/>
                              <a:gd name="T31" fmla="*/ 1726 h 705"/>
                              <a:gd name="T32" fmla="+- 0 905 905"/>
                              <a:gd name="T33" fmla="*/ T32 w 760"/>
                              <a:gd name="T34" fmla="+- 0 1797 1444"/>
                              <a:gd name="T35" fmla="*/ 1797 h 705"/>
                              <a:gd name="T36" fmla="+- 0 913 905"/>
                              <a:gd name="T37" fmla="*/ T36 w 760"/>
                              <a:gd name="T38" fmla="+- 0 1868 1444"/>
                              <a:gd name="T39" fmla="*/ 1868 h 705"/>
                              <a:gd name="T40" fmla="+- 0 935 905"/>
                              <a:gd name="T41" fmla="*/ T40 w 760"/>
                              <a:gd name="T42" fmla="+- 0 1934 1444"/>
                              <a:gd name="T43" fmla="*/ 1934 h 705"/>
                              <a:gd name="T44" fmla="+- 0 970 905"/>
                              <a:gd name="T45" fmla="*/ T44 w 760"/>
                              <a:gd name="T46" fmla="+- 0 1994 1444"/>
                              <a:gd name="T47" fmla="*/ 1994 h 705"/>
                              <a:gd name="T48" fmla="+- 0 1016 905"/>
                              <a:gd name="T49" fmla="*/ T48 w 760"/>
                              <a:gd name="T50" fmla="+- 0 2046 1444"/>
                              <a:gd name="T51" fmla="*/ 2046 h 705"/>
                              <a:gd name="T52" fmla="+- 0 1073 905"/>
                              <a:gd name="T53" fmla="*/ T52 w 760"/>
                              <a:gd name="T54" fmla="+- 0 2089 1444"/>
                              <a:gd name="T55" fmla="*/ 2089 h 705"/>
                              <a:gd name="T56" fmla="+- 0 1137 905"/>
                              <a:gd name="T57" fmla="*/ T56 w 760"/>
                              <a:gd name="T58" fmla="+- 0 2122 1444"/>
                              <a:gd name="T59" fmla="*/ 2122 h 705"/>
                              <a:gd name="T60" fmla="+- 0 1208 905"/>
                              <a:gd name="T61" fmla="*/ T60 w 760"/>
                              <a:gd name="T62" fmla="+- 0 2142 1444"/>
                              <a:gd name="T63" fmla="*/ 2142 h 705"/>
                              <a:gd name="T64" fmla="+- 0 1285 905"/>
                              <a:gd name="T65" fmla="*/ T64 w 760"/>
                              <a:gd name="T66" fmla="+- 0 2149 1444"/>
                              <a:gd name="T67" fmla="*/ 2149 h 705"/>
                              <a:gd name="T68" fmla="+- 0 1362 905"/>
                              <a:gd name="T69" fmla="*/ T68 w 760"/>
                              <a:gd name="T70" fmla="+- 0 2142 1444"/>
                              <a:gd name="T71" fmla="*/ 2142 h 705"/>
                              <a:gd name="T72" fmla="+- 0 1433 905"/>
                              <a:gd name="T73" fmla="*/ T72 w 760"/>
                              <a:gd name="T74" fmla="+- 0 2122 1444"/>
                              <a:gd name="T75" fmla="*/ 2122 h 705"/>
                              <a:gd name="T76" fmla="+- 0 1497 905"/>
                              <a:gd name="T77" fmla="*/ T76 w 760"/>
                              <a:gd name="T78" fmla="+- 0 2089 1444"/>
                              <a:gd name="T79" fmla="*/ 2089 h 705"/>
                              <a:gd name="T80" fmla="+- 0 1554 905"/>
                              <a:gd name="T81" fmla="*/ T80 w 760"/>
                              <a:gd name="T82" fmla="+- 0 2046 1444"/>
                              <a:gd name="T83" fmla="*/ 2046 h 705"/>
                              <a:gd name="T84" fmla="+- 0 1600 905"/>
                              <a:gd name="T85" fmla="*/ T84 w 760"/>
                              <a:gd name="T86" fmla="+- 0 1994 1444"/>
                              <a:gd name="T87" fmla="*/ 1994 h 705"/>
                              <a:gd name="T88" fmla="+- 0 1635 905"/>
                              <a:gd name="T89" fmla="*/ T88 w 760"/>
                              <a:gd name="T90" fmla="+- 0 1934 1444"/>
                              <a:gd name="T91" fmla="*/ 1934 h 705"/>
                              <a:gd name="T92" fmla="+- 0 1657 905"/>
                              <a:gd name="T93" fmla="*/ T92 w 760"/>
                              <a:gd name="T94" fmla="+- 0 1868 1444"/>
                              <a:gd name="T95" fmla="*/ 1868 h 705"/>
                              <a:gd name="T96" fmla="+- 0 1665 905"/>
                              <a:gd name="T97" fmla="*/ T96 w 760"/>
                              <a:gd name="T98" fmla="+- 0 1797 1444"/>
                              <a:gd name="T99" fmla="*/ 1797 h 705"/>
                              <a:gd name="T100" fmla="+- 0 1657 905"/>
                              <a:gd name="T101" fmla="*/ T100 w 760"/>
                              <a:gd name="T102" fmla="+- 0 1726 1444"/>
                              <a:gd name="T103" fmla="*/ 1726 h 705"/>
                              <a:gd name="T104" fmla="+- 0 1635 905"/>
                              <a:gd name="T105" fmla="*/ T104 w 760"/>
                              <a:gd name="T106" fmla="+- 0 1660 1444"/>
                              <a:gd name="T107" fmla="*/ 1660 h 705"/>
                              <a:gd name="T108" fmla="+- 0 1600 905"/>
                              <a:gd name="T109" fmla="*/ T108 w 760"/>
                              <a:gd name="T110" fmla="+- 0 1600 1444"/>
                              <a:gd name="T111" fmla="*/ 1600 h 705"/>
                              <a:gd name="T112" fmla="+- 0 1554 905"/>
                              <a:gd name="T113" fmla="*/ T112 w 760"/>
                              <a:gd name="T114" fmla="+- 0 1548 1444"/>
                              <a:gd name="T115" fmla="*/ 1548 h 705"/>
                              <a:gd name="T116" fmla="+- 0 1497 905"/>
                              <a:gd name="T117" fmla="*/ T116 w 760"/>
                              <a:gd name="T118" fmla="+- 0 1505 1444"/>
                              <a:gd name="T119" fmla="*/ 1505 h 705"/>
                              <a:gd name="T120" fmla="+- 0 1433 905"/>
                              <a:gd name="T121" fmla="*/ T120 w 760"/>
                              <a:gd name="T122" fmla="+- 0 1472 1444"/>
                              <a:gd name="T123" fmla="*/ 1472 h 705"/>
                              <a:gd name="T124" fmla="+- 0 1362 905"/>
                              <a:gd name="T125" fmla="*/ T124 w 760"/>
                              <a:gd name="T126" fmla="+- 0 1452 1444"/>
                              <a:gd name="T127" fmla="*/ 1452 h 705"/>
                              <a:gd name="T128" fmla="+- 0 1285 905"/>
                              <a:gd name="T129" fmla="*/ T128 w 760"/>
                              <a:gd name="T130" fmla="+- 0 1444 1444"/>
                              <a:gd name="T131" fmla="*/ 1444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0" h="705">
                                <a:moveTo>
                                  <a:pt x="380" y="0"/>
                                </a:moveTo>
                                <a:lnTo>
                                  <a:pt x="303" y="8"/>
                                </a:lnTo>
                                <a:lnTo>
                                  <a:pt x="232" y="28"/>
                                </a:lnTo>
                                <a:lnTo>
                                  <a:pt x="168" y="61"/>
                                </a:lnTo>
                                <a:lnTo>
                                  <a:pt x="111" y="104"/>
                                </a:lnTo>
                                <a:lnTo>
                                  <a:pt x="65" y="156"/>
                                </a:lnTo>
                                <a:lnTo>
                                  <a:pt x="30" y="216"/>
                                </a:lnTo>
                                <a:lnTo>
                                  <a:pt x="8" y="282"/>
                                </a:lnTo>
                                <a:lnTo>
                                  <a:pt x="0" y="353"/>
                                </a:lnTo>
                                <a:lnTo>
                                  <a:pt x="8" y="424"/>
                                </a:lnTo>
                                <a:lnTo>
                                  <a:pt x="30" y="490"/>
                                </a:lnTo>
                                <a:lnTo>
                                  <a:pt x="65" y="550"/>
                                </a:lnTo>
                                <a:lnTo>
                                  <a:pt x="111" y="602"/>
                                </a:lnTo>
                                <a:lnTo>
                                  <a:pt x="168" y="645"/>
                                </a:lnTo>
                                <a:lnTo>
                                  <a:pt x="232" y="678"/>
                                </a:lnTo>
                                <a:lnTo>
                                  <a:pt x="303" y="698"/>
                                </a:lnTo>
                                <a:lnTo>
                                  <a:pt x="380" y="705"/>
                                </a:lnTo>
                                <a:lnTo>
                                  <a:pt x="457" y="698"/>
                                </a:lnTo>
                                <a:lnTo>
                                  <a:pt x="528" y="678"/>
                                </a:lnTo>
                                <a:lnTo>
                                  <a:pt x="592" y="645"/>
                                </a:lnTo>
                                <a:lnTo>
                                  <a:pt x="649" y="602"/>
                                </a:lnTo>
                                <a:lnTo>
                                  <a:pt x="695" y="550"/>
                                </a:lnTo>
                                <a:lnTo>
                                  <a:pt x="730" y="490"/>
                                </a:lnTo>
                                <a:lnTo>
                                  <a:pt x="752" y="424"/>
                                </a:lnTo>
                                <a:lnTo>
                                  <a:pt x="760" y="353"/>
                                </a:lnTo>
                                <a:lnTo>
                                  <a:pt x="752" y="282"/>
                                </a:lnTo>
                                <a:lnTo>
                                  <a:pt x="730" y="216"/>
                                </a:lnTo>
                                <a:lnTo>
                                  <a:pt x="695" y="156"/>
                                </a:lnTo>
                                <a:lnTo>
                                  <a:pt x="649" y="104"/>
                                </a:lnTo>
                                <a:lnTo>
                                  <a:pt x="592" y="61"/>
                                </a:lnTo>
                                <a:lnTo>
                                  <a:pt x="528" y="28"/>
                                </a:lnTo>
                                <a:lnTo>
                                  <a:pt x="457" y="8"/>
                                </a:lnTo>
                                <a:lnTo>
                                  <a:pt x="380" y="0"/>
                                </a:lnTo>
                                <a:close/>
                              </a:path>
                            </a:pathLst>
                          </a:custGeom>
                          <a:solidFill>
                            <a:srgbClr val="ED3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17" y="1499"/>
                            <a:ext cx="51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15F460" id="Group 115" o:spid="_x0000_s1026" style="position:absolute;margin-left:45.25pt;margin-top:72.2pt;width:38pt;height:35.25pt;z-index:251711488;mso-position-horizontal-relative:page" coordorigin="905,1444" coordsize="76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">
                <v:shape id="Freeform 184" o:spid="_x0000_s1027" style="position:absolute;left:905;top:1444;width:760;height:705;visibility:visible;mso-wrap-style:square;v-text-anchor:top" coordsize="7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" path="m380,l303,8,232,28,168,61r-57,43l65,156,30,216,8,282,,353r8,71l30,490r35,60l111,602r57,43l232,678r71,20l380,705r77,-7l528,678r64,-33l649,602r46,-52l730,490r22,-66l760,353r-8,-71l730,216,695,156,649,104,592,61,528,28,457,8,380,xe" fillcolor="#ed3423" stroked="f">
                  <v:path arrowok="t" o:connecttype="custom" o:connectlocs="380,1444;303,1452;232,1472;168,1505;111,1548;65,1600;30,1660;8,1726;0,1797;8,1868;30,1934;65,1994;111,2046;168,2089;232,2122;303,2142;380,2149;457,2142;528,2122;592,2089;649,2046;695,1994;730,1934;752,1868;760,1797;752,1726;730,1660;695,1600;649,1548;592,1505;528,1472;457,1452;380,1444" o:connectangles="0,0,0,0,0,0,0,0,0,0,0,0,0,0,0,0,0,0,0,0,0,0,0,0,0,0,0,0,0,0,0,0,0"/>
                </v:shape>
                <v:shape id="Picture 185" o:spid="_x0000_s1028" type="#_x0000_t75" style="position:absolute;left:1017;top:1499;width:510;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">
                  <v:imagedata r:id="rId66" o:title=""/>
                </v:shape>
                <w10:wrap anchorx="page"/>
              </v:group>
            </w:pict>
          </mc:Fallback>
        </mc:AlternateContent>
      </w:r>
      <w:bookmarkStart w:id="13" w:name="_bookmark12"/>
      <w:bookmarkEnd w:id="13"/>
      <w:r>
        <w:rPr>
          <w:color w:val="ED3423"/>
        </w:rPr>
        <w:t>Help</w:t>
      </w:r>
    </w:p>
    <w:p w:rsidR="00BD48C2" w:rsidRDefault="00BD48C2" w:rsidP="00BD48C2">
      <w:pPr>
        <w:pStyle w:val="BodyText"/>
        <w:rPr>
          <w:b/>
          <w:sz w:val="20"/>
        </w:rPr>
      </w:pPr>
    </w:p>
    <w:p w:rsidR="00BD48C2" w:rsidRDefault="00BD48C2" w:rsidP="00BD48C2">
      <w:pPr>
        <w:pStyle w:val="BodyText"/>
        <w:spacing w:before="7"/>
        <w:rPr>
          <w:b/>
          <w:sz w:val="13"/>
        </w:rPr>
      </w:pPr>
    </w:p>
    <w:tbl>
      <w:tblPr>
        <w:tblW w:w="0" w:type="auto"/>
        <w:tblInd w:w="1675" w:type="dxa"/>
        <w:tblLayout w:type="fixed"/>
        <w:tblCellMar>
          <w:left w:w="0" w:type="dxa"/>
          <w:right w:w="0" w:type="dxa"/>
        </w:tblCellMar>
        <w:tblLook w:val="01E0" w:firstRow="1" w:lastRow="1" w:firstColumn="1" w:lastColumn="1" w:noHBand="0" w:noVBand="0"/>
      </w:tblPr>
      <w:tblGrid>
        <w:gridCol w:w="5828"/>
      </w:tblGrid>
      <w:tr w:rsidR="00BD48C2" w:rsidTr="00C10462">
        <w:trPr>
          <w:trHeight w:val="560"/>
        </w:trPr>
        <w:tc>
          <w:tcPr>
            <w:tcW w:w="5828" w:type="dxa"/>
          </w:tcPr>
          <w:p w:rsidR="00BD48C2" w:rsidRDefault="00BD48C2" w:rsidP="00C10462">
            <w:pPr>
              <w:pStyle w:val="TableParagraph"/>
              <w:spacing w:line="268" w:lineRule="exact"/>
              <w:ind w:left="200"/>
              <w:rPr>
                <w:b/>
                <w:sz w:val="24"/>
              </w:rPr>
            </w:pPr>
            <w:r>
              <w:rPr>
                <w:b/>
                <w:sz w:val="24"/>
              </w:rPr>
              <w:t>In the first instance, refer to the Fuel user guide</w:t>
            </w:r>
          </w:p>
        </w:tc>
      </w:tr>
      <w:tr w:rsidR="00BD48C2" w:rsidTr="00C10462">
        <w:trPr>
          <w:trHeight w:val="852"/>
        </w:trPr>
        <w:tc>
          <w:tcPr>
            <w:tcW w:w="5828" w:type="dxa"/>
          </w:tcPr>
          <w:p w:rsidR="00BD48C2" w:rsidRDefault="00BD48C2" w:rsidP="00C10462">
            <w:pPr>
              <w:pStyle w:val="TableParagraph"/>
              <w:spacing w:before="8"/>
              <w:rPr>
                <w:b/>
                <w:sz w:val="24"/>
              </w:rPr>
            </w:pPr>
          </w:p>
          <w:p w:rsidR="00BD48C2" w:rsidRDefault="00BD48C2" w:rsidP="00C10462">
            <w:pPr>
              <w:pStyle w:val="TableParagraph"/>
              <w:ind w:left="200"/>
              <w:rPr>
                <w:b/>
                <w:sz w:val="24"/>
              </w:rPr>
            </w:pPr>
            <w:r>
              <w:rPr>
                <w:b/>
                <w:sz w:val="24"/>
              </w:rPr>
              <w:t xml:space="preserve">Email </w:t>
            </w:r>
            <w:hyperlink r:id="rId67">
              <w:r>
                <w:rPr>
                  <w:b/>
                  <w:sz w:val="24"/>
                </w:rPr>
                <w:t>myrfs.support@rfs.nsw.gov.au</w:t>
              </w:r>
            </w:hyperlink>
          </w:p>
        </w:tc>
      </w:tr>
      <w:tr w:rsidR="00BD48C2" w:rsidTr="00C10462">
        <w:trPr>
          <w:trHeight w:val="560"/>
        </w:trPr>
        <w:tc>
          <w:tcPr>
            <w:tcW w:w="5828" w:type="dxa"/>
          </w:tcPr>
          <w:p w:rsidR="00BD48C2" w:rsidRDefault="00BD48C2" w:rsidP="00C10462">
            <w:pPr>
              <w:pStyle w:val="TableParagraph"/>
              <w:spacing w:before="8"/>
              <w:rPr>
                <w:b/>
                <w:sz w:val="24"/>
              </w:rPr>
            </w:pPr>
          </w:p>
          <w:p w:rsidR="00BD48C2" w:rsidRDefault="00BD48C2" w:rsidP="00C10462">
            <w:pPr>
              <w:pStyle w:val="TableParagraph"/>
              <w:spacing w:line="256" w:lineRule="exact"/>
              <w:ind w:left="200"/>
              <w:rPr>
                <w:b/>
                <w:sz w:val="24"/>
              </w:rPr>
            </w:pPr>
            <w:r>
              <w:rPr>
                <w:b/>
                <w:sz w:val="24"/>
              </w:rPr>
              <w:t xml:space="preserve">Call </w:t>
            </w:r>
            <w:proofErr w:type="spellStart"/>
            <w:r>
              <w:rPr>
                <w:b/>
                <w:sz w:val="24"/>
              </w:rPr>
              <w:t>MyRFS</w:t>
            </w:r>
            <w:proofErr w:type="spellEnd"/>
            <w:r>
              <w:rPr>
                <w:b/>
                <w:sz w:val="24"/>
              </w:rPr>
              <w:t xml:space="preserve"> support hotline 1800 123 456</w:t>
            </w:r>
          </w:p>
        </w:tc>
      </w:tr>
    </w:tbl>
    <w:p w:rsidR="00BD48C2" w:rsidRDefault="00BD48C2" w:rsidP="00BD48C2">
      <w:pPr>
        <w:pStyle w:val="BodyText"/>
        <w:rPr>
          <w:b/>
          <w:sz w:val="36"/>
        </w:rPr>
      </w:pPr>
    </w:p>
    <w:p w:rsidR="00BD48C2" w:rsidRDefault="00BD48C2" w:rsidP="00BD48C2">
      <w:pPr>
        <w:pStyle w:val="BodyText"/>
        <w:spacing w:before="4"/>
        <w:rPr>
          <w:b/>
          <w:sz w:val="31"/>
        </w:rPr>
      </w:pPr>
    </w:p>
    <w:p w:rsidR="00BD48C2" w:rsidRDefault="00BD48C2" w:rsidP="009A29BA">
      <w:pPr>
        <w:pStyle w:val="Heading1"/>
        <w:keepNext w:val="0"/>
        <w:widowControl w:val="0"/>
        <w:numPr>
          <w:ilvl w:val="0"/>
          <w:numId w:val="9"/>
        </w:numPr>
        <w:tabs>
          <w:tab w:val="left" w:pos="1339"/>
          <w:tab w:val="left" w:pos="1340"/>
        </w:tabs>
        <w:autoSpaceDE w:val="0"/>
        <w:autoSpaceDN w:val="0"/>
        <w:spacing w:before="0" w:after="0"/>
        <w:ind w:hanging="432"/>
        <w:jc w:val="left"/>
      </w:pPr>
      <w:r>
        <w:rPr>
          <w:noProof/>
        </w:rPr>
        <w:drawing>
          <wp:anchor distT="0" distB="0" distL="0" distR="0" simplePos="0" relativeHeight="251712512" behindDoc="0" locked="0" layoutInCell="1" allowOverlap="1" wp14:anchorId="0D4CD9BC" wp14:editId="5849A7A9">
            <wp:simplePos x="0" y="0"/>
            <wp:positionH relativeFrom="page">
              <wp:posOffset>569594</wp:posOffset>
            </wp:positionH>
            <wp:positionV relativeFrom="paragraph">
              <wp:posOffset>-824893</wp:posOffset>
            </wp:positionV>
            <wp:extent cx="511747" cy="461962"/>
            <wp:effectExtent l="0" t="0" r="0" b="0"/>
            <wp:wrapNone/>
            <wp:docPr id="2"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png"/>
                    <pic:cNvPicPr/>
                  </pic:nvPicPr>
                  <pic:blipFill>
                    <a:blip r:embed="rId68" cstate="print"/>
                    <a:stretch>
                      <a:fillRect/>
                    </a:stretch>
                  </pic:blipFill>
                  <pic:spPr>
                    <a:xfrm>
                      <a:off x="0" y="0"/>
                      <a:ext cx="511747" cy="461962"/>
                    </a:xfrm>
                    <a:prstGeom prst="rect">
                      <a:avLst/>
                    </a:prstGeom>
                  </pic:spPr>
                </pic:pic>
              </a:graphicData>
            </a:graphic>
          </wp:anchor>
        </w:drawing>
      </w:r>
      <w:bookmarkStart w:id="14" w:name="_bookmark13"/>
      <w:bookmarkEnd w:id="14"/>
      <w:r>
        <w:rPr>
          <w:color w:val="ED3423"/>
        </w:rPr>
        <w:t>Frequently Asked Questions</w:t>
      </w:r>
    </w:p>
    <w:p w:rsidR="00BD48C2" w:rsidRDefault="00BD48C2" w:rsidP="00BD48C2">
      <w:pPr>
        <w:pStyle w:val="BodyText"/>
        <w:spacing w:before="120"/>
        <w:ind w:left="907" w:right="1110"/>
      </w:pPr>
      <w:r>
        <w:t xml:space="preserve">The Learning and Development team have put together a list of anticipated frequently asked questions regarding Fuel and the new BF online learning course. If you notice that something important is not covered in this section, please contact </w:t>
      </w:r>
      <w:hyperlink r:id="rId69">
        <w:r>
          <w:rPr>
            <w:color w:val="0000FF"/>
            <w:u w:val="single" w:color="0000FF"/>
          </w:rPr>
          <w:t>LD@rfs.nsw.gov.au</w:t>
        </w:r>
      </w:hyperlink>
      <w:r>
        <w:t>.</w:t>
      </w:r>
    </w:p>
    <w:p w:rsidR="00BD48C2" w:rsidRDefault="00BD48C2" w:rsidP="009A29BA">
      <w:pPr>
        <w:pStyle w:val="Heading2"/>
        <w:keepNext w:val="0"/>
        <w:widowControl w:val="0"/>
        <w:numPr>
          <w:ilvl w:val="1"/>
          <w:numId w:val="9"/>
        </w:numPr>
        <w:tabs>
          <w:tab w:val="left" w:pos="1483"/>
          <w:tab w:val="left" w:pos="1484"/>
        </w:tabs>
        <w:autoSpaceDE w:val="0"/>
        <w:autoSpaceDN w:val="0"/>
        <w:spacing w:before="121" w:after="0"/>
        <w:ind w:hanging="576"/>
      </w:pPr>
      <w:bookmarkStart w:id="15" w:name="_bookmark14"/>
      <w:bookmarkEnd w:id="15"/>
      <w:r>
        <w:rPr>
          <w:color w:val="ED3423"/>
        </w:rPr>
        <w:t>Fuel</w:t>
      </w:r>
    </w:p>
    <w:p w:rsidR="00BD48C2" w:rsidRDefault="00BD48C2" w:rsidP="009A29BA">
      <w:pPr>
        <w:pStyle w:val="Heading3"/>
        <w:keepNext w:val="0"/>
        <w:widowControl w:val="0"/>
        <w:numPr>
          <w:ilvl w:val="0"/>
          <w:numId w:val="8"/>
        </w:numPr>
        <w:tabs>
          <w:tab w:val="left" w:pos="1268"/>
        </w:tabs>
        <w:autoSpaceDE w:val="0"/>
        <w:autoSpaceDN w:val="0"/>
        <w:spacing w:after="0" w:line="278" w:lineRule="auto"/>
        <w:ind w:right="1207" w:hanging="360"/>
      </w:pPr>
      <w:r>
        <w:rPr>
          <w:color w:val="ED3423"/>
        </w:rPr>
        <w:t>The modules are taking a long time to download – is there an alternative electronic learning method for me to</w:t>
      </w:r>
      <w:r>
        <w:rPr>
          <w:color w:val="ED3423"/>
          <w:spacing w:val="1"/>
        </w:rPr>
        <w:t xml:space="preserve"> </w:t>
      </w:r>
      <w:r>
        <w:rPr>
          <w:color w:val="ED3423"/>
        </w:rPr>
        <w:t>use?</w:t>
      </w:r>
    </w:p>
    <w:p w:rsidR="00BD48C2" w:rsidRDefault="00BD48C2" w:rsidP="00BD48C2">
      <w:pPr>
        <w:pStyle w:val="BodyText"/>
        <w:spacing w:before="193"/>
        <w:ind w:left="907" w:right="979"/>
      </w:pPr>
      <w:r>
        <w:t>No – there are no alternative electronic learning methods currently available. However, we suggest you try the following if you are experiencing slow downloading times:</w:t>
      </w:r>
    </w:p>
    <w:p w:rsidR="00BD48C2" w:rsidRDefault="00BD48C2" w:rsidP="00BD48C2">
      <w:pPr>
        <w:pStyle w:val="BodyText"/>
        <w:spacing w:before="61" w:line="318" w:lineRule="exact"/>
        <w:ind w:left="907"/>
      </w:pPr>
      <w:r>
        <w:rPr>
          <w:b/>
          <w:color w:val="ED3423"/>
          <w:w w:val="120"/>
          <w:sz w:val="28"/>
        </w:rPr>
        <w:t xml:space="preserve">› </w:t>
      </w:r>
      <w:r>
        <w:rPr>
          <w:w w:val="105"/>
        </w:rPr>
        <w:t>Turn your computer off and on again and re-try the modules</w:t>
      </w:r>
    </w:p>
    <w:p w:rsidR="00BD48C2" w:rsidRDefault="00BD48C2" w:rsidP="00BD48C2">
      <w:pPr>
        <w:pStyle w:val="BodyText"/>
        <w:spacing w:before="2" w:line="235" w:lineRule="auto"/>
        <w:ind w:left="1190" w:right="1268" w:hanging="284"/>
      </w:pPr>
      <w:r>
        <w:rPr>
          <w:b/>
          <w:color w:val="ED3423"/>
          <w:w w:val="120"/>
          <w:sz w:val="28"/>
        </w:rPr>
        <w:t xml:space="preserve">› </w:t>
      </w:r>
      <w:r>
        <w:t>Try using the modules on a different day to determine whether or not it is a one off occurrence or an ongoing problem. Remember different times during the day (or different days) have peak usage periods, which will directly affect your download speeds.</w:t>
      </w:r>
    </w:p>
    <w:p w:rsidR="00BD48C2" w:rsidRDefault="00BD48C2" w:rsidP="00BD48C2">
      <w:pPr>
        <w:pStyle w:val="BodyText"/>
        <w:spacing w:before="1"/>
      </w:pPr>
    </w:p>
    <w:p w:rsidR="00BD48C2" w:rsidRDefault="00BD48C2" w:rsidP="00BD48C2">
      <w:pPr>
        <w:ind w:left="907" w:right="979"/>
        <w:rPr>
          <w:b/>
          <w:sz w:val="24"/>
        </w:rPr>
      </w:pPr>
      <w:r>
        <w:rPr>
          <w:sz w:val="24"/>
        </w:rPr>
        <w:t xml:space="preserve">If you are experiencing difficulties with download speed please email </w:t>
      </w:r>
      <w:hyperlink r:id="rId70">
        <w:r>
          <w:rPr>
            <w:color w:val="0000FF"/>
            <w:sz w:val="24"/>
            <w:u w:val="single" w:color="0000FF"/>
          </w:rPr>
          <w:t>LD@rfs.nsw.gov.au</w:t>
        </w:r>
        <w:r>
          <w:rPr>
            <w:color w:val="0000FF"/>
            <w:sz w:val="24"/>
          </w:rPr>
          <w:t xml:space="preserve"> </w:t>
        </w:r>
      </w:hyperlink>
      <w:r>
        <w:rPr>
          <w:sz w:val="24"/>
        </w:rPr>
        <w:t xml:space="preserve">with the subject line ‘Fuel’. Remember for those users using 3G and 4G internet connections you may experience slower download times. </w:t>
      </w:r>
      <w:r>
        <w:rPr>
          <w:b/>
          <w:sz w:val="24"/>
        </w:rPr>
        <w:t>Please be advised that face-to-face training is still available for all NSW RFS courses.</w:t>
      </w:r>
    </w:p>
    <w:p w:rsidR="00BD48C2" w:rsidRDefault="00BD48C2" w:rsidP="00BD48C2">
      <w:pPr>
        <w:pStyle w:val="BodyText"/>
        <w:spacing w:before="8"/>
        <w:rPr>
          <w:b/>
          <w:sz w:val="34"/>
        </w:rPr>
      </w:pPr>
    </w:p>
    <w:p w:rsidR="00BD48C2" w:rsidRDefault="00BD48C2" w:rsidP="009A29BA">
      <w:pPr>
        <w:pStyle w:val="Heading3"/>
        <w:keepNext w:val="0"/>
        <w:widowControl w:val="0"/>
        <w:numPr>
          <w:ilvl w:val="0"/>
          <w:numId w:val="8"/>
        </w:numPr>
        <w:tabs>
          <w:tab w:val="left" w:pos="1268"/>
        </w:tabs>
        <w:autoSpaceDE w:val="0"/>
        <w:autoSpaceDN w:val="0"/>
        <w:spacing w:before="0" w:after="0"/>
        <w:ind w:hanging="360"/>
      </w:pPr>
      <w:r>
        <w:rPr>
          <w:color w:val="ED3423"/>
        </w:rPr>
        <w:t xml:space="preserve">Why when I log in to </w:t>
      </w:r>
      <w:proofErr w:type="spellStart"/>
      <w:r>
        <w:rPr>
          <w:color w:val="ED3423"/>
        </w:rPr>
        <w:t>MyRFS</w:t>
      </w:r>
      <w:proofErr w:type="spellEnd"/>
      <w:r>
        <w:rPr>
          <w:color w:val="ED3423"/>
        </w:rPr>
        <w:t xml:space="preserve"> do I have to log in to Fuel again? Isn’t this doubling</w:t>
      </w:r>
      <w:r>
        <w:rPr>
          <w:color w:val="ED3423"/>
          <w:spacing w:val="-13"/>
        </w:rPr>
        <w:t xml:space="preserve"> </w:t>
      </w:r>
      <w:r>
        <w:rPr>
          <w:color w:val="ED3423"/>
        </w:rPr>
        <w:t>up?</w:t>
      </w:r>
    </w:p>
    <w:p w:rsidR="00BD48C2" w:rsidRDefault="00BD48C2" w:rsidP="00BD48C2">
      <w:pPr>
        <w:pStyle w:val="BodyText"/>
        <w:spacing w:before="10"/>
        <w:rPr>
          <w:b/>
          <w:sz w:val="20"/>
        </w:rPr>
      </w:pPr>
    </w:p>
    <w:p w:rsidR="00BD48C2" w:rsidRDefault="00BD48C2" w:rsidP="00BD48C2">
      <w:pPr>
        <w:pStyle w:val="BodyText"/>
        <w:ind w:left="907" w:right="1085"/>
      </w:pPr>
      <w:r>
        <w:t>Fuel is hosted outside the NSW RFS network providing a solid, reliable service, which will not impact or be impacted by, the increase use of RFS Operational systems during operational periods.</w:t>
      </w:r>
    </w:p>
    <w:p w:rsidR="00BD48C2" w:rsidRDefault="00BD48C2" w:rsidP="00BD48C2">
      <w:pPr>
        <w:pStyle w:val="BodyText"/>
        <w:spacing w:before="120"/>
        <w:ind w:left="907" w:right="937"/>
      </w:pPr>
      <w:r>
        <w:t>Essentially, you are required to login to Fuel again because it is a separate system. In the future we hope to find a feasible solution which will allow us to remove the second login screen to improve useability.</w:t>
      </w:r>
    </w:p>
    <w:p w:rsidR="00BD48C2" w:rsidRDefault="00BD48C2" w:rsidP="00BD48C2">
      <w:pPr>
        <w:sectPr w:rsidR="00BD48C2">
          <w:footerReference w:type="default" r:id="rId71"/>
          <w:pgSz w:w="11910" w:h="16840"/>
          <w:pgMar w:top="1440" w:right="0" w:bottom="960" w:left="0" w:header="0" w:footer="764" w:gutter="0"/>
          <w:pgNumType w:start="10"/>
          <w:cols w:space="720"/>
        </w:sectPr>
      </w:pPr>
    </w:p>
    <w:p w:rsidR="00BD48C2" w:rsidRDefault="00BD48C2" w:rsidP="009A29BA">
      <w:pPr>
        <w:pStyle w:val="Heading3"/>
        <w:keepNext w:val="0"/>
        <w:widowControl w:val="0"/>
        <w:numPr>
          <w:ilvl w:val="0"/>
          <w:numId w:val="8"/>
        </w:numPr>
        <w:tabs>
          <w:tab w:val="left" w:pos="1268"/>
        </w:tabs>
        <w:autoSpaceDE w:val="0"/>
        <w:autoSpaceDN w:val="0"/>
        <w:spacing w:before="76" w:after="0" w:line="278" w:lineRule="auto"/>
        <w:ind w:right="928" w:hanging="360"/>
      </w:pPr>
      <w:r>
        <w:rPr>
          <w:color w:val="ED3423"/>
        </w:rPr>
        <w:lastRenderedPageBreak/>
        <w:t xml:space="preserve">When I reset my password for Fuel why am I redirected to the </w:t>
      </w:r>
      <w:proofErr w:type="spellStart"/>
      <w:r>
        <w:rPr>
          <w:color w:val="ED3423"/>
        </w:rPr>
        <w:t>MyRFS</w:t>
      </w:r>
      <w:proofErr w:type="spellEnd"/>
      <w:r>
        <w:rPr>
          <w:color w:val="ED3423"/>
        </w:rPr>
        <w:t xml:space="preserve"> password reset page?</w:t>
      </w:r>
    </w:p>
    <w:p w:rsidR="00BD48C2" w:rsidRDefault="00BD48C2" w:rsidP="00BD48C2">
      <w:pPr>
        <w:pStyle w:val="BodyText"/>
        <w:spacing w:before="192"/>
        <w:ind w:left="907" w:right="979"/>
      </w:pPr>
      <w:r>
        <w:t xml:space="preserve">Logging in to Fuel requires the same username and password you use for </w:t>
      </w:r>
      <w:proofErr w:type="spellStart"/>
      <w:r>
        <w:t>MyRFS</w:t>
      </w:r>
      <w:proofErr w:type="spellEnd"/>
      <w:r>
        <w:t xml:space="preserve">, so if you forget your password, the password reset tool will redirect you to </w:t>
      </w:r>
      <w:proofErr w:type="spellStart"/>
      <w:r>
        <w:t>MyRFS</w:t>
      </w:r>
      <w:proofErr w:type="spellEnd"/>
      <w:r>
        <w:t>, as this is where password data is maintained.</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8"/>
        </w:tabs>
        <w:autoSpaceDE w:val="0"/>
        <w:autoSpaceDN w:val="0"/>
        <w:spacing w:before="220" w:after="0"/>
        <w:ind w:hanging="360"/>
      </w:pPr>
      <w:r>
        <w:rPr>
          <w:color w:val="ED3423"/>
        </w:rPr>
        <w:t xml:space="preserve">Why do I not receive an email when I reset my </w:t>
      </w:r>
      <w:proofErr w:type="spellStart"/>
      <w:r>
        <w:rPr>
          <w:color w:val="ED3423"/>
        </w:rPr>
        <w:t>MyRFS</w:t>
      </w:r>
      <w:proofErr w:type="spellEnd"/>
      <w:r>
        <w:rPr>
          <w:color w:val="ED3423"/>
          <w:spacing w:val="-23"/>
        </w:rPr>
        <w:t xml:space="preserve"> </w:t>
      </w:r>
      <w:r>
        <w:rPr>
          <w:color w:val="ED3423"/>
        </w:rPr>
        <w:t>password?</w:t>
      </w:r>
    </w:p>
    <w:p w:rsidR="00BD48C2" w:rsidRDefault="00BD48C2" w:rsidP="00BD48C2">
      <w:pPr>
        <w:pStyle w:val="BodyText"/>
        <w:spacing w:before="10"/>
        <w:rPr>
          <w:b/>
          <w:sz w:val="20"/>
        </w:rPr>
      </w:pPr>
    </w:p>
    <w:p w:rsidR="00BD48C2" w:rsidRDefault="00BD48C2" w:rsidP="00BD48C2">
      <w:pPr>
        <w:pStyle w:val="BodyText"/>
        <w:ind w:left="907" w:right="1069"/>
      </w:pPr>
      <w:r>
        <w:t>The password reset email is sent to the email address that is recorded on your SAP volunteer record. We advise you to check that the email address listed in your SAP volunteer record is up-to-date.</w:t>
      </w:r>
    </w:p>
    <w:p w:rsidR="00BD48C2" w:rsidRDefault="00BD48C2" w:rsidP="00BD48C2">
      <w:pPr>
        <w:pStyle w:val="BodyText"/>
        <w:rPr>
          <w:sz w:val="26"/>
        </w:rPr>
      </w:pPr>
    </w:p>
    <w:p w:rsidR="00BD48C2" w:rsidRDefault="00BD48C2" w:rsidP="009A29BA">
      <w:pPr>
        <w:pStyle w:val="Heading2"/>
        <w:keepNext w:val="0"/>
        <w:widowControl w:val="0"/>
        <w:numPr>
          <w:ilvl w:val="1"/>
          <w:numId w:val="9"/>
        </w:numPr>
        <w:tabs>
          <w:tab w:val="left" w:pos="1483"/>
          <w:tab w:val="left" w:pos="1484"/>
        </w:tabs>
        <w:autoSpaceDE w:val="0"/>
        <w:autoSpaceDN w:val="0"/>
        <w:spacing w:before="218" w:after="0"/>
        <w:ind w:hanging="576"/>
      </w:pPr>
      <w:bookmarkStart w:id="16" w:name="_bookmark15"/>
      <w:bookmarkEnd w:id="16"/>
      <w:r>
        <w:rPr>
          <w:color w:val="ED3423"/>
        </w:rPr>
        <w:t>Bush Firefighter (BF)</w:t>
      </w:r>
      <w:r>
        <w:rPr>
          <w:color w:val="ED3423"/>
          <w:spacing w:val="-4"/>
        </w:rPr>
        <w:t xml:space="preserve"> </w:t>
      </w:r>
      <w:r>
        <w:rPr>
          <w:color w:val="ED3423"/>
        </w:rPr>
        <w:t>modules</w:t>
      </w:r>
    </w:p>
    <w:p w:rsidR="00BD48C2" w:rsidRDefault="00BD48C2" w:rsidP="009A29BA">
      <w:pPr>
        <w:pStyle w:val="Heading3"/>
        <w:keepNext w:val="0"/>
        <w:widowControl w:val="0"/>
        <w:numPr>
          <w:ilvl w:val="0"/>
          <w:numId w:val="8"/>
        </w:numPr>
        <w:tabs>
          <w:tab w:val="left" w:pos="1268"/>
        </w:tabs>
        <w:autoSpaceDE w:val="0"/>
        <w:autoSpaceDN w:val="0"/>
        <w:spacing w:before="121" w:after="0"/>
        <w:ind w:hanging="360"/>
      </w:pPr>
      <w:r>
        <w:rPr>
          <w:color w:val="ED3423"/>
        </w:rPr>
        <w:t>Can I skip modules on topics I am already familiar</w:t>
      </w:r>
      <w:r>
        <w:rPr>
          <w:color w:val="ED3423"/>
          <w:spacing w:val="-9"/>
        </w:rPr>
        <w:t xml:space="preserve"> </w:t>
      </w:r>
      <w:r>
        <w:rPr>
          <w:color w:val="ED3423"/>
        </w:rPr>
        <w:t>with?</w:t>
      </w:r>
    </w:p>
    <w:p w:rsidR="00BD48C2" w:rsidRDefault="00BD48C2" w:rsidP="00BD48C2">
      <w:pPr>
        <w:pStyle w:val="BodyText"/>
        <w:spacing w:before="9"/>
        <w:rPr>
          <w:b/>
          <w:sz w:val="20"/>
        </w:rPr>
      </w:pPr>
    </w:p>
    <w:p w:rsidR="00BD48C2" w:rsidRDefault="00BD48C2" w:rsidP="00BD48C2">
      <w:pPr>
        <w:pStyle w:val="BodyText"/>
        <w:spacing w:before="1"/>
        <w:ind w:left="907" w:right="1056"/>
      </w:pPr>
      <w:r>
        <w:t>Yes. The BF course has been developed using the latest research into adult education, which suggests adults learn best when they are in charge of their own learning.</w:t>
      </w:r>
    </w:p>
    <w:p w:rsidR="00BD48C2" w:rsidRDefault="00BD48C2" w:rsidP="00BD48C2">
      <w:pPr>
        <w:pStyle w:val="BodyText"/>
        <w:spacing w:before="120"/>
        <w:ind w:left="907" w:right="990"/>
        <w:jc w:val="both"/>
      </w:pPr>
      <w:r>
        <w:rPr>
          <w:spacing w:val="3"/>
        </w:rPr>
        <w:t xml:space="preserve">We </w:t>
      </w:r>
      <w:r>
        <w:t xml:space="preserve">encourage members to choose which modules they would like to start and finish with. </w:t>
      </w:r>
      <w:r>
        <w:rPr>
          <w:spacing w:val="2"/>
        </w:rPr>
        <w:t xml:space="preserve">You </w:t>
      </w:r>
      <w:r>
        <w:t>can skip modules you are already familiar with or start with topics which interest you and</w:t>
      </w:r>
      <w:r>
        <w:rPr>
          <w:spacing w:val="-35"/>
        </w:rPr>
        <w:t xml:space="preserve"> </w:t>
      </w:r>
      <w:r>
        <w:t>move to more challenging topics later or vice</w:t>
      </w:r>
      <w:r>
        <w:rPr>
          <w:spacing w:val="-1"/>
        </w:rPr>
        <w:t xml:space="preserve"> </w:t>
      </w:r>
      <w:r>
        <w:t>versa.</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7"/>
          <w:tab w:val="left" w:pos="1268"/>
        </w:tabs>
        <w:autoSpaceDE w:val="0"/>
        <w:autoSpaceDN w:val="0"/>
        <w:spacing w:before="220" w:after="0"/>
        <w:ind w:hanging="360"/>
      </w:pPr>
      <w:r>
        <w:rPr>
          <w:color w:val="ED3423"/>
        </w:rPr>
        <w:t>Do I have to complete all modules before I complete the online theory</w:t>
      </w:r>
      <w:r>
        <w:rPr>
          <w:color w:val="ED3423"/>
          <w:spacing w:val="-15"/>
        </w:rPr>
        <w:t xml:space="preserve"> </w:t>
      </w:r>
      <w:r>
        <w:rPr>
          <w:color w:val="ED3423"/>
        </w:rPr>
        <w:t>assessment?</w:t>
      </w:r>
    </w:p>
    <w:p w:rsidR="00BD48C2" w:rsidRDefault="00BD48C2" w:rsidP="00BD48C2">
      <w:pPr>
        <w:pStyle w:val="BodyText"/>
        <w:spacing w:before="7"/>
        <w:rPr>
          <w:b/>
          <w:sz w:val="20"/>
        </w:rPr>
      </w:pPr>
    </w:p>
    <w:p w:rsidR="00BD48C2" w:rsidRDefault="00BD48C2" w:rsidP="00BD48C2">
      <w:pPr>
        <w:pStyle w:val="BodyText"/>
        <w:ind w:left="907" w:right="1591"/>
      </w:pPr>
      <w:r>
        <w:t xml:space="preserve">No. The theory assessment can be completed at any time. Remember, you will need to complete practical skills training and achieve competency in a practical assessment (see </w:t>
      </w:r>
      <w:hyperlink w:anchor="_bookmark22" w:history="1">
        <w:r>
          <w:rPr>
            <w:color w:val="0000FF"/>
            <w:u w:val="single" w:color="0000FF"/>
          </w:rPr>
          <w:t>Appendix F</w:t>
        </w:r>
      </w:hyperlink>
      <w:r>
        <w:t>) before you are qualified in BF.</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8"/>
        </w:tabs>
        <w:autoSpaceDE w:val="0"/>
        <w:autoSpaceDN w:val="0"/>
        <w:spacing w:before="220" w:after="0"/>
        <w:ind w:hanging="360"/>
      </w:pPr>
      <w:r>
        <w:rPr>
          <w:color w:val="ED3423"/>
        </w:rPr>
        <w:t xml:space="preserve">After completing </w:t>
      </w:r>
      <w:proofErr w:type="spellStart"/>
      <w:r>
        <w:rPr>
          <w:color w:val="ED3423"/>
        </w:rPr>
        <w:t>elearning</w:t>
      </w:r>
      <w:proofErr w:type="spellEnd"/>
      <w:r>
        <w:rPr>
          <w:color w:val="ED3423"/>
        </w:rPr>
        <w:t xml:space="preserve"> modules, how are my results</w:t>
      </w:r>
      <w:r>
        <w:rPr>
          <w:color w:val="ED3423"/>
          <w:spacing w:val="-6"/>
        </w:rPr>
        <w:t xml:space="preserve"> </w:t>
      </w:r>
      <w:r>
        <w:rPr>
          <w:color w:val="ED3423"/>
        </w:rPr>
        <w:t>recorded?</w:t>
      </w:r>
    </w:p>
    <w:p w:rsidR="00BD48C2" w:rsidRDefault="00BD48C2" w:rsidP="00BD48C2">
      <w:pPr>
        <w:pStyle w:val="BodyText"/>
        <w:spacing w:before="10"/>
        <w:rPr>
          <w:b/>
          <w:sz w:val="20"/>
        </w:rPr>
      </w:pPr>
    </w:p>
    <w:p w:rsidR="00BD48C2" w:rsidRDefault="00BD48C2" w:rsidP="00BD48C2">
      <w:pPr>
        <w:pStyle w:val="BodyText"/>
        <w:ind w:left="907" w:right="1191"/>
      </w:pPr>
      <w:r>
        <w:t>As you move your way through the modules, a tick will appear against those modules, which you have completed. Results will be sent to SAP once you have successfully completed the online theory assessment.</w:t>
      </w:r>
    </w:p>
    <w:p w:rsidR="00BD48C2" w:rsidRDefault="00BD48C2" w:rsidP="00BD48C2">
      <w:pPr>
        <w:pStyle w:val="Heading3"/>
        <w:ind w:left="907"/>
      </w:pPr>
      <w:r>
        <w:t>Please note that results may take up to one hour to process and be uploaded into SAP.</w:t>
      </w:r>
    </w:p>
    <w:p w:rsidR="00BD48C2" w:rsidRDefault="00BD48C2" w:rsidP="00BD48C2">
      <w:pPr>
        <w:pStyle w:val="BodyText"/>
        <w:spacing w:before="2"/>
        <w:rPr>
          <w:b/>
          <w:sz w:val="38"/>
        </w:rPr>
      </w:pPr>
    </w:p>
    <w:p w:rsidR="00BD48C2" w:rsidRDefault="00BD48C2" w:rsidP="009A29BA">
      <w:pPr>
        <w:pStyle w:val="Heading3"/>
        <w:keepNext w:val="0"/>
        <w:widowControl w:val="0"/>
        <w:numPr>
          <w:ilvl w:val="0"/>
          <w:numId w:val="8"/>
        </w:numPr>
        <w:tabs>
          <w:tab w:val="left" w:pos="1268"/>
        </w:tabs>
        <w:autoSpaceDE w:val="0"/>
        <w:autoSpaceDN w:val="0"/>
        <w:spacing w:before="1" w:after="0" w:line="276" w:lineRule="auto"/>
        <w:ind w:right="1118" w:hanging="360"/>
      </w:pPr>
      <w:r>
        <w:rPr>
          <w:color w:val="ED3423"/>
        </w:rPr>
        <w:t>Do I have to do both the face-to-face theory training as well as the online training to make sure I cover</w:t>
      </w:r>
      <w:r>
        <w:rPr>
          <w:color w:val="ED3423"/>
          <w:spacing w:val="-5"/>
        </w:rPr>
        <w:t xml:space="preserve"> </w:t>
      </w:r>
      <w:r>
        <w:rPr>
          <w:color w:val="ED3423"/>
        </w:rPr>
        <w:t>everything?</w:t>
      </w:r>
    </w:p>
    <w:p w:rsidR="00BD48C2" w:rsidRDefault="00BD48C2" w:rsidP="00BD48C2">
      <w:pPr>
        <w:pStyle w:val="BodyText"/>
        <w:spacing w:before="198"/>
        <w:ind w:left="907"/>
      </w:pPr>
      <w:r>
        <w:t>No. The online learning covers everything that is covered in the face-to-face training.</w:t>
      </w:r>
    </w:p>
    <w:p w:rsidR="00BD48C2" w:rsidRDefault="00BD48C2" w:rsidP="00BD48C2">
      <w:pPr>
        <w:sectPr w:rsidR="00BD48C2">
          <w:pgSz w:w="11910" w:h="16840"/>
          <w:pgMar w:top="1440" w:right="0" w:bottom="960" w:left="0" w:header="0" w:footer="764" w:gutter="0"/>
          <w:cols w:space="720"/>
        </w:sectPr>
      </w:pPr>
    </w:p>
    <w:p w:rsidR="00BD48C2" w:rsidRDefault="00BD48C2" w:rsidP="009A29BA">
      <w:pPr>
        <w:pStyle w:val="Heading3"/>
        <w:keepNext w:val="0"/>
        <w:widowControl w:val="0"/>
        <w:numPr>
          <w:ilvl w:val="0"/>
          <w:numId w:val="8"/>
        </w:numPr>
        <w:tabs>
          <w:tab w:val="left" w:pos="1267"/>
          <w:tab w:val="left" w:pos="1268"/>
        </w:tabs>
        <w:autoSpaceDE w:val="0"/>
        <w:autoSpaceDN w:val="0"/>
        <w:spacing w:before="76" w:after="0" w:line="278" w:lineRule="auto"/>
        <w:ind w:right="1033" w:hanging="360"/>
      </w:pPr>
      <w:r>
        <w:rPr>
          <w:color w:val="ED3423"/>
          <w:spacing w:val="-3"/>
        </w:rPr>
        <w:lastRenderedPageBreak/>
        <w:t xml:space="preserve">Am </w:t>
      </w:r>
      <w:r>
        <w:rPr>
          <w:color w:val="ED3423"/>
        </w:rPr>
        <w:t>I missing out if I do the theory component of the course online – wouldn’t I learn more in the</w:t>
      </w:r>
      <w:r>
        <w:rPr>
          <w:color w:val="ED3423"/>
          <w:spacing w:val="-2"/>
        </w:rPr>
        <w:t xml:space="preserve"> </w:t>
      </w:r>
      <w:r>
        <w:rPr>
          <w:color w:val="ED3423"/>
        </w:rPr>
        <w:t>classroom?</w:t>
      </w:r>
    </w:p>
    <w:p w:rsidR="00BD48C2" w:rsidRDefault="00BD48C2" w:rsidP="00BD48C2">
      <w:pPr>
        <w:pStyle w:val="BodyText"/>
        <w:spacing w:before="192"/>
        <w:ind w:left="907" w:right="911"/>
      </w:pPr>
      <w:r>
        <w:t xml:space="preserve">It really depends on your learning preferences. You can learn the theory component of the course online in a flexible, self-directed way or you can book into a course and learn at set times, in accordance with a set program, in a classroom type setting. It’s up to you! All practical training is still done in face-to-face training formats (see </w:t>
      </w:r>
      <w:hyperlink w:anchor="_bookmark22" w:history="1">
        <w:r>
          <w:rPr>
            <w:color w:val="0000FF"/>
            <w:u w:val="single" w:color="0000FF"/>
          </w:rPr>
          <w:t>Appendix F</w:t>
        </w:r>
      </w:hyperlink>
      <w:r>
        <w:t>).</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7"/>
          <w:tab w:val="left" w:pos="1268"/>
        </w:tabs>
        <w:autoSpaceDE w:val="0"/>
        <w:autoSpaceDN w:val="0"/>
        <w:spacing w:before="220" w:after="0" w:line="276" w:lineRule="auto"/>
        <w:ind w:right="1399" w:hanging="360"/>
      </w:pPr>
      <w:r>
        <w:rPr>
          <w:color w:val="ED3423"/>
        </w:rPr>
        <w:t>Members who attend the face-to-face courses receive paper-based training materials. Do I miss out if I complete the theory component of the course</w:t>
      </w:r>
      <w:r>
        <w:rPr>
          <w:color w:val="ED3423"/>
          <w:spacing w:val="-18"/>
        </w:rPr>
        <w:t xml:space="preserve"> </w:t>
      </w:r>
      <w:r>
        <w:rPr>
          <w:color w:val="ED3423"/>
        </w:rPr>
        <w:t>online?</w:t>
      </w:r>
    </w:p>
    <w:p w:rsidR="00BD48C2" w:rsidRDefault="00BD48C2" w:rsidP="00BD48C2">
      <w:pPr>
        <w:pStyle w:val="BodyText"/>
        <w:spacing w:before="198"/>
        <w:ind w:left="907" w:right="1110"/>
      </w:pPr>
      <w:r>
        <w:t>No. If you wish (you do not have to) you can download the paper based resources by clicking on the ‘Course Resources’ button (see Step 3, p6). This section will contain the PPT, Workbook, Training Guide, Skill Cards and link to The Knowledge Hub (</w:t>
      </w:r>
      <w:hyperlink w:anchor="_bookmark23" w:history="1">
        <w:r>
          <w:rPr>
            <w:color w:val="0000FF"/>
            <w:u w:val="single" w:color="0000FF"/>
          </w:rPr>
          <w:t>Appendix G</w:t>
        </w:r>
      </w:hyperlink>
      <w:r>
        <w:t>).</w:t>
      </w:r>
    </w:p>
    <w:p w:rsidR="00BD48C2" w:rsidRDefault="00BD48C2" w:rsidP="00BD48C2">
      <w:pPr>
        <w:pStyle w:val="BodyText"/>
        <w:spacing w:before="1"/>
        <w:ind w:left="907"/>
      </w:pPr>
      <w:r>
        <w:t>Alternatively, you can pick up copies at your local district office.</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8"/>
        </w:tabs>
        <w:autoSpaceDE w:val="0"/>
        <w:autoSpaceDN w:val="0"/>
        <w:spacing w:before="219" w:after="0" w:line="276" w:lineRule="auto"/>
        <w:ind w:right="1986" w:hanging="360"/>
      </w:pPr>
      <w:r>
        <w:rPr>
          <w:color w:val="ED3423"/>
        </w:rPr>
        <w:t>I am not being permitted to attend district practice training events because</w:t>
      </w:r>
      <w:r>
        <w:rPr>
          <w:color w:val="ED3423"/>
          <w:spacing w:val="-23"/>
        </w:rPr>
        <w:t xml:space="preserve"> </w:t>
      </w:r>
      <w:r>
        <w:rPr>
          <w:color w:val="ED3423"/>
        </w:rPr>
        <w:t>I completed the theory component of the course online. What should I</w:t>
      </w:r>
      <w:r>
        <w:rPr>
          <w:color w:val="ED3423"/>
          <w:spacing w:val="-14"/>
        </w:rPr>
        <w:t xml:space="preserve"> </w:t>
      </w:r>
      <w:r>
        <w:rPr>
          <w:color w:val="ED3423"/>
        </w:rPr>
        <w:t>do?</w:t>
      </w:r>
    </w:p>
    <w:p w:rsidR="00BD48C2" w:rsidRDefault="00BD48C2" w:rsidP="00BD48C2">
      <w:pPr>
        <w:pStyle w:val="BodyText"/>
        <w:spacing w:before="198"/>
        <w:ind w:left="907" w:right="1004"/>
      </w:pPr>
      <w:r>
        <w:t>In the first instance please refer the matter to your District Officer responsible for Learning and Development. If you feel that the matter has not been adequately resolved you may refer the matter to your District Manager.</w:t>
      </w:r>
    </w:p>
    <w:p w:rsidR="00BD48C2" w:rsidRDefault="00BD48C2" w:rsidP="00BD48C2">
      <w:pPr>
        <w:pStyle w:val="BodyText"/>
        <w:rPr>
          <w:sz w:val="26"/>
        </w:rPr>
      </w:pPr>
    </w:p>
    <w:p w:rsidR="00BD48C2" w:rsidRDefault="00BD48C2" w:rsidP="009A29BA">
      <w:pPr>
        <w:pStyle w:val="Heading3"/>
        <w:keepNext w:val="0"/>
        <w:widowControl w:val="0"/>
        <w:numPr>
          <w:ilvl w:val="0"/>
          <w:numId w:val="8"/>
        </w:numPr>
        <w:tabs>
          <w:tab w:val="left" w:pos="1267"/>
          <w:tab w:val="left" w:pos="1268"/>
        </w:tabs>
        <w:autoSpaceDE w:val="0"/>
        <w:autoSpaceDN w:val="0"/>
        <w:spacing w:before="220" w:after="0" w:line="276" w:lineRule="auto"/>
        <w:ind w:right="1146" w:hanging="360"/>
      </w:pPr>
      <w:r>
        <w:rPr>
          <w:color w:val="ED3423"/>
        </w:rPr>
        <w:t>I am not being permitted to attend a district assessment event because I</w:t>
      </w:r>
      <w:r>
        <w:rPr>
          <w:color w:val="ED3423"/>
          <w:spacing w:val="-27"/>
        </w:rPr>
        <w:t xml:space="preserve"> </w:t>
      </w:r>
      <w:r>
        <w:rPr>
          <w:color w:val="ED3423"/>
        </w:rPr>
        <w:t>completed the theory component of the course online. What should I</w:t>
      </w:r>
      <w:r>
        <w:rPr>
          <w:color w:val="ED3423"/>
          <w:spacing w:val="-9"/>
        </w:rPr>
        <w:t xml:space="preserve"> </w:t>
      </w:r>
      <w:r>
        <w:rPr>
          <w:color w:val="ED3423"/>
        </w:rPr>
        <w:t>do?</w:t>
      </w:r>
    </w:p>
    <w:p w:rsidR="00BD48C2" w:rsidRDefault="00BD48C2" w:rsidP="00BD48C2">
      <w:pPr>
        <w:pStyle w:val="BodyText"/>
        <w:spacing w:before="196"/>
        <w:ind w:left="907" w:right="1004"/>
      </w:pPr>
      <w:r>
        <w:t>In the first instance please refer the matter to your District Officer responsible for Learning and Development. If you feel that the matter has not been adequately resolved you may refer the matter to your District Manager.</w:t>
      </w:r>
    </w:p>
    <w:p w:rsidR="00BD48C2" w:rsidRDefault="00BD48C2" w:rsidP="00BD48C2">
      <w:pPr>
        <w:pStyle w:val="BodyText"/>
        <w:rPr>
          <w:sz w:val="26"/>
        </w:rPr>
      </w:pPr>
    </w:p>
    <w:p w:rsidR="00BD48C2" w:rsidRDefault="00BD48C2" w:rsidP="009A29BA">
      <w:pPr>
        <w:pStyle w:val="Heading1"/>
        <w:keepNext w:val="0"/>
        <w:widowControl w:val="0"/>
        <w:numPr>
          <w:ilvl w:val="0"/>
          <w:numId w:val="9"/>
        </w:numPr>
        <w:tabs>
          <w:tab w:val="left" w:pos="1339"/>
          <w:tab w:val="left" w:pos="1340"/>
        </w:tabs>
        <w:autoSpaceDE w:val="0"/>
        <w:autoSpaceDN w:val="0"/>
        <w:spacing w:before="216" w:after="0"/>
        <w:ind w:hanging="432"/>
        <w:jc w:val="left"/>
      </w:pPr>
      <w:bookmarkStart w:id="17" w:name="_bookmark16"/>
      <w:bookmarkEnd w:id="17"/>
      <w:r>
        <w:rPr>
          <w:color w:val="ED3423"/>
        </w:rPr>
        <w:t>Feedback</w:t>
      </w:r>
    </w:p>
    <w:p w:rsidR="00BD48C2" w:rsidRDefault="00BD48C2" w:rsidP="00BD48C2">
      <w:pPr>
        <w:pStyle w:val="BodyText"/>
        <w:spacing w:before="122"/>
        <w:ind w:left="907" w:right="1313"/>
        <w:jc w:val="both"/>
      </w:pPr>
      <w:r>
        <w:t xml:space="preserve">The Learning and Development team are always looking for ways to improve our education products and systems. If you have constructive feedback or ideas on how we can make our products or systems more user friendly, please email </w:t>
      </w:r>
      <w:hyperlink r:id="rId72">
        <w:r>
          <w:rPr>
            <w:color w:val="0000FF"/>
            <w:u w:val="single" w:color="0000FF"/>
          </w:rPr>
          <w:t>LD@rfs.nsw.gov.au</w:t>
        </w:r>
      </w:hyperlink>
      <w:r>
        <w:t>.</w:t>
      </w:r>
    </w:p>
    <w:p w:rsidR="00BD48C2" w:rsidRDefault="00BD48C2" w:rsidP="00BD48C2">
      <w:pPr>
        <w:jc w:val="both"/>
        <w:sectPr w:rsidR="00BD48C2">
          <w:pgSz w:w="11910" w:h="16840"/>
          <w:pgMar w:top="1440" w:right="0" w:bottom="960" w:left="0" w:header="0" w:footer="764" w:gutter="0"/>
          <w:cols w:space="720"/>
        </w:sectPr>
      </w:pPr>
    </w:p>
    <w:p w:rsidR="00BD48C2" w:rsidRDefault="00BD48C2" w:rsidP="00BD48C2">
      <w:pPr>
        <w:pStyle w:val="BodyText"/>
        <w:rPr>
          <w:sz w:val="20"/>
        </w:rPr>
      </w:pPr>
      <w:r>
        <w:rPr>
          <w:noProof/>
          <w:lang w:bidi="ar-SA"/>
        </w:rPr>
        <w:lastRenderedPageBreak/>
        <mc:AlternateContent>
          <mc:Choice Requires="wpg">
            <w:drawing>
              <wp:anchor distT="0" distB="0" distL="114300" distR="114300" simplePos="0" relativeHeight="251730944" behindDoc="1" locked="0" layoutInCell="1" allowOverlap="1">
                <wp:simplePos x="0" y="0"/>
                <wp:positionH relativeFrom="page">
                  <wp:posOffset>942340</wp:posOffset>
                </wp:positionH>
                <wp:positionV relativeFrom="page">
                  <wp:posOffset>1285875</wp:posOffset>
                </wp:positionV>
                <wp:extent cx="9011920" cy="559117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1920" cy="5591175"/>
                          <a:chOff x="1484" y="2025"/>
                          <a:chExt cx="14192" cy="8805"/>
                        </a:xfrm>
                      </wpg:grpSpPr>
                      <pic:pic xmlns:pic="http://schemas.openxmlformats.org/drawingml/2006/picture">
                        <pic:nvPicPr>
                          <pic:cNvPr id="108" name="Picture 2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84" y="2024"/>
                            <a:ext cx="14192" cy="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2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990" y="2991"/>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2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600" y="7926"/>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2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50" y="7680"/>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195" y="4350"/>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2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20" y="2445"/>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2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165" y="2445"/>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A24B7" id="Group 107" o:spid="_x0000_s1026" style="position:absolute;margin-left:74.2pt;margin-top:101.25pt;width:709.6pt;height:440.25pt;z-index:-251585536;mso-position-horizontal-relative:page;mso-position-vertical-relative:page" coordorigin="1484,2025" coordsize="14192,88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">
                <v:shape id="Picture 245" o:spid="_x0000_s1027" type="#_x0000_t75" style="position:absolute;left:1484;top:2024;width:14192;height:8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">
                  <v:imagedata r:id="rId75" o:title=""/>
                </v:shape>
                <v:shape id="Picture 246" o:spid="_x0000_s1028" type="#_x0000_t75" style="position:absolute;left:6990;top:2991;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">
                  <v:imagedata r:id="rId76" o:title=""/>
                </v:shape>
                <v:shape id="Picture 247" o:spid="_x0000_s1029" type="#_x0000_t75" style="position:absolute;left:6600;top:7926;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">
                  <v:imagedata r:id="rId76" o:title=""/>
                </v:shape>
                <v:shape id="Picture 248" o:spid="_x0000_s1030" type="#_x0000_t75" style="position:absolute;left:2850;top:7680;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">
                  <v:imagedata r:id="rId76" o:title=""/>
                </v:shape>
                <v:shape id="Picture 249" o:spid="_x0000_s1031" type="#_x0000_t75" style="position:absolute;left:3195;top:4350;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">
                  <v:imagedata r:id="rId76" o:title=""/>
                </v:shape>
                <v:shape id="Picture 250" o:spid="_x0000_s1032" type="#_x0000_t75" style="position:absolute;left:2520;top:2445;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">
                  <v:imagedata r:id="rId76" o:title=""/>
                </v:shape>
                <v:shape id="Picture 251" o:spid="_x0000_s1033" type="#_x0000_t75" style="position:absolute;left:12165;top:2445;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">
                  <v:imagedata r:id="rId76" o:title=""/>
                </v:shape>
                <w10:wrap anchorx="page" anchory="page"/>
              </v:group>
            </w:pict>
          </mc:Fallback>
        </mc:AlternateContent>
      </w:r>
    </w:p>
    <w:p w:rsidR="00BD48C2" w:rsidRDefault="00BD48C2" w:rsidP="009A29BA">
      <w:pPr>
        <w:pStyle w:val="Heading1"/>
        <w:keepNext w:val="0"/>
        <w:widowControl w:val="0"/>
        <w:numPr>
          <w:ilvl w:val="0"/>
          <w:numId w:val="9"/>
        </w:numPr>
        <w:tabs>
          <w:tab w:val="left" w:pos="630"/>
          <w:tab w:val="left" w:pos="631"/>
        </w:tabs>
        <w:autoSpaceDE w:val="0"/>
        <w:autoSpaceDN w:val="0"/>
        <w:spacing w:before="248" w:after="0"/>
        <w:ind w:left="630" w:hanging="432"/>
        <w:jc w:val="left"/>
      </w:pPr>
      <w:bookmarkStart w:id="18" w:name="_bookmark17"/>
      <w:bookmarkEnd w:id="18"/>
      <w:r>
        <w:rPr>
          <w:color w:val="ED3423"/>
        </w:rPr>
        <w:t>Appendix A – Fuel interface</w:t>
      </w:r>
      <w:r>
        <w:rPr>
          <w:color w:val="ED3423"/>
          <w:spacing w:val="3"/>
        </w:rPr>
        <w:t xml:space="preserve"> </w:t>
      </w:r>
      <w:r>
        <w:rPr>
          <w:color w:val="ED3423"/>
        </w:rPr>
        <w:t>(Members)</w:t>
      </w:r>
    </w:p>
    <w:p w:rsidR="00BD48C2" w:rsidRDefault="00BD48C2" w:rsidP="00BD48C2">
      <w:pPr>
        <w:pStyle w:val="BodyText"/>
        <w:rPr>
          <w:b/>
          <w:sz w:val="20"/>
        </w:rPr>
      </w:pPr>
    </w:p>
    <w:p w:rsidR="00BD48C2" w:rsidRDefault="00BD48C2" w:rsidP="00BD48C2">
      <w:pPr>
        <w:pStyle w:val="Heading3"/>
        <w:tabs>
          <w:tab w:val="left" w:pos="11031"/>
        </w:tabs>
        <w:spacing w:before="249"/>
        <w:ind w:left="1398"/>
        <w:rPr>
          <w:rFonts w:ascii="Arial Narrow"/>
        </w:rPr>
      </w:pPr>
      <w:r>
        <w:rPr>
          <w:rFonts w:ascii="Arial Narrow"/>
          <w:color w:val="FFFFFF"/>
          <w:position w:val="1"/>
        </w:rPr>
        <w:t>1</w:t>
      </w:r>
      <w:r>
        <w:rPr>
          <w:rFonts w:ascii="Arial Narrow"/>
          <w:color w:val="FFFFFF"/>
          <w:position w:val="1"/>
        </w:rPr>
        <w:tab/>
      </w:r>
      <w:r>
        <w:rPr>
          <w:rFonts w:ascii="Arial Narrow"/>
          <w:color w:val="FFFFFF"/>
        </w:rPr>
        <w:t>2</w:t>
      </w:r>
    </w:p>
    <w:p w:rsidR="00BD48C2" w:rsidRDefault="00BD48C2" w:rsidP="00BD48C2">
      <w:pPr>
        <w:pStyle w:val="BodyText"/>
        <w:spacing w:before="7"/>
        <w:rPr>
          <w:rFonts w:ascii="Arial Narrow"/>
          <w:b/>
          <w:sz w:val="15"/>
        </w:rPr>
      </w:pPr>
    </w:p>
    <w:p w:rsidR="00BD48C2" w:rsidRDefault="00BD48C2" w:rsidP="00BD48C2">
      <w:pPr>
        <w:pStyle w:val="Heading3"/>
        <w:spacing w:before="100"/>
        <w:ind w:right="2732"/>
        <w:jc w:val="center"/>
        <w:rPr>
          <w:rFonts w:ascii="Arial Narrow"/>
        </w:rPr>
      </w:pPr>
      <w:r>
        <w:rPr>
          <w:rFonts w:ascii="Arial Narrow"/>
          <w:color w:val="FFFFFF"/>
        </w:rPr>
        <w:t>3</w:t>
      </w: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spacing w:before="2"/>
        <w:rPr>
          <w:rFonts w:ascii="Arial Narrow"/>
          <w:b/>
          <w:sz w:val="27"/>
        </w:rPr>
      </w:pPr>
    </w:p>
    <w:p w:rsidR="00BD48C2" w:rsidRDefault="00BD48C2" w:rsidP="00BD48C2">
      <w:pPr>
        <w:pStyle w:val="Heading3"/>
        <w:spacing w:before="100"/>
        <w:ind w:left="2090"/>
        <w:rPr>
          <w:rFonts w:ascii="Arial Narrow"/>
        </w:rPr>
      </w:pPr>
      <w:r>
        <w:rPr>
          <w:rFonts w:ascii="Arial Narrow"/>
          <w:color w:val="FFFFFF"/>
        </w:rPr>
        <w:t>4</w:t>
      </w: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rPr>
          <w:rFonts w:ascii="Arial Narrow"/>
          <w:b/>
          <w:sz w:val="20"/>
        </w:rPr>
      </w:pPr>
    </w:p>
    <w:p w:rsidR="00BD48C2" w:rsidRDefault="00BD48C2" w:rsidP="00BD48C2">
      <w:pPr>
        <w:pStyle w:val="BodyText"/>
        <w:spacing w:before="1"/>
        <w:rPr>
          <w:rFonts w:ascii="Arial Narrow"/>
          <w:b/>
        </w:rPr>
      </w:pPr>
    </w:p>
    <w:p w:rsidR="00BD48C2" w:rsidRDefault="00BD48C2" w:rsidP="00BD48C2">
      <w:pPr>
        <w:pStyle w:val="Heading3"/>
        <w:spacing w:line="258" w:lineRule="exact"/>
        <w:ind w:left="1730"/>
        <w:rPr>
          <w:rFonts w:ascii="Arial Narrow"/>
        </w:rPr>
      </w:pPr>
      <w:r>
        <w:rPr>
          <w:rFonts w:ascii="Arial Narrow"/>
          <w:color w:val="FFFFFF"/>
        </w:rPr>
        <w:t>5</w:t>
      </w:r>
    </w:p>
    <w:p w:rsidR="00BD48C2" w:rsidRDefault="00BD48C2" w:rsidP="00BD48C2">
      <w:pPr>
        <w:pStyle w:val="Heading3"/>
        <w:spacing w:line="258" w:lineRule="exact"/>
        <w:ind w:right="3514"/>
        <w:jc w:val="center"/>
        <w:rPr>
          <w:rFonts w:ascii="Arial Narrow"/>
        </w:rPr>
      </w:pPr>
      <w:r>
        <w:rPr>
          <w:rFonts w:ascii="Arial Narrow"/>
          <w:color w:val="FFFFFF"/>
        </w:rPr>
        <w:t>6</w:t>
      </w:r>
    </w:p>
    <w:p w:rsidR="00BD48C2" w:rsidRDefault="00BD48C2" w:rsidP="00BD48C2">
      <w:pPr>
        <w:spacing w:line="258" w:lineRule="exact"/>
        <w:jc w:val="center"/>
        <w:rPr>
          <w:rFonts w:ascii="Arial Narrow"/>
        </w:rPr>
        <w:sectPr w:rsidR="00BD48C2">
          <w:footerReference w:type="default" r:id="rId77"/>
          <w:pgSz w:w="16840" w:h="11910" w:orient="landscape"/>
          <w:pgMar w:top="1100" w:right="1000" w:bottom="880" w:left="1220" w:header="0" w:footer="684" w:gutter="0"/>
          <w:pgNumType w:start="13"/>
          <w:cols w:space="720"/>
        </w:sectPr>
      </w:pPr>
    </w:p>
    <w:p w:rsidR="00BD48C2" w:rsidRDefault="00BD48C2" w:rsidP="00BD48C2">
      <w:pPr>
        <w:pStyle w:val="BodyText"/>
        <w:rPr>
          <w:rFonts w:ascii="Times New Roman"/>
          <w:sz w:val="20"/>
        </w:rPr>
      </w:pPr>
    </w:p>
    <w:p w:rsidR="00BD48C2" w:rsidRDefault="00BD48C2" w:rsidP="00BD48C2">
      <w:pPr>
        <w:pStyle w:val="BodyText"/>
        <w:spacing w:before="6"/>
        <w:rPr>
          <w:rFonts w:ascii="Times New Roman"/>
          <w:sz w:val="20"/>
        </w:rPr>
      </w:pPr>
    </w:p>
    <w:tbl>
      <w:tblPr>
        <w:tblW w:w="0" w:type="auto"/>
        <w:tblInd w:w="119" w:type="dxa"/>
        <w:tblLayout w:type="fixed"/>
        <w:tblCellMar>
          <w:left w:w="0" w:type="dxa"/>
          <w:right w:w="0" w:type="dxa"/>
        </w:tblCellMar>
        <w:tblLook w:val="01E0" w:firstRow="1" w:lastRow="1" w:firstColumn="1" w:lastColumn="1" w:noHBand="0" w:noVBand="0"/>
      </w:tblPr>
      <w:tblGrid>
        <w:gridCol w:w="475"/>
        <w:gridCol w:w="2588"/>
        <w:gridCol w:w="11321"/>
      </w:tblGrid>
      <w:tr w:rsidR="00BD48C2" w:rsidTr="00C10462">
        <w:trPr>
          <w:trHeight w:val="457"/>
        </w:trPr>
        <w:tc>
          <w:tcPr>
            <w:tcW w:w="14384" w:type="dxa"/>
            <w:gridSpan w:val="3"/>
            <w:tcBorders>
              <w:bottom w:val="single" w:sz="18" w:space="0" w:color="FFFFFF"/>
            </w:tcBorders>
            <w:shd w:val="clear" w:color="auto" w:fill="4AACC5"/>
          </w:tcPr>
          <w:p w:rsidR="00BD48C2" w:rsidRDefault="00BD48C2" w:rsidP="00C10462">
            <w:pPr>
              <w:pStyle w:val="TableParagraph"/>
              <w:spacing w:before="118"/>
              <w:ind w:left="4777" w:right="4779"/>
              <w:jc w:val="center"/>
              <w:rPr>
                <w:b/>
                <w:sz w:val="24"/>
              </w:rPr>
            </w:pPr>
            <w:r>
              <w:rPr>
                <w:b/>
                <w:color w:val="FFFFFF"/>
                <w:sz w:val="24"/>
              </w:rPr>
              <w:t>UNDERSTANDING THE FUEL INTERFACE</w:t>
            </w:r>
          </w:p>
        </w:tc>
      </w:tr>
      <w:tr w:rsidR="00BD48C2" w:rsidTr="00C10462">
        <w:trPr>
          <w:trHeight w:val="456"/>
        </w:trPr>
        <w:tc>
          <w:tcPr>
            <w:tcW w:w="3063" w:type="dxa"/>
            <w:gridSpan w:val="2"/>
            <w:tcBorders>
              <w:top w:val="single" w:sz="18" w:space="0" w:color="FFFFFF"/>
              <w:bottom w:val="single" w:sz="18" w:space="0" w:color="FFFFFF"/>
              <w:right w:val="single" w:sz="18" w:space="0" w:color="FFFFFF"/>
            </w:tcBorders>
            <w:shd w:val="clear" w:color="auto" w:fill="4AACC5"/>
          </w:tcPr>
          <w:p w:rsidR="00BD48C2" w:rsidRDefault="00BD48C2" w:rsidP="00C10462">
            <w:pPr>
              <w:pStyle w:val="TableParagraph"/>
              <w:spacing w:before="117"/>
              <w:ind w:left="701"/>
              <w:rPr>
                <w:b/>
                <w:sz w:val="24"/>
              </w:rPr>
            </w:pPr>
            <w:r>
              <w:rPr>
                <w:b/>
                <w:color w:val="FFFFFF"/>
                <w:sz w:val="24"/>
              </w:rPr>
              <w:t>DESCRIPTION</w:t>
            </w:r>
          </w:p>
        </w:tc>
        <w:tc>
          <w:tcPr>
            <w:tcW w:w="11321" w:type="dxa"/>
            <w:tcBorders>
              <w:top w:val="single" w:sz="18" w:space="0" w:color="FFFFFF"/>
              <w:left w:val="single" w:sz="18" w:space="0" w:color="FFFFFF"/>
              <w:bottom w:val="single" w:sz="18" w:space="0" w:color="FFFFFF"/>
            </w:tcBorders>
            <w:shd w:val="clear" w:color="auto" w:fill="4AACC5"/>
          </w:tcPr>
          <w:p w:rsidR="00BD48C2" w:rsidRDefault="00BD48C2" w:rsidP="00C10462">
            <w:pPr>
              <w:pStyle w:val="TableParagraph"/>
              <w:spacing w:before="117"/>
              <w:ind w:left="4661" w:right="4664"/>
              <w:jc w:val="center"/>
              <w:rPr>
                <w:b/>
                <w:sz w:val="24"/>
              </w:rPr>
            </w:pPr>
            <w:r>
              <w:rPr>
                <w:b/>
                <w:color w:val="FFFFFF"/>
                <w:sz w:val="24"/>
              </w:rPr>
              <w:t>FUNCTIONALITY</w:t>
            </w:r>
          </w:p>
        </w:tc>
      </w:tr>
      <w:tr w:rsidR="00BD48C2" w:rsidTr="00C10462">
        <w:trPr>
          <w:trHeight w:val="684"/>
        </w:trPr>
        <w:tc>
          <w:tcPr>
            <w:tcW w:w="475" w:type="dxa"/>
            <w:tcBorders>
              <w:top w:val="single" w:sz="18" w:space="0" w:color="FFFFFF"/>
              <w:bottom w:val="single" w:sz="18" w:space="0" w:color="FFFFFF"/>
            </w:tcBorders>
            <w:shd w:val="clear" w:color="auto" w:fill="4AACC5"/>
          </w:tcPr>
          <w:p w:rsidR="00BD48C2" w:rsidRDefault="00BD48C2" w:rsidP="00C10462">
            <w:pPr>
              <w:pStyle w:val="TableParagraph"/>
              <w:spacing w:before="119"/>
              <w:ind w:left="86"/>
              <w:rPr>
                <w:b/>
                <w:sz w:val="44"/>
              </w:rPr>
            </w:pPr>
            <w:r>
              <w:rPr>
                <w:b/>
                <w:color w:val="FFFFFF"/>
                <w:w w:val="99"/>
                <w:sz w:val="44"/>
              </w:rPr>
              <w:t>1</w:t>
            </w:r>
          </w:p>
        </w:tc>
        <w:tc>
          <w:tcPr>
            <w:tcW w:w="2588" w:type="dxa"/>
            <w:tcBorders>
              <w:top w:val="single" w:sz="18" w:space="0" w:color="FFFFFF"/>
              <w:bottom w:val="single" w:sz="18" w:space="0" w:color="FFFFFF"/>
              <w:right w:val="single" w:sz="18" w:space="0" w:color="FFFFFF"/>
            </w:tcBorders>
            <w:shd w:val="clear" w:color="auto" w:fill="4AACC5"/>
          </w:tcPr>
          <w:p w:rsidR="00BD48C2" w:rsidRDefault="00BD48C2" w:rsidP="00C10462">
            <w:pPr>
              <w:pStyle w:val="TableParagraph"/>
              <w:spacing w:before="230"/>
              <w:ind w:left="144"/>
              <w:rPr>
                <w:b/>
                <w:sz w:val="24"/>
              </w:rPr>
            </w:pPr>
            <w:r>
              <w:rPr>
                <w:b/>
                <w:color w:val="FFFFFF"/>
                <w:sz w:val="24"/>
              </w:rPr>
              <w:t>Main Menu</w:t>
            </w:r>
          </w:p>
        </w:tc>
        <w:tc>
          <w:tcPr>
            <w:tcW w:w="11321" w:type="dxa"/>
            <w:tcBorders>
              <w:top w:val="single" w:sz="18" w:space="0" w:color="FFFFFF"/>
              <w:left w:val="single" w:sz="18" w:space="0" w:color="FFFFFF"/>
              <w:bottom w:val="single" w:sz="18" w:space="0" w:color="FFFFFF"/>
            </w:tcBorders>
            <w:shd w:val="clear" w:color="auto" w:fill="F1F1F1"/>
          </w:tcPr>
          <w:p w:rsidR="00BD48C2" w:rsidRDefault="00BD48C2" w:rsidP="00C10462">
            <w:pPr>
              <w:pStyle w:val="TableParagraph"/>
              <w:spacing w:before="230"/>
              <w:ind w:left="260"/>
              <w:rPr>
                <w:sz w:val="24"/>
              </w:rPr>
            </w:pPr>
            <w:r>
              <w:rPr>
                <w:sz w:val="24"/>
              </w:rPr>
              <w:t xml:space="preserve">The ‘Main Menu’ button can be used at </w:t>
            </w:r>
            <w:proofErr w:type="spellStart"/>
            <w:r>
              <w:rPr>
                <w:sz w:val="24"/>
              </w:rPr>
              <w:t>anytime</w:t>
            </w:r>
            <w:proofErr w:type="spellEnd"/>
            <w:r>
              <w:rPr>
                <w:sz w:val="24"/>
              </w:rPr>
              <w:t xml:space="preserve"> to return to the homepage screen.</w:t>
            </w:r>
          </w:p>
        </w:tc>
      </w:tr>
      <w:tr w:rsidR="00BD48C2" w:rsidTr="00C10462">
        <w:trPr>
          <w:trHeight w:val="731"/>
        </w:trPr>
        <w:tc>
          <w:tcPr>
            <w:tcW w:w="475" w:type="dxa"/>
            <w:tcBorders>
              <w:top w:val="single" w:sz="18" w:space="0" w:color="FFFFFF"/>
            </w:tcBorders>
            <w:shd w:val="clear" w:color="auto" w:fill="4AACC5"/>
          </w:tcPr>
          <w:p w:rsidR="00BD48C2" w:rsidRDefault="00BD48C2" w:rsidP="00C10462">
            <w:pPr>
              <w:pStyle w:val="TableParagraph"/>
              <w:spacing w:before="119"/>
              <w:ind w:left="86"/>
              <w:rPr>
                <w:b/>
                <w:sz w:val="44"/>
              </w:rPr>
            </w:pPr>
            <w:r>
              <w:rPr>
                <w:b/>
                <w:color w:val="FFFFFF"/>
                <w:w w:val="99"/>
                <w:sz w:val="44"/>
              </w:rPr>
              <w:t>2</w:t>
            </w:r>
          </w:p>
        </w:tc>
        <w:tc>
          <w:tcPr>
            <w:tcW w:w="2588" w:type="dxa"/>
            <w:tcBorders>
              <w:top w:val="single" w:sz="18" w:space="0" w:color="FFFFFF"/>
              <w:right w:val="single" w:sz="18" w:space="0" w:color="FFFFFF"/>
            </w:tcBorders>
            <w:shd w:val="clear" w:color="auto" w:fill="4AACC5"/>
          </w:tcPr>
          <w:p w:rsidR="00BD48C2" w:rsidRDefault="00BD48C2" w:rsidP="00C10462">
            <w:pPr>
              <w:pStyle w:val="TableParagraph"/>
              <w:spacing w:before="233"/>
              <w:ind w:left="144"/>
              <w:rPr>
                <w:b/>
                <w:sz w:val="24"/>
              </w:rPr>
            </w:pPr>
            <w:r>
              <w:rPr>
                <w:b/>
                <w:color w:val="FFFFFF"/>
                <w:sz w:val="24"/>
              </w:rPr>
              <w:t>Log out</w:t>
            </w:r>
          </w:p>
        </w:tc>
        <w:tc>
          <w:tcPr>
            <w:tcW w:w="11321" w:type="dxa"/>
            <w:tcBorders>
              <w:top w:val="single" w:sz="18" w:space="0" w:color="FFFFFF"/>
              <w:left w:val="single" w:sz="18" w:space="0" w:color="FFFFFF"/>
            </w:tcBorders>
            <w:shd w:val="clear" w:color="auto" w:fill="F1F1F1"/>
          </w:tcPr>
          <w:p w:rsidR="00BD48C2" w:rsidRDefault="00BD48C2" w:rsidP="00C10462">
            <w:pPr>
              <w:pStyle w:val="TableParagraph"/>
              <w:spacing w:before="233"/>
              <w:ind w:left="260"/>
              <w:rPr>
                <w:sz w:val="24"/>
              </w:rPr>
            </w:pPr>
            <w:r>
              <w:rPr>
                <w:sz w:val="24"/>
              </w:rPr>
              <w:t xml:space="preserve">The ‘Log out’ button can be used at </w:t>
            </w:r>
            <w:proofErr w:type="spellStart"/>
            <w:r>
              <w:rPr>
                <w:sz w:val="24"/>
              </w:rPr>
              <w:t>anytime</w:t>
            </w:r>
            <w:proofErr w:type="spellEnd"/>
            <w:r>
              <w:rPr>
                <w:sz w:val="24"/>
              </w:rPr>
              <w:t xml:space="preserve"> to log out of Fuel.</w:t>
            </w:r>
          </w:p>
        </w:tc>
      </w:tr>
      <w:tr w:rsidR="00BD48C2" w:rsidTr="00C10462">
        <w:trPr>
          <w:trHeight w:val="1681"/>
        </w:trPr>
        <w:tc>
          <w:tcPr>
            <w:tcW w:w="475" w:type="dxa"/>
            <w:tcBorders>
              <w:bottom w:val="single" w:sz="18" w:space="0" w:color="FFFFFF"/>
            </w:tcBorders>
            <w:shd w:val="clear" w:color="auto" w:fill="4AACC5"/>
          </w:tcPr>
          <w:p w:rsidR="00BD48C2" w:rsidRDefault="00BD48C2" w:rsidP="00C10462">
            <w:pPr>
              <w:pStyle w:val="TableParagraph"/>
              <w:spacing w:before="7"/>
              <w:rPr>
                <w:rFonts w:ascii="Times New Roman"/>
                <w:sz w:val="53"/>
              </w:rPr>
            </w:pPr>
          </w:p>
          <w:p w:rsidR="00BD48C2" w:rsidRDefault="00BD48C2" w:rsidP="00C10462">
            <w:pPr>
              <w:pStyle w:val="TableParagraph"/>
              <w:ind w:left="86"/>
              <w:rPr>
                <w:b/>
                <w:sz w:val="44"/>
              </w:rPr>
            </w:pPr>
            <w:r>
              <w:rPr>
                <w:b/>
                <w:color w:val="FFFFFF"/>
                <w:w w:val="99"/>
                <w:sz w:val="44"/>
              </w:rPr>
              <w:t>3</w:t>
            </w:r>
          </w:p>
        </w:tc>
        <w:tc>
          <w:tcPr>
            <w:tcW w:w="2588" w:type="dxa"/>
            <w:tcBorders>
              <w:bottom w:val="single" w:sz="18" w:space="0" w:color="FFFFFF"/>
              <w:right w:val="single" w:sz="18" w:space="0" w:color="FFFFFF"/>
            </w:tcBorders>
            <w:shd w:val="clear" w:color="auto" w:fill="4AACC5"/>
          </w:tcPr>
          <w:p w:rsidR="00BD48C2" w:rsidRDefault="00BD48C2" w:rsidP="00C10462">
            <w:pPr>
              <w:pStyle w:val="TableParagraph"/>
              <w:rPr>
                <w:rFonts w:ascii="Times New Roman"/>
                <w:sz w:val="26"/>
              </w:rPr>
            </w:pPr>
          </w:p>
          <w:p w:rsidR="00BD48C2" w:rsidRDefault="00BD48C2" w:rsidP="00C10462">
            <w:pPr>
              <w:pStyle w:val="TableParagraph"/>
              <w:spacing w:before="5"/>
              <w:rPr>
                <w:rFonts w:ascii="Times New Roman"/>
                <w:sz w:val="37"/>
              </w:rPr>
            </w:pPr>
          </w:p>
          <w:p w:rsidR="00BD48C2" w:rsidRDefault="00BD48C2" w:rsidP="00C10462">
            <w:pPr>
              <w:pStyle w:val="TableParagraph"/>
              <w:ind w:left="144"/>
              <w:rPr>
                <w:b/>
                <w:sz w:val="24"/>
              </w:rPr>
            </w:pPr>
            <w:r>
              <w:rPr>
                <w:b/>
                <w:color w:val="FFFFFF"/>
                <w:sz w:val="24"/>
              </w:rPr>
              <w:t>Course Catalogue</w:t>
            </w:r>
          </w:p>
        </w:tc>
        <w:tc>
          <w:tcPr>
            <w:tcW w:w="11321" w:type="dxa"/>
            <w:tcBorders>
              <w:left w:val="single" w:sz="18" w:space="0" w:color="FFFFFF"/>
              <w:bottom w:val="single" w:sz="18" w:space="0" w:color="FFFFFF"/>
            </w:tcBorders>
            <w:shd w:val="clear" w:color="auto" w:fill="F1F1F1"/>
          </w:tcPr>
          <w:p w:rsidR="00BD48C2" w:rsidRDefault="00BD48C2" w:rsidP="00C10462">
            <w:pPr>
              <w:pStyle w:val="TableParagraph"/>
              <w:spacing w:before="118"/>
              <w:ind w:left="260" w:right="533"/>
              <w:rPr>
                <w:sz w:val="24"/>
              </w:rPr>
            </w:pPr>
            <w:r>
              <w:rPr>
                <w:sz w:val="24"/>
              </w:rPr>
              <w:t xml:space="preserve">The ‘Course Catalogue’ organises online courses available in Fuel into the NSW RFS Training Framework (see </w:t>
            </w:r>
            <w:hyperlink w:anchor="_bookmark20" w:history="1">
              <w:r>
                <w:rPr>
                  <w:color w:val="0000FF"/>
                  <w:sz w:val="24"/>
                  <w:u w:val="single" w:color="0000FF"/>
                </w:rPr>
                <w:t>Appendix D</w:t>
              </w:r>
            </w:hyperlink>
            <w:r>
              <w:rPr>
                <w:sz w:val="24"/>
              </w:rPr>
              <w:t>). As more online courses are made available to members the ‘Course Catalogue’ will become a useful tool to find the particular course you are looking for.</w:t>
            </w:r>
          </w:p>
          <w:p w:rsidR="00BD48C2" w:rsidRDefault="00BD48C2" w:rsidP="00C10462">
            <w:pPr>
              <w:pStyle w:val="TableParagraph"/>
              <w:spacing w:before="120"/>
              <w:ind w:left="260" w:right="574"/>
              <w:rPr>
                <w:sz w:val="24"/>
              </w:rPr>
            </w:pPr>
            <w:r>
              <w:rPr>
                <w:sz w:val="24"/>
              </w:rPr>
              <w:t>Click on any level within the NSW RFS Training Framework to view the courses currently available online.</w:t>
            </w:r>
          </w:p>
        </w:tc>
      </w:tr>
      <w:tr w:rsidR="00BD48C2" w:rsidTr="00C10462">
        <w:trPr>
          <w:trHeight w:val="1446"/>
        </w:trPr>
        <w:tc>
          <w:tcPr>
            <w:tcW w:w="475" w:type="dxa"/>
            <w:tcBorders>
              <w:top w:val="single" w:sz="18" w:space="0" w:color="FFFFFF"/>
            </w:tcBorders>
            <w:shd w:val="clear" w:color="auto" w:fill="4AACC5"/>
          </w:tcPr>
          <w:p w:rsidR="00BD48C2" w:rsidRDefault="00BD48C2" w:rsidP="00C10462">
            <w:pPr>
              <w:pStyle w:val="TableParagraph"/>
              <w:spacing w:before="5"/>
              <w:rPr>
                <w:rFonts w:ascii="Times New Roman"/>
                <w:sz w:val="41"/>
              </w:rPr>
            </w:pPr>
          </w:p>
          <w:p w:rsidR="00BD48C2" w:rsidRDefault="00BD48C2" w:rsidP="00C10462">
            <w:pPr>
              <w:pStyle w:val="TableParagraph"/>
              <w:ind w:left="86"/>
              <w:rPr>
                <w:b/>
                <w:sz w:val="44"/>
              </w:rPr>
            </w:pPr>
            <w:r>
              <w:rPr>
                <w:b/>
                <w:color w:val="FFFFFF"/>
                <w:w w:val="99"/>
                <w:sz w:val="44"/>
              </w:rPr>
              <w:t>4</w:t>
            </w:r>
          </w:p>
        </w:tc>
        <w:tc>
          <w:tcPr>
            <w:tcW w:w="2588" w:type="dxa"/>
            <w:tcBorders>
              <w:top w:val="single" w:sz="18" w:space="0" w:color="FFFFFF"/>
              <w:right w:val="single" w:sz="18" w:space="0" w:color="FFFFFF"/>
            </w:tcBorders>
            <w:shd w:val="clear" w:color="auto" w:fill="4AACC5"/>
          </w:tcPr>
          <w:p w:rsidR="00BD48C2" w:rsidRDefault="00BD48C2" w:rsidP="00C10462">
            <w:pPr>
              <w:pStyle w:val="TableParagraph"/>
              <w:rPr>
                <w:rFonts w:ascii="Times New Roman"/>
                <w:sz w:val="26"/>
              </w:rPr>
            </w:pPr>
          </w:p>
          <w:p w:rsidR="00BD48C2" w:rsidRDefault="00BD48C2" w:rsidP="00C10462">
            <w:pPr>
              <w:pStyle w:val="TableParagraph"/>
              <w:spacing w:before="3"/>
              <w:rPr>
                <w:rFonts w:ascii="Times New Roman"/>
                <w:sz w:val="25"/>
              </w:rPr>
            </w:pPr>
          </w:p>
          <w:p w:rsidR="00BD48C2" w:rsidRDefault="00BD48C2" w:rsidP="00C10462">
            <w:pPr>
              <w:pStyle w:val="TableParagraph"/>
              <w:spacing w:before="1"/>
              <w:ind w:left="144"/>
              <w:rPr>
                <w:b/>
                <w:sz w:val="24"/>
              </w:rPr>
            </w:pPr>
            <w:r>
              <w:rPr>
                <w:b/>
                <w:color w:val="FFFFFF"/>
                <w:sz w:val="24"/>
              </w:rPr>
              <w:t>The Knowledge Hub</w:t>
            </w:r>
          </w:p>
        </w:tc>
        <w:tc>
          <w:tcPr>
            <w:tcW w:w="11321" w:type="dxa"/>
            <w:tcBorders>
              <w:top w:val="single" w:sz="18" w:space="0" w:color="FFFFFF"/>
              <w:left w:val="single" w:sz="18" w:space="0" w:color="FFFFFF"/>
            </w:tcBorders>
            <w:shd w:val="clear" w:color="auto" w:fill="F1F1F1"/>
          </w:tcPr>
          <w:p w:rsidR="00BD48C2" w:rsidRDefault="00BD48C2" w:rsidP="00C10462">
            <w:pPr>
              <w:pStyle w:val="TableParagraph"/>
              <w:spacing w:before="115"/>
              <w:ind w:left="260" w:right="106"/>
              <w:rPr>
                <w:sz w:val="24"/>
              </w:rPr>
            </w:pPr>
            <w:r>
              <w:rPr>
                <w:sz w:val="24"/>
              </w:rPr>
              <w:t xml:space="preserve">‘The Knowledge Hub’ is the information repository for NSW RFS Training Manuals. As courses are made available online, the corresponding face-to-face training manual equivalent will be uploaded to ‘The Hub’ making the information readily accessible in a searchable, printable format (see </w:t>
            </w:r>
            <w:hyperlink w:anchor="_bookmark23" w:history="1">
              <w:r>
                <w:rPr>
                  <w:color w:val="0000FF"/>
                  <w:sz w:val="24"/>
                  <w:u w:val="single" w:color="0000FF"/>
                </w:rPr>
                <w:t>Appendix G</w:t>
              </w:r>
            </w:hyperlink>
            <w:r>
              <w:rPr>
                <w:sz w:val="24"/>
              </w:rPr>
              <w:t>)</w:t>
            </w:r>
          </w:p>
          <w:p w:rsidR="00BD48C2" w:rsidRDefault="00BD48C2" w:rsidP="00C10462">
            <w:pPr>
              <w:pStyle w:val="TableParagraph"/>
              <w:spacing w:before="120"/>
              <w:ind w:left="260"/>
              <w:rPr>
                <w:sz w:val="24"/>
              </w:rPr>
            </w:pPr>
            <w:r>
              <w:rPr>
                <w:sz w:val="24"/>
              </w:rPr>
              <w:t>Click on ‘The Hub’ icon to be redirected.</w:t>
            </w:r>
          </w:p>
        </w:tc>
      </w:tr>
      <w:tr w:rsidR="00BD48C2" w:rsidTr="00C10462">
        <w:trPr>
          <w:trHeight w:val="733"/>
        </w:trPr>
        <w:tc>
          <w:tcPr>
            <w:tcW w:w="475" w:type="dxa"/>
            <w:tcBorders>
              <w:bottom w:val="single" w:sz="18" w:space="0" w:color="FFFFFF"/>
            </w:tcBorders>
            <w:shd w:val="clear" w:color="auto" w:fill="4AACC5"/>
          </w:tcPr>
          <w:p w:rsidR="00BD48C2" w:rsidRDefault="00BD48C2" w:rsidP="00C10462">
            <w:pPr>
              <w:pStyle w:val="TableParagraph"/>
              <w:spacing w:before="144"/>
              <w:ind w:left="86"/>
              <w:rPr>
                <w:b/>
                <w:sz w:val="44"/>
              </w:rPr>
            </w:pPr>
            <w:r>
              <w:rPr>
                <w:b/>
                <w:color w:val="FFFFFF"/>
                <w:w w:val="99"/>
                <w:sz w:val="44"/>
              </w:rPr>
              <w:t>5</w:t>
            </w:r>
          </w:p>
        </w:tc>
        <w:tc>
          <w:tcPr>
            <w:tcW w:w="2588" w:type="dxa"/>
            <w:tcBorders>
              <w:bottom w:val="single" w:sz="18" w:space="0" w:color="FFFFFF"/>
              <w:right w:val="single" w:sz="18" w:space="0" w:color="FFFFFF"/>
            </w:tcBorders>
            <w:shd w:val="clear" w:color="auto" w:fill="4AACC5"/>
          </w:tcPr>
          <w:p w:rsidR="00BD48C2" w:rsidRDefault="00BD48C2" w:rsidP="00C10462">
            <w:pPr>
              <w:pStyle w:val="TableParagraph"/>
              <w:spacing w:before="4"/>
              <w:rPr>
                <w:rFonts w:ascii="Times New Roman"/>
              </w:rPr>
            </w:pPr>
          </w:p>
          <w:p w:rsidR="00BD48C2" w:rsidRDefault="00BD48C2" w:rsidP="00C10462">
            <w:pPr>
              <w:pStyle w:val="TableParagraph"/>
              <w:ind w:left="144"/>
              <w:rPr>
                <w:b/>
                <w:sz w:val="24"/>
              </w:rPr>
            </w:pPr>
            <w:r>
              <w:rPr>
                <w:b/>
                <w:color w:val="FFFFFF"/>
                <w:sz w:val="24"/>
              </w:rPr>
              <w:t>More Information</w:t>
            </w:r>
          </w:p>
        </w:tc>
        <w:tc>
          <w:tcPr>
            <w:tcW w:w="11321" w:type="dxa"/>
            <w:tcBorders>
              <w:left w:val="single" w:sz="18" w:space="0" w:color="FFFFFF"/>
              <w:bottom w:val="single" w:sz="18" w:space="0" w:color="FFFFFF"/>
            </w:tcBorders>
            <w:shd w:val="clear" w:color="auto" w:fill="F1F1F1"/>
          </w:tcPr>
          <w:p w:rsidR="00BD48C2" w:rsidRDefault="00BD48C2" w:rsidP="00C10462">
            <w:pPr>
              <w:pStyle w:val="TableParagraph"/>
              <w:spacing w:before="118"/>
              <w:ind w:left="260" w:right="400"/>
              <w:rPr>
                <w:sz w:val="24"/>
              </w:rPr>
            </w:pPr>
            <w:r>
              <w:rPr>
                <w:sz w:val="24"/>
              </w:rPr>
              <w:t>The ‘More Information’ section lists the different ways users can access help and support. In the first instance users should always refer to the Fuel user guide.</w:t>
            </w:r>
          </w:p>
        </w:tc>
      </w:tr>
      <w:tr w:rsidR="00BD48C2" w:rsidTr="00C10462">
        <w:trPr>
          <w:trHeight w:val="734"/>
        </w:trPr>
        <w:tc>
          <w:tcPr>
            <w:tcW w:w="475" w:type="dxa"/>
            <w:tcBorders>
              <w:top w:val="single" w:sz="18" w:space="0" w:color="FFFFFF"/>
            </w:tcBorders>
            <w:shd w:val="clear" w:color="auto" w:fill="4AACC5"/>
          </w:tcPr>
          <w:p w:rsidR="00BD48C2" w:rsidRDefault="00BD48C2" w:rsidP="00C10462">
            <w:pPr>
              <w:pStyle w:val="TableParagraph"/>
              <w:spacing w:before="141"/>
              <w:ind w:left="86"/>
              <w:rPr>
                <w:b/>
                <w:sz w:val="44"/>
              </w:rPr>
            </w:pPr>
            <w:r>
              <w:rPr>
                <w:b/>
                <w:color w:val="FFFFFF"/>
                <w:w w:val="99"/>
                <w:sz w:val="44"/>
              </w:rPr>
              <w:t>6</w:t>
            </w:r>
          </w:p>
        </w:tc>
        <w:tc>
          <w:tcPr>
            <w:tcW w:w="2588" w:type="dxa"/>
            <w:tcBorders>
              <w:top w:val="single" w:sz="18" w:space="0" w:color="FFFFFF"/>
              <w:right w:val="single" w:sz="18" w:space="0" w:color="FFFFFF"/>
            </w:tcBorders>
            <w:shd w:val="clear" w:color="auto" w:fill="4AACC5"/>
          </w:tcPr>
          <w:p w:rsidR="00BD48C2" w:rsidRDefault="00BD48C2" w:rsidP="00C10462">
            <w:pPr>
              <w:pStyle w:val="TableParagraph"/>
              <w:spacing w:before="1"/>
              <w:rPr>
                <w:rFonts w:ascii="Times New Roman"/>
              </w:rPr>
            </w:pPr>
          </w:p>
          <w:p w:rsidR="00BD48C2" w:rsidRDefault="00BD48C2" w:rsidP="00C10462">
            <w:pPr>
              <w:pStyle w:val="TableParagraph"/>
              <w:ind w:left="144"/>
              <w:rPr>
                <w:b/>
                <w:sz w:val="24"/>
              </w:rPr>
            </w:pPr>
            <w:r>
              <w:rPr>
                <w:b/>
                <w:color w:val="FFFFFF"/>
                <w:sz w:val="24"/>
              </w:rPr>
              <w:t>New Courses</w:t>
            </w:r>
          </w:p>
        </w:tc>
        <w:tc>
          <w:tcPr>
            <w:tcW w:w="11321" w:type="dxa"/>
            <w:tcBorders>
              <w:top w:val="single" w:sz="18" w:space="0" w:color="FFFFFF"/>
              <w:left w:val="single" w:sz="18" w:space="0" w:color="FFFFFF"/>
            </w:tcBorders>
            <w:shd w:val="clear" w:color="auto" w:fill="F1F1F1"/>
          </w:tcPr>
          <w:p w:rsidR="00BD48C2" w:rsidRDefault="00BD48C2" w:rsidP="00C10462">
            <w:pPr>
              <w:pStyle w:val="TableParagraph"/>
              <w:spacing w:before="117"/>
              <w:ind w:left="260" w:right="547"/>
              <w:rPr>
                <w:sz w:val="24"/>
              </w:rPr>
            </w:pPr>
            <w:r>
              <w:rPr>
                <w:sz w:val="24"/>
              </w:rPr>
              <w:t>The ‘New Courses’ section lists all new courses added in the last three months. As more online courses are made available to members the ‘New Courses’ section will become a more useful tool.</w:t>
            </w:r>
          </w:p>
        </w:tc>
      </w:tr>
    </w:tbl>
    <w:p w:rsidR="00BD48C2" w:rsidRDefault="00BD48C2" w:rsidP="00BD48C2">
      <w:pPr>
        <w:rPr>
          <w:sz w:val="24"/>
        </w:rPr>
        <w:sectPr w:rsidR="00BD48C2">
          <w:pgSz w:w="16840" w:h="11910" w:orient="landscape"/>
          <w:pgMar w:top="1100" w:right="1000" w:bottom="880" w:left="1220" w:header="0" w:footer="684" w:gutter="0"/>
          <w:cols w:space="720"/>
        </w:sectPr>
      </w:pPr>
    </w:p>
    <w:p w:rsidR="00BD48C2" w:rsidRDefault="00BD48C2" w:rsidP="00BD48C2">
      <w:pPr>
        <w:pStyle w:val="BodyText"/>
        <w:rPr>
          <w:rFonts w:ascii="Times New Roman"/>
          <w:sz w:val="20"/>
        </w:rPr>
      </w:pPr>
    </w:p>
    <w:p w:rsidR="00BD48C2" w:rsidRDefault="00BD48C2" w:rsidP="00BD48C2">
      <w:pPr>
        <w:pStyle w:val="BodyText"/>
        <w:rPr>
          <w:rFonts w:ascii="Times New Roman"/>
          <w:sz w:val="19"/>
        </w:rPr>
      </w:pPr>
    </w:p>
    <w:p w:rsidR="00BD48C2" w:rsidRDefault="00BD48C2" w:rsidP="009A29BA">
      <w:pPr>
        <w:pStyle w:val="Heading1"/>
        <w:keepNext w:val="0"/>
        <w:widowControl w:val="0"/>
        <w:numPr>
          <w:ilvl w:val="0"/>
          <w:numId w:val="9"/>
        </w:numPr>
        <w:tabs>
          <w:tab w:val="left" w:pos="631"/>
        </w:tabs>
        <w:autoSpaceDE w:val="0"/>
        <w:autoSpaceDN w:val="0"/>
        <w:spacing w:before="89" w:after="0"/>
        <w:ind w:left="630" w:hanging="432"/>
        <w:jc w:val="left"/>
      </w:pPr>
      <w:r>
        <w:rPr>
          <w:noProof/>
          <w:lang w:eastAsia="en-AU"/>
        </w:rPr>
        <mc:AlternateContent>
          <mc:Choice Requires="wpg">
            <w:drawing>
              <wp:anchor distT="0" distB="0" distL="0" distR="0" simplePos="0" relativeHeight="251676672" behindDoc="0" locked="0" layoutInCell="1" allowOverlap="1">
                <wp:simplePos x="0" y="0"/>
                <wp:positionH relativeFrom="page">
                  <wp:posOffset>919480</wp:posOffset>
                </wp:positionH>
                <wp:positionV relativeFrom="paragraph">
                  <wp:posOffset>369570</wp:posOffset>
                </wp:positionV>
                <wp:extent cx="9012555" cy="3432810"/>
                <wp:effectExtent l="0" t="0" r="254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2555" cy="3432810"/>
                          <a:chOff x="1448" y="582"/>
                          <a:chExt cx="14193" cy="5406"/>
                        </a:xfrm>
                      </wpg:grpSpPr>
                      <pic:pic xmlns:pic="http://schemas.openxmlformats.org/drawingml/2006/picture">
                        <pic:nvPicPr>
                          <pic:cNvPr id="100" name="Picture 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448" y="582"/>
                            <a:ext cx="14193" cy="5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8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550" y="1037"/>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8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525" y="1583"/>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225" y="2903"/>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91"/>
                        <wps:cNvSpPr txBox="1">
                          <a:spLocks noChangeArrowheads="1"/>
                        </wps:cNvSpPr>
                        <wps:spPr bwMode="auto">
                          <a:xfrm>
                            <a:off x="2650" y="1035"/>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txbxContent>
                        </wps:txbx>
                        <wps:bodyPr rot="0" vert="horz" wrap="square" lIns="0" tIns="0" rIns="0" bIns="0" anchor="t" anchorCtr="0" upright="1">
                          <a:noAutofit/>
                        </wps:bodyPr>
                      </wps:wsp>
                      <wps:wsp>
                        <wps:cNvPr id="105" name="Text Box 92"/>
                        <wps:cNvSpPr txBox="1">
                          <a:spLocks noChangeArrowheads="1"/>
                        </wps:cNvSpPr>
                        <wps:spPr bwMode="auto">
                          <a:xfrm>
                            <a:off x="6639" y="1575"/>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2</w:t>
                              </w:r>
                            </w:p>
                          </w:txbxContent>
                        </wps:txbx>
                        <wps:bodyPr rot="0" vert="horz" wrap="square" lIns="0" tIns="0" rIns="0" bIns="0" anchor="t" anchorCtr="0" upright="1">
                          <a:noAutofit/>
                        </wps:bodyPr>
                      </wps:wsp>
                      <wps:wsp>
                        <wps:cNvPr id="106" name="Text Box 93"/>
                        <wps:cNvSpPr txBox="1">
                          <a:spLocks noChangeArrowheads="1"/>
                        </wps:cNvSpPr>
                        <wps:spPr bwMode="auto">
                          <a:xfrm>
                            <a:off x="3324" y="2896"/>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212" style="position:absolute;left:0;text-align:left;margin-left:72.4pt;margin-top:29.1pt;width:709.65pt;height:270.3pt;z-index:251676672;mso-wrap-distance-left:0;mso-wrap-distance-right:0;mso-position-horizontal-relative:page;mso-position-vertical-relative:text" coordorigin="1448,582" coordsize="14193,54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e8/4+rj/eeoamvP+Pq4/wB56hoAKKKKACiiigAooooAKKKKACiiigAooooAKKKK&#10;ACiiigAooooAKKKKACiiigAooooAKKKKACiiigAooooAKKKKACiiigAooooAKKKKACiiigAqaz/1&#10;tQ1NZ/62gDpU+4tPpifcWn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">
                <v:shape id="Picture 87" o:spid="_x0000_s1213" type="#_x0000_t75" style="position:absolute;left:1448;top:582;width:14193;height: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">
                  <v:imagedata r:id="rId79" o:title=""/>
                </v:shape>
                <v:shape id="Picture 88" o:spid="_x0000_s1214" type="#_x0000_t75" style="position:absolute;left:2550;top:1037;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">
                  <v:imagedata r:id="rId76" o:title=""/>
                </v:shape>
                <v:shape id="Picture 89" o:spid="_x0000_s1215" type="#_x0000_t75" style="position:absolute;left:6525;top:1583;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">
                  <v:imagedata r:id="rId76" o:title=""/>
                </v:shape>
                <v:shape id="Picture 90" o:spid="_x0000_s1216" type="#_x0000_t75" style="position:absolute;left:3225;top:2903;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">
                  <v:imagedata r:id="rId76" o:title=""/>
                </v:shape>
                <v:shape id="Text Box 91" o:spid="_x0000_s1217" type="#_x0000_t202" style="position:absolute;left:2650;top:1035;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txbxContent>
                  </v:textbox>
                </v:shape>
                <v:shape id="_x0000_s1218" type="#_x0000_t202" style="position:absolute;left:6639;top:1575;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2</w:t>
                        </w:r>
                      </w:p>
                    </w:txbxContent>
                  </v:textbox>
                </v:shape>
                <v:shape id="_x0000_s1219" type="#_x0000_t202" style="position:absolute;left:3324;top:2896;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3</w:t>
                        </w:r>
                      </w:p>
                    </w:txbxContent>
                  </v:textbox>
                </v:shape>
                <w10:wrap type="topAndBottom" anchorx="page"/>
              </v:group>
            </w:pict>
          </mc:Fallback>
        </mc:AlternateContent>
      </w:r>
      <w:bookmarkStart w:id="19" w:name="_bookmark18"/>
      <w:bookmarkEnd w:id="19"/>
      <w:r>
        <w:rPr>
          <w:color w:val="ED3423"/>
        </w:rPr>
        <w:t>Appendix B – Fuel interface</w:t>
      </w:r>
      <w:r>
        <w:rPr>
          <w:color w:val="ED3423"/>
          <w:spacing w:val="1"/>
        </w:rPr>
        <w:t xml:space="preserve"> </w:t>
      </w:r>
      <w:r>
        <w:rPr>
          <w:color w:val="ED3423"/>
        </w:rPr>
        <w:t>(Guests)</w:t>
      </w:r>
    </w:p>
    <w:p w:rsidR="00BD48C2" w:rsidRDefault="00BD48C2" w:rsidP="00BD48C2">
      <w:pPr>
        <w:pStyle w:val="BodyText"/>
        <w:spacing w:before="9"/>
        <w:rPr>
          <w:b/>
          <w:sz w:val="11"/>
        </w:rPr>
      </w:pPr>
    </w:p>
    <w:tbl>
      <w:tblPr>
        <w:tblW w:w="0" w:type="auto"/>
        <w:tblInd w:w="11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475"/>
        <w:gridCol w:w="2588"/>
        <w:gridCol w:w="11321"/>
      </w:tblGrid>
      <w:tr w:rsidR="00BD48C2" w:rsidTr="00C10462">
        <w:trPr>
          <w:trHeight w:val="457"/>
        </w:trPr>
        <w:tc>
          <w:tcPr>
            <w:tcW w:w="14384" w:type="dxa"/>
            <w:gridSpan w:val="3"/>
            <w:tcBorders>
              <w:top w:val="nil"/>
              <w:left w:val="nil"/>
              <w:right w:val="nil"/>
            </w:tcBorders>
            <w:shd w:val="clear" w:color="auto" w:fill="4AACC5"/>
          </w:tcPr>
          <w:p w:rsidR="00BD48C2" w:rsidRDefault="00BD48C2" w:rsidP="00C10462">
            <w:pPr>
              <w:pStyle w:val="TableParagraph"/>
              <w:spacing w:before="118"/>
              <w:ind w:left="4777" w:right="4779"/>
              <w:jc w:val="center"/>
              <w:rPr>
                <w:b/>
                <w:sz w:val="24"/>
              </w:rPr>
            </w:pPr>
            <w:r>
              <w:rPr>
                <w:b/>
                <w:color w:val="FFFFFF"/>
                <w:sz w:val="24"/>
              </w:rPr>
              <w:t>UNDERSTANDING THE FUEL INTERFACE</w:t>
            </w:r>
          </w:p>
        </w:tc>
      </w:tr>
      <w:tr w:rsidR="00BD48C2" w:rsidTr="00C10462">
        <w:trPr>
          <w:trHeight w:val="454"/>
        </w:trPr>
        <w:tc>
          <w:tcPr>
            <w:tcW w:w="3063" w:type="dxa"/>
            <w:gridSpan w:val="2"/>
            <w:tcBorders>
              <w:left w:val="nil"/>
            </w:tcBorders>
            <w:shd w:val="clear" w:color="auto" w:fill="4AACC5"/>
          </w:tcPr>
          <w:p w:rsidR="00BD48C2" w:rsidRDefault="00BD48C2" w:rsidP="00C10462">
            <w:pPr>
              <w:pStyle w:val="TableParagraph"/>
              <w:spacing w:before="115"/>
              <w:ind w:left="701"/>
              <w:rPr>
                <w:b/>
                <w:sz w:val="24"/>
              </w:rPr>
            </w:pPr>
            <w:r>
              <w:rPr>
                <w:b/>
                <w:color w:val="FFFFFF"/>
                <w:sz w:val="24"/>
              </w:rPr>
              <w:t>DESCRIPTION</w:t>
            </w:r>
          </w:p>
        </w:tc>
        <w:tc>
          <w:tcPr>
            <w:tcW w:w="11321" w:type="dxa"/>
            <w:tcBorders>
              <w:right w:val="nil"/>
            </w:tcBorders>
            <w:shd w:val="clear" w:color="auto" w:fill="4AACC5"/>
          </w:tcPr>
          <w:p w:rsidR="00BD48C2" w:rsidRDefault="00BD48C2" w:rsidP="00C10462">
            <w:pPr>
              <w:pStyle w:val="TableParagraph"/>
              <w:spacing w:before="115"/>
              <w:ind w:left="4661" w:right="4664"/>
              <w:jc w:val="center"/>
              <w:rPr>
                <w:b/>
                <w:sz w:val="24"/>
              </w:rPr>
            </w:pPr>
            <w:r>
              <w:rPr>
                <w:b/>
                <w:color w:val="FFFFFF"/>
                <w:sz w:val="24"/>
              </w:rPr>
              <w:t>FUNCTIONALITY</w:t>
            </w:r>
          </w:p>
        </w:tc>
      </w:tr>
      <w:tr w:rsidR="00BD48C2" w:rsidTr="00C10462">
        <w:trPr>
          <w:trHeight w:val="686"/>
        </w:trPr>
        <w:tc>
          <w:tcPr>
            <w:tcW w:w="475" w:type="dxa"/>
            <w:tcBorders>
              <w:left w:val="nil"/>
              <w:right w:val="nil"/>
            </w:tcBorders>
            <w:shd w:val="clear" w:color="auto" w:fill="4AACC5"/>
          </w:tcPr>
          <w:p w:rsidR="00BD48C2" w:rsidRDefault="00BD48C2" w:rsidP="00C10462">
            <w:pPr>
              <w:pStyle w:val="TableParagraph"/>
              <w:spacing w:before="119"/>
              <w:ind w:left="86"/>
              <w:rPr>
                <w:b/>
                <w:sz w:val="44"/>
              </w:rPr>
            </w:pPr>
            <w:r>
              <w:rPr>
                <w:b/>
                <w:color w:val="FFFFFF"/>
                <w:w w:val="99"/>
                <w:sz w:val="44"/>
              </w:rPr>
              <w:t>1</w:t>
            </w:r>
          </w:p>
        </w:tc>
        <w:tc>
          <w:tcPr>
            <w:tcW w:w="2588" w:type="dxa"/>
            <w:tcBorders>
              <w:left w:val="nil"/>
            </w:tcBorders>
            <w:shd w:val="clear" w:color="auto" w:fill="4AACC5"/>
          </w:tcPr>
          <w:p w:rsidR="00BD48C2" w:rsidRDefault="00BD48C2" w:rsidP="00C10462">
            <w:pPr>
              <w:pStyle w:val="TableParagraph"/>
              <w:spacing w:before="232"/>
              <w:ind w:left="144"/>
              <w:rPr>
                <w:b/>
                <w:sz w:val="24"/>
              </w:rPr>
            </w:pPr>
            <w:r>
              <w:rPr>
                <w:b/>
                <w:color w:val="FFFFFF"/>
                <w:sz w:val="24"/>
              </w:rPr>
              <w:t>Main Menu</w:t>
            </w:r>
          </w:p>
        </w:tc>
        <w:tc>
          <w:tcPr>
            <w:tcW w:w="11321" w:type="dxa"/>
            <w:tcBorders>
              <w:right w:val="nil"/>
            </w:tcBorders>
            <w:shd w:val="clear" w:color="auto" w:fill="F1F1F1"/>
          </w:tcPr>
          <w:p w:rsidR="00BD48C2" w:rsidRDefault="00BD48C2" w:rsidP="00C10462">
            <w:pPr>
              <w:pStyle w:val="TableParagraph"/>
              <w:spacing w:before="232"/>
              <w:ind w:left="260"/>
              <w:rPr>
                <w:sz w:val="24"/>
              </w:rPr>
            </w:pPr>
            <w:r>
              <w:rPr>
                <w:sz w:val="24"/>
              </w:rPr>
              <w:t xml:space="preserve">The ‘Main Menu’ button can be used at </w:t>
            </w:r>
            <w:proofErr w:type="spellStart"/>
            <w:r>
              <w:rPr>
                <w:sz w:val="24"/>
              </w:rPr>
              <w:t>anytime</w:t>
            </w:r>
            <w:proofErr w:type="spellEnd"/>
            <w:r>
              <w:rPr>
                <w:sz w:val="24"/>
              </w:rPr>
              <w:t xml:space="preserve"> to return to the homepage screen.</w:t>
            </w:r>
          </w:p>
        </w:tc>
      </w:tr>
      <w:tr w:rsidR="00BD48C2" w:rsidTr="00C10462">
        <w:trPr>
          <w:trHeight w:val="733"/>
        </w:trPr>
        <w:tc>
          <w:tcPr>
            <w:tcW w:w="475" w:type="dxa"/>
            <w:tcBorders>
              <w:left w:val="nil"/>
              <w:bottom w:val="nil"/>
              <w:right w:val="nil"/>
            </w:tcBorders>
            <w:shd w:val="clear" w:color="auto" w:fill="4AACC5"/>
          </w:tcPr>
          <w:p w:rsidR="00BD48C2" w:rsidRDefault="00BD48C2" w:rsidP="00C10462">
            <w:pPr>
              <w:pStyle w:val="TableParagraph"/>
              <w:spacing w:before="140"/>
              <w:ind w:left="86"/>
              <w:rPr>
                <w:b/>
                <w:sz w:val="44"/>
              </w:rPr>
            </w:pPr>
            <w:r>
              <w:rPr>
                <w:b/>
                <w:color w:val="FFFFFF"/>
                <w:w w:val="99"/>
                <w:sz w:val="44"/>
              </w:rPr>
              <w:t>2</w:t>
            </w:r>
          </w:p>
        </w:tc>
        <w:tc>
          <w:tcPr>
            <w:tcW w:w="2588" w:type="dxa"/>
            <w:tcBorders>
              <w:left w:val="nil"/>
              <w:bottom w:val="nil"/>
            </w:tcBorders>
            <w:shd w:val="clear" w:color="auto" w:fill="4AACC5"/>
          </w:tcPr>
          <w:p w:rsidR="00BD48C2" w:rsidRDefault="00BD48C2" w:rsidP="00C10462">
            <w:pPr>
              <w:pStyle w:val="TableParagraph"/>
              <w:rPr>
                <w:b/>
              </w:rPr>
            </w:pPr>
          </w:p>
          <w:p w:rsidR="00BD48C2" w:rsidRDefault="00BD48C2" w:rsidP="00C10462">
            <w:pPr>
              <w:pStyle w:val="TableParagraph"/>
              <w:spacing w:before="1"/>
              <w:ind w:left="144"/>
              <w:rPr>
                <w:b/>
                <w:sz w:val="24"/>
              </w:rPr>
            </w:pPr>
            <w:r>
              <w:rPr>
                <w:b/>
                <w:color w:val="FFFFFF"/>
                <w:sz w:val="24"/>
              </w:rPr>
              <w:t>Guest Courses</w:t>
            </w:r>
          </w:p>
        </w:tc>
        <w:tc>
          <w:tcPr>
            <w:tcW w:w="11321" w:type="dxa"/>
            <w:tcBorders>
              <w:bottom w:val="nil"/>
              <w:right w:val="nil"/>
            </w:tcBorders>
            <w:shd w:val="clear" w:color="auto" w:fill="F1F1F1"/>
          </w:tcPr>
          <w:p w:rsidR="00BD48C2" w:rsidRDefault="00BD48C2" w:rsidP="00C10462">
            <w:pPr>
              <w:pStyle w:val="TableParagraph"/>
              <w:spacing w:before="117"/>
              <w:ind w:left="260" w:right="199"/>
              <w:rPr>
                <w:sz w:val="24"/>
              </w:rPr>
            </w:pPr>
            <w:r>
              <w:rPr>
                <w:sz w:val="24"/>
              </w:rPr>
              <w:t>The ‘Guest Courses’ section displays the courses currently available to guests i.e. Volunteer Induction (IND) and safety Induction (SI).</w:t>
            </w:r>
          </w:p>
        </w:tc>
      </w:tr>
    </w:tbl>
    <w:p w:rsidR="00BD48C2" w:rsidRDefault="00BD48C2" w:rsidP="00BD48C2">
      <w:pPr>
        <w:rPr>
          <w:sz w:val="24"/>
        </w:rPr>
        <w:sectPr w:rsidR="00BD48C2">
          <w:pgSz w:w="16840" w:h="11910" w:orient="landscape"/>
          <w:pgMar w:top="1100" w:right="1000" w:bottom="880" w:left="1220" w:header="0" w:footer="684" w:gutter="0"/>
          <w:cols w:space="720"/>
        </w:sectPr>
      </w:pPr>
    </w:p>
    <w:p w:rsidR="00BD48C2" w:rsidRDefault="00BD48C2" w:rsidP="00BD48C2">
      <w:pPr>
        <w:pStyle w:val="BodyText"/>
        <w:rPr>
          <w:rFonts w:ascii="Times New Roman"/>
          <w:sz w:val="20"/>
        </w:rPr>
      </w:pPr>
    </w:p>
    <w:p w:rsidR="00BD48C2" w:rsidRDefault="00BD48C2" w:rsidP="00BD48C2">
      <w:pPr>
        <w:pStyle w:val="BodyText"/>
        <w:spacing w:before="6"/>
        <w:rPr>
          <w:rFonts w:ascii="Times New Roman"/>
          <w:sz w:val="20"/>
        </w:rPr>
      </w:pPr>
    </w:p>
    <w:tbl>
      <w:tblPr>
        <w:tblW w:w="0" w:type="auto"/>
        <w:tblInd w:w="119" w:type="dxa"/>
        <w:tblLayout w:type="fixed"/>
        <w:tblCellMar>
          <w:left w:w="0" w:type="dxa"/>
          <w:right w:w="0" w:type="dxa"/>
        </w:tblCellMar>
        <w:tblLook w:val="01E0" w:firstRow="1" w:lastRow="1" w:firstColumn="1" w:lastColumn="1" w:noHBand="0" w:noVBand="0"/>
      </w:tblPr>
      <w:tblGrid>
        <w:gridCol w:w="475"/>
        <w:gridCol w:w="2609"/>
        <w:gridCol w:w="11299"/>
      </w:tblGrid>
      <w:tr w:rsidR="00BD48C2" w:rsidTr="00C10462">
        <w:trPr>
          <w:trHeight w:val="1406"/>
        </w:trPr>
        <w:tc>
          <w:tcPr>
            <w:tcW w:w="475" w:type="dxa"/>
            <w:shd w:val="clear" w:color="auto" w:fill="4AACC5"/>
          </w:tcPr>
          <w:p w:rsidR="00BD48C2" w:rsidRDefault="00BD48C2" w:rsidP="00C10462">
            <w:pPr>
              <w:pStyle w:val="TableParagraph"/>
              <w:spacing w:before="8"/>
              <w:rPr>
                <w:rFonts w:ascii="Times New Roman"/>
                <w:sz w:val="41"/>
              </w:rPr>
            </w:pPr>
          </w:p>
          <w:p w:rsidR="00BD48C2" w:rsidRDefault="00BD48C2" w:rsidP="00C10462">
            <w:pPr>
              <w:pStyle w:val="TableParagraph"/>
              <w:ind w:left="86"/>
              <w:rPr>
                <w:b/>
                <w:sz w:val="44"/>
              </w:rPr>
            </w:pPr>
            <w:r>
              <w:rPr>
                <w:b/>
                <w:color w:val="FFFFFF"/>
                <w:w w:val="99"/>
                <w:sz w:val="44"/>
              </w:rPr>
              <w:t>3</w:t>
            </w:r>
          </w:p>
        </w:tc>
        <w:tc>
          <w:tcPr>
            <w:tcW w:w="2609" w:type="dxa"/>
            <w:shd w:val="clear" w:color="auto" w:fill="4AACC5"/>
          </w:tcPr>
          <w:p w:rsidR="00BD48C2" w:rsidRDefault="00BD48C2" w:rsidP="00C10462">
            <w:pPr>
              <w:pStyle w:val="TableParagraph"/>
              <w:rPr>
                <w:rFonts w:ascii="Times New Roman"/>
                <w:sz w:val="26"/>
              </w:rPr>
            </w:pPr>
          </w:p>
          <w:p w:rsidR="00BD48C2" w:rsidRDefault="00BD48C2" w:rsidP="00C10462">
            <w:pPr>
              <w:pStyle w:val="TableParagraph"/>
              <w:spacing w:before="6"/>
              <w:rPr>
                <w:rFonts w:ascii="Times New Roman"/>
                <w:sz w:val="25"/>
              </w:rPr>
            </w:pPr>
          </w:p>
          <w:p w:rsidR="00BD48C2" w:rsidRDefault="00BD48C2" w:rsidP="00C10462">
            <w:pPr>
              <w:pStyle w:val="TableParagraph"/>
              <w:spacing w:before="1"/>
              <w:ind w:left="144"/>
              <w:rPr>
                <w:b/>
                <w:sz w:val="24"/>
              </w:rPr>
            </w:pPr>
            <w:r>
              <w:rPr>
                <w:b/>
                <w:color w:val="FFFFFF"/>
                <w:sz w:val="24"/>
              </w:rPr>
              <w:t>The Knowledge Hub</w:t>
            </w:r>
          </w:p>
        </w:tc>
        <w:tc>
          <w:tcPr>
            <w:tcW w:w="11299" w:type="dxa"/>
            <w:shd w:val="clear" w:color="auto" w:fill="F1F1F1"/>
          </w:tcPr>
          <w:p w:rsidR="00BD48C2" w:rsidRDefault="00BD48C2" w:rsidP="00C10462">
            <w:pPr>
              <w:pStyle w:val="TableParagraph"/>
              <w:spacing w:before="118"/>
              <w:ind w:left="262" w:right="424"/>
              <w:rPr>
                <w:sz w:val="24"/>
              </w:rPr>
            </w:pPr>
            <w:r>
              <w:rPr>
                <w:sz w:val="24"/>
              </w:rPr>
              <w:t xml:space="preserve">‘The Knowledge Hub’ is the information repository for NSW RFS Training Manuals. As courses are made available online their face-to-face training manual equivalent will be uploaded to ‘The Hub’ making the information readily accessible online in a searchable, printable format (see </w:t>
            </w:r>
            <w:hyperlink w:anchor="_bookmark23" w:history="1">
              <w:r>
                <w:rPr>
                  <w:color w:val="0000FF"/>
                  <w:sz w:val="24"/>
                  <w:u w:val="single" w:color="0000FF"/>
                </w:rPr>
                <w:t>Appendix G</w:t>
              </w:r>
            </w:hyperlink>
            <w:r>
              <w:rPr>
                <w:sz w:val="24"/>
              </w:rPr>
              <w:t>).</w:t>
            </w:r>
          </w:p>
          <w:p w:rsidR="00BD48C2" w:rsidRDefault="00BD48C2" w:rsidP="00C10462">
            <w:pPr>
              <w:pStyle w:val="TableParagraph"/>
              <w:spacing w:before="120"/>
              <w:ind w:left="262"/>
              <w:rPr>
                <w:sz w:val="24"/>
              </w:rPr>
            </w:pPr>
            <w:r>
              <w:rPr>
                <w:sz w:val="24"/>
              </w:rPr>
              <w:t>Click on ‘The Hub’ icon to be redirected.</w:t>
            </w:r>
          </w:p>
        </w:tc>
      </w:tr>
    </w:tbl>
    <w:p w:rsidR="00BD48C2" w:rsidRDefault="00BD48C2" w:rsidP="00BD48C2">
      <w:pPr>
        <w:rPr>
          <w:sz w:val="24"/>
        </w:rPr>
        <w:sectPr w:rsidR="00BD48C2">
          <w:pgSz w:w="16840" w:h="11910" w:orient="landscape"/>
          <w:pgMar w:top="1100" w:right="1000" w:bottom="880" w:left="1220" w:header="0" w:footer="684" w:gutter="0"/>
          <w:cols w:space="720"/>
        </w:sectPr>
      </w:pPr>
    </w:p>
    <w:p w:rsidR="00BD48C2" w:rsidRDefault="00BD48C2" w:rsidP="009A29BA">
      <w:pPr>
        <w:pStyle w:val="Heading1"/>
        <w:keepNext w:val="0"/>
        <w:widowControl w:val="0"/>
        <w:numPr>
          <w:ilvl w:val="0"/>
          <w:numId w:val="9"/>
        </w:numPr>
        <w:tabs>
          <w:tab w:val="left" w:pos="660"/>
        </w:tabs>
        <w:autoSpaceDE w:val="0"/>
        <w:autoSpaceDN w:val="0"/>
        <w:spacing w:before="73" w:after="0"/>
        <w:ind w:left="659" w:hanging="432"/>
        <w:jc w:val="left"/>
      </w:pPr>
      <w:bookmarkStart w:id="20" w:name="_bookmark19"/>
      <w:bookmarkEnd w:id="20"/>
      <w:r>
        <w:rPr>
          <w:color w:val="ED3423"/>
        </w:rPr>
        <w:lastRenderedPageBreak/>
        <w:t xml:space="preserve">Appendix C – </w:t>
      </w:r>
      <w:proofErr w:type="spellStart"/>
      <w:r>
        <w:rPr>
          <w:color w:val="ED3423"/>
        </w:rPr>
        <w:t>MyRFS</w:t>
      </w:r>
      <w:proofErr w:type="spellEnd"/>
      <w:r>
        <w:rPr>
          <w:color w:val="ED3423"/>
        </w:rPr>
        <w:t xml:space="preserve"> password</w:t>
      </w:r>
      <w:r>
        <w:rPr>
          <w:color w:val="ED3423"/>
          <w:spacing w:val="-5"/>
        </w:rPr>
        <w:t xml:space="preserve"> </w:t>
      </w:r>
      <w:r>
        <w:rPr>
          <w:color w:val="ED3423"/>
        </w:rPr>
        <w:t>reset</w:t>
      </w:r>
    </w:p>
    <w:p w:rsidR="00BD48C2" w:rsidRDefault="00BD48C2" w:rsidP="00BD48C2">
      <w:pPr>
        <w:pStyle w:val="BodyText"/>
        <w:rPr>
          <w:b/>
          <w:sz w:val="45"/>
        </w:rPr>
      </w:pPr>
    </w:p>
    <w:p w:rsidR="00BD48C2" w:rsidRDefault="00BD48C2" w:rsidP="00BD48C2">
      <w:pPr>
        <w:pStyle w:val="Heading3"/>
        <w:spacing w:before="1"/>
        <w:ind w:left="175"/>
      </w:pPr>
      <w:r>
        <w:rPr>
          <w:noProof/>
        </w:rPr>
        <w:drawing>
          <wp:anchor distT="0" distB="0" distL="0" distR="0" simplePos="0" relativeHeight="251714560" behindDoc="0" locked="0" layoutInCell="1" allowOverlap="1" wp14:anchorId="1CB1D83C" wp14:editId="6DC14777">
            <wp:simplePos x="0" y="0"/>
            <wp:positionH relativeFrom="page">
              <wp:posOffset>504825</wp:posOffset>
            </wp:positionH>
            <wp:positionV relativeFrom="paragraph">
              <wp:posOffset>295349</wp:posOffset>
            </wp:positionV>
            <wp:extent cx="1990050" cy="2934176"/>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8" cstate="print"/>
                    <a:stretch>
                      <a:fillRect/>
                    </a:stretch>
                  </pic:blipFill>
                  <pic:spPr>
                    <a:xfrm>
                      <a:off x="0" y="0"/>
                      <a:ext cx="1990050" cy="2934176"/>
                    </a:xfrm>
                    <a:prstGeom prst="rect">
                      <a:avLst/>
                    </a:prstGeom>
                  </pic:spPr>
                </pic:pic>
              </a:graphicData>
            </a:graphic>
          </wp:anchor>
        </w:drawing>
      </w:r>
      <w:r>
        <w:rPr>
          <w:noProof/>
          <w:lang w:eastAsia="en-AU"/>
        </w:rPr>
        <mc:AlternateContent>
          <mc:Choice Requires="wpg">
            <w:drawing>
              <wp:anchor distT="0" distB="0" distL="114300" distR="114300" simplePos="0" relativeHeight="251716608" behindDoc="0" locked="0" layoutInCell="1" allowOverlap="1">
                <wp:simplePos x="0" y="0"/>
                <wp:positionH relativeFrom="page">
                  <wp:posOffset>1401445</wp:posOffset>
                </wp:positionH>
                <wp:positionV relativeFrom="paragraph">
                  <wp:posOffset>-60325</wp:posOffset>
                </wp:positionV>
                <wp:extent cx="446405" cy="267970"/>
                <wp:effectExtent l="1270" t="5080" r="9525" b="317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07" y="-95"/>
                          <a:chExt cx="703" cy="422"/>
                        </a:xfrm>
                      </wpg:grpSpPr>
                      <wps:wsp>
                        <wps:cNvPr id="97" name="AutoShape 205"/>
                        <wps:cNvSpPr>
                          <a:spLocks/>
                        </wps:cNvSpPr>
                        <wps:spPr bwMode="auto">
                          <a:xfrm>
                            <a:off x="2207" y="-95"/>
                            <a:ext cx="703" cy="422"/>
                          </a:xfrm>
                          <a:custGeom>
                            <a:avLst/>
                            <a:gdLst>
                              <a:gd name="T0" fmla="+- 0 2605 2207"/>
                              <a:gd name="T1" fmla="*/ T0 w 703"/>
                              <a:gd name="T2" fmla="+- 0 116 -95"/>
                              <a:gd name="T3" fmla="*/ 116 h 422"/>
                              <a:gd name="T4" fmla="+- 0 2416 2207"/>
                              <a:gd name="T5" fmla="*/ T4 w 703"/>
                              <a:gd name="T6" fmla="+- 0 -95 -95"/>
                              <a:gd name="T7" fmla="*/ -95 h 422"/>
                              <a:gd name="T8" fmla="+- 0 2207 2207"/>
                              <a:gd name="T9" fmla="*/ T8 w 703"/>
                              <a:gd name="T10" fmla="+- 0 -95 -95"/>
                              <a:gd name="T11" fmla="*/ -95 h 422"/>
                              <a:gd name="T12" fmla="+- 0 2396 2207"/>
                              <a:gd name="T13" fmla="*/ T12 w 703"/>
                              <a:gd name="T14" fmla="+- 0 116 -95"/>
                              <a:gd name="T15" fmla="*/ 116 h 422"/>
                              <a:gd name="T16" fmla="+- 0 2207 2207"/>
                              <a:gd name="T17" fmla="*/ T16 w 703"/>
                              <a:gd name="T18" fmla="+- 0 326 -95"/>
                              <a:gd name="T19" fmla="*/ 326 h 422"/>
                              <a:gd name="T20" fmla="+- 0 2416 2207"/>
                              <a:gd name="T21" fmla="*/ T20 w 703"/>
                              <a:gd name="T22" fmla="+- 0 326 -95"/>
                              <a:gd name="T23" fmla="*/ 326 h 422"/>
                              <a:gd name="T24" fmla="+- 0 2605 2207"/>
                              <a:gd name="T25" fmla="*/ T24 w 703"/>
                              <a:gd name="T26" fmla="+- 0 116 -95"/>
                              <a:gd name="T27" fmla="*/ 116 h 422"/>
                              <a:gd name="T28" fmla="+- 0 2910 2207"/>
                              <a:gd name="T29" fmla="*/ T28 w 703"/>
                              <a:gd name="T30" fmla="+- 0 117 -95"/>
                              <a:gd name="T31" fmla="*/ 117 h 422"/>
                              <a:gd name="T32" fmla="+- 0 2721 2207"/>
                              <a:gd name="T33" fmla="*/ T32 w 703"/>
                              <a:gd name="T34" fmla="+- 0 -94 -95"/>
                              <a:gd name="T35" fmla="*/ -94 h 422"/>
                              <a:gd name="T36" fmla="+- 0 2512 2207"/>
                              <a:gd name="T37" fmla="*/ T36 w 703"/>
                              <a:gd name="T38" fmla="+- 0 -94 -95"/>
                              <a:gd name="T39" fmla="*/ -94 h 422"/>
                              <a:gd name="T40" fmla="+- 0 2701 2207"/>
                              <a:gd name="T41" fmla="*/ T40 w 703"/>
                              <a:gd name="T42" fmla="+- 0 117 -95"/>
                              <a:gd name="T43" fmla="*/ 117 h 422"/>
                              <a:gd name="T44" fmla="+- 0 2512 2207"/>
                              <a:gd name="T45" fmla="*/ T44 w 703"/>
                              <a:gd name="T46" fmla="+- 0 327 -95"/>
                              <a:gd name="T47" fmla="*/ 327 h 422"/>
                              <a:gd name="T48" fmla="+- 0 2721 2207"/>
                              <a:gd name="T49" fmla="*/ T48 w 703"/>
                              <a:gd name="T50" fmla="+- 0 327 -95"/>
                              <a:gd name="T51" fmla="*/ 327 h 422"/>
                              <a:gd name="T52" fmla="+- 0 2910 2207"/>
                              <a:gd name="T53" fmla="*/ T52 w 703"/>
                              <a:gd name="T54" fmla="+- 0 117 -95"/>
                              <a:gd name="T55" fmla="*/ 11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1"/>
                                </a:moveTo>
                                <a:lnTo>
                                  <a:pt x="209" y="0"/>
                                </a:lnTo>
                                <a:lnTo>
                                  <a:pt x="0" y="0"/>
                                </a:lnTo>
                                <a:lnTo>
                                  <a:pt x="189" y="211"/>
                                </a:lnTo>
                                <a:lnTo>
                                  <a:pt x="0" y="421"/>
                                </a:lnTo>
                                <a:lnTo>
                                  <a:pt x="209" y="421"/>
                                </a:lnTo>
                                <a:lnTo>
                                  <a:pt x="398" y="211"/>
                                </a:lnTo>
                                <a:moveTo>
                                  <a:pt x="703" y="212"/>
                                </a:moveTo>
                                <a:lnTo>
                                  <a:pt x="514" y="1"/>
                                </a:lnTo>
                                <a:lnTo>
                                  <a:pt x="305" y="1"/>
                                </a:lnTo>
                                <a:lnTo>
                                  <a:pt x="494" y="212"/>
                                </a:lnTo>
                                <a:lnTo>
                                  <a:pt x="305" y="422"/>
                                </a:lnTo>
                                <a:lnTo>
                                  <a:pt x="514" y="422"/>
                                </a:lnTo>
                                <a:lnTo>
                                  <a:pt x="703" y="212"/>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Text Box 206"/>
                        <wps:cNvSpPr txBox="1">
                          <a:spLocks noChangeArrowheads="1"/>
                        </wps:cNvSpPr>
                        <wps:spPr bwMode="auto">
                          <a:xfrm>
                            <a:off x="2207" y="-95"/>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6"/>
                                <w:ind w:left="-605" w:right="-72"/>
                                <w:rPr>
                                  <w:b/>
                                  <w:sz w:val="24"/>
                                </w:rPr>
                              </w:pPr>
                              <w:r>
                                <w:rPr>
                                  <w:b/>
                                  <w:color w:val="FFFFFF"/>
                                  <w:sz w:val="24"/>
                                  <w:shd w:val="clear" w:color="auto" w:fill="ED3423"/>
                                </w:rPr>
                                <w:t xml:space="preserve">1                  </w:t>
                              </w:r>
                              <w:r>
                                <w:rPr>
                                  <w:b/>
                                  <w:color w:val="FFFFFF"/>
                                  <w:spacing w:val="-33"/>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220" style="position:absolute;left:0;text-align:left;margin-left:110.35pt;margin-top:-4.75pt;width:35.15pt;height:21.1pt;z-index:251716608;mso-position-horizontal-relative:page;mso-position-vertical-relative:text" coordorigin="2207,-95"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">
                <v:shape id="AutoShape 205" o:spid="_x0000_s1221" style="position:absolute;left:2207;top:-95;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" path="m398,211l209,,,,189,211,,421r209,l398,211t305,1l514,1,305,1,494,212,305,422r209,l703,212e" stroked="f">
                  <v:fill opacity="39321f"/>
                  <v:path arrowok="t" o:connecttype="custom" o:connectlocs="398,116;209,-95;0,-95;189,116;0,326;209,326;398,116;703,117;514,-94;305,-94;494,117;305,327;514,327;703,117" o:connectangles="0,0,0,0,0,0,0,0,0,0,0,0,0,0"/>
                </v:shape>
                <v:shape id="Text Box 206" o:spid="_x0000_s1222" type="#_x0000_t202" style="position:absolute;left:2207;top:-95;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D48C2" w:rsidRDefault="00BD48C2" w:rsidP="00BD48C2">
                        <w:pPr>
                          <w:spacing w:before="96"/>
                          <w:ind w:left="-605" w:right="-72"/>
                          <w:rPr>
                            <w:b/>
                            <w:sz w:val="24"/>
                          </w:rPr>
                        </w:pPr>
                        <w:r>
                          <w:rPr>
                            <w:b/>
                            <w:color w:val="FFFFFF"/>
                            <w:sz w:val="24"/>
                            <w:shd w:val="clear" w:color="auto" w:fill="ED3423"/>
                          </w:rPr>
                          <w:t xml:space="preserve">1                  </w:t>
                        </w:r>
                        <w:r>
                          <w:rPr>
                            <w:b/>
                            <w:color w:val="FFFFFF"/>
                            <w:spacing w:val="-33"/>
                            <w:sz w:val="24"/>
                            <w:shd w:val="clear" w:color="auto" w:fill="ED3423"/>
                          </w:rPr>
                          <w:t xml:space="preserve"> </w:t>
                        </w:r>
                      </w:p>
                    </w:txbxContent>
                  </v:textbox>
                </v:shape>
                <w10:wrap anchorx="page"/>
              </v:group>
            </w:pict>
          </mc:Fallback>
        </mc:AlternateContent>
      </w:r>
      <w:r>
        <w:rPr>
          <w:noProof/>
          <w:lang w:eastAsia="en-AU"/>
        </w:rPr>
        <mc:AlternateContent>
          <mc:Choice Requires="wps">
            <w:drawing>
              <wp:anchor distT="0" distB="0" distL="114300" distR="114300" simplePos="0" relativeHeight="251719680" behindDoc="0" locked="0" layoutInCell="1" allowOverlap="1">
                <wp:simplePos x="0" y="0"/>
                <wp:positionH relativeFrom="page">
                  <wp:posOffset>3052445</wp:posOffset>
                </wp:positionH>
                <wp:positionV relativeFrom="paragraph">
                  <wp:posOffset>2125980</wp:posOffset>
                </wp:positionV>
                <wp:extent cx="977265" cy="1181735"/>
                <wp:effectExtent l="4445" t="635" r="8890" b="8255"/>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265" cy="1181735"/>
                        </a:xfrm>
                        <a:custGeom>
                          <a:avLst/>
                          <a:gdLst>
                            <a:gd name="T0" fmla="+- 0 6208 4807"/>
                            <a:gd name="T1" fmla="*/ T0 w 1539"/>
                            <a:gd name="T2" fmla="+- 0 3468 3348"/>
                            <a:gd name="T3" fmla="*/ 3468 h 1861"/>
                            <a:gd name="T4" fmla="+- 0 4807 4807"/>
                            <a:gd name="T5" fmla="*/ T4 w 1539"/>
                            <a:gd name="T6" fmla="+- 0 5171 3348"/>
                            <a:gd name="T7" fmla="*/ 5171 h 1861"/>
                            <a:gd name="T8" fmla="+- 0 4853 4807"/>
                            <a:gd name="T9" fmla="*/ T8 w 1539"/>
                            <a:gd name="T10" fmla="+- 0 5209 3348"/>
                            <a:gd name="T11" fmla="*/ 5209 h 1861"/>
                            <a:gd name="T12" fmla="+- 0 6254 4807"/>
                            <a:gd name="T13" fmla="*/ T12 w 1539"/>
                            <a:gd name="T14" fmla="+- 0 3506 3348"/>
                            <a:gd name="T15" fmla="*/ 3506 h 1861"/>
                            <a:gd name="T16" fmla="+- 0 6208 4807"/>
                            <a:gd name="T17" fmla="*/ T16 w 1539"/>
                            <a:gd name="T18" fmla="+- 0 3468 3348"/>
                            <a:gd name="T19" fmla="*/ 3468 h 1861"/>
                            <a:gd name="T20" fmla="+- 0 6323 4807"/>
                            <a:gd name="T21" fmla="*/ T20 w 1539"/>
                            <a:gd name="T22" fmla="+- 0 3445 3348"/>
                            <a:gd name="T23" fmla="*/ 3445 h 1861"/>
                            <a:gd name="T24" fmla="+- 0 6227 4807"/>
                            <a:gd name="T25" fmla="*/ T24 w 1539"/>
                            <a:gd name="T26" fmla="+- 0 3445 3348"/>
                            <a:gd name="T27" fmla="*/ 3445 h 1861"/>
                            <a:gd name="T28" fmla="+- 0 6273 4807"/>
                            <a:gd name="T29" fmla="*/ T28 w 1539"/>
                            <a:gd name="T30" fmla="+- 0 3483 3348"/>
                            <a:gd name="T31" fmla="*/ 3483 h 1861"/>
                            <a:gd name="T32" fmla="+- 0 6254 4807"/>
                            <a:gd name="T33" fmla="*/ T32 w 1539"/>
                            <a:gd name="T34" fmla="+- 0 3506 3348"/>
                            <a:gd name="T35" fmla="*/ 3506 h 1861"/>
                            <a:gd name="T36" fmla="+- 0 6300 4807"/>
                            <a:gd name="T37" fmla="*/ T36 w 1539"/>
                            <a:gd name="T38" fmla="+- 0 3544 3348"/>
                            <a:gd name="T39" fmla="*/ 3544 h 1861"/>
                            <a:gd name="T40" fmla="+- 0 6323 4807"/>
                            <a:gd name="T41" fmla="*/ T40 w 1539"/>
                            <a:gd name="T42" fmla="+- 0 3445 3348"/>
                            <a:gd name="T43" fmla="*/ 3445 h 1861"/>
                            <a:gd name="T44" fmla="+- 0 6227 4807"/>
                            <a:gd name="T45" fmla="*/ T44 w 1539"/>
                            <a:gd name="T46" fmla="+- 0 3445 3348"/>
                            <a:gd name="T47" fmla="*/ 3445 h 1861"/>
                            <a:gd name="T48" fmla="+- 0 6208 4807"/>
                            <a:gd name="T49" fmla="*/ T48 w 1539"/>
                            <a:gd name="T50" fmla="+- 0 3468 3348"/>
                            <a:gd name="T51" fmla="*/ 3468 h 1861"/>
                            <a:gd name="T52" fmla="+- 0 6254 4807"/>
                            <a:gd name="T53" fmla="*/ T52 w 1539"/>
                            <a:gd name="T54" fmla="+- 0 3506 3348"/>
                            <a:gd name="T55" fmla="*/ 3506 h 1861"/>
                            <a:gd name="T56" fmla="+- 0 6273 4807"/>
                            <a:gd name="T57" fmla="*/ T56 w 1539"/>
                            <a:gd name="T58" fmla="+- 0 3483 3348"/>
                            <a:gd name="T59" fmla="*/ 3483 h 1861"/>
                            <a:gd name="T60" fmla="+- 0 6227 4807"/>
                            <a:gd name="T61" fmla="*/ T60 w 1539"/>
                            <a:gd name="T62" fmla="+- 0 3445 3348"/>
                            <a:gd name="T63" fmla="*/ 3445 h 1861"/>
                            <a:gd name="T64" fmla="+- 0 6345 4807"/>
                            <a:gd name="T65" fmla="*/ T64 w 1539"/>
                            <a:gd name="T66" fmla="+- 0 3348 3348"/>
                            <a:gd name="T67" fmla="*/ 3348 h 1861"/>
                            <a:gd name="T68" fmla="+- 0 6161 4807"/>
                            <a:gd name="T69" fmla="*/ T68 w 1539"/>
                            <a:gd name="T70" fmla="+- 0 3430 3348"/>
                            <a:gd name="T71" fmla="*/ 3430 h 1861"/>
                            <a:gd name="T72" fmla="+- 0 6208 4807"/>
                            <a:gd name="T73" fmla="*/ T72 w 1539"/>
                            <a:gd name="T74" fmla="+- 0 3468 3348"/>
                            <a:gd name="T75" fmla="*/ 3468 h 1861"/>
                            <a:gd name="T76" fmla="+- 0 6227 4807"/>
                            <a:gd name="T77" fmla="*/ T76 w 1539"/>
                            <a:gd name="T78" fmla="+- 0 3445 3348"/>
                            <a:gd name="T79" fmla="*/ 3445 h 1861"/>
                            <a:gd name="T80" fmla="+- 0 6323 4807"/>
                            <a:gd name="T81" fmla="*/ T80 w 1539"/>
                            <a:gd name="T82" fmla="+- 0 3445 3348"/>
                            <a:gd name="T83" fmla="*/ 3445 h 1861"/>
                            <a:gd name="T84" fmla="+- 0 6345 4807"/>
                            <a:gd name="T85" fmla="*/ T84 w 1539"/>
                            <a:gd name="T86" fmla="+- 0 3348 3348"/>
                            <a:gd name="T87" fmla="*/ 3348 h 1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39" h="1861">
                              <a:moveTo>
                                <a:pt x="1401" y="120"/>
                              </a:moveTo>
                              <a:lnTo>
                                <a:pt x="0" y="1823"/>
                              </a:lnTo>
                              <a:lnTo>
                                <a:pt x="46" y="1861"/>
                              </a:lnTo>
                              <a:lnTo>
                                <a:pt x="1447" y="158"/>
                              </a:lnTo>
                              <a:lnTo>
                                <a:pt x="1401" y="120"/>
                              </a:lnTo>
                              <a:close/>
                              <a:moveTo>
                                <a:pt x="1516" y="97"/>
                              </a:moveTo>
                              <a:lnTo>
                                <a:pt x="1420" y="97"/>
                              </a:lnTo>
                              <a:lnTo>
                                <a:pt x="1466" y="135"/>
                              </a:lnTo>
                              <a:lnTo>
                                <a:pt x="1447" y="158"/>
                              </a:lnTo>
                              <a:lnTo>
                                <a:pt x="1493" y="196"/>
                              </a:lnTo>
                              <a:lnTo>
                                <a:pt x="1516" y="97"/>
                              </a:lnTo>
                              <a:close/>
                              <a:moveTo>
                                <a:pt x="1420" y="97"/>
                              </a:moveTo>
                              <a:lnTo>
                                <a:pt x="1401" y="120"/>
                              </a:lnTo>
                              <a:lnTo>
                                <a:pt x="1447" y="158"/>
                              </a:lnTo>
                              <a:lnTo>
                                <a:pt x="1466" y="135"/>
                              </a:lnTo>
                              <a:lnTo>
                                <a:pt x="1420" y="97"/>
                              </a:lnTo>
                              <a:close/>
                              <a:moveTo>
                                <a:pt x="1538" y="0"/>
                              </a:moveTo>
                              <a:lnTo>
                                <a:pt x="1354" y="82"/>
                              </a:lnTo>
                              <a:lnTo>
                                <a:pt x="1401" y="120"/>
                              </a:lnTo>
                              <a:lnTo>
                                <a:pt x="1420" y="97"/>
                              </a:lnTo>
                              <a:lnTo>
                                <a:pt x="1516" y="97"/>
                              </a:lnTo>
                              <a:lnTo>
                                <a:pt x="1538"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D8678" id="Freeform 95" o:spid="_x0000_s1026" style="position:absolute;margin-left:240.35pt;margin-top:167.4pt;width:76.95pt;height:93.0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39,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" path="m1401,120l,1823r46,38l1447,158r-46,-38xm1516,97r-96,l1466,135r-19,23l1493,196r23,-99xm1420,97r-19,23l1447,158r19,-23l1420,97xm1538,l1354,82r47,38l1420,97r96,l1538,xe" fillcolor="#4aacc5" stroked="f">
                <v:path arrowok="t" o:connecttype="custom" o:connectlocs="889635,2202180;0,3283585;29210,3307715;918845,2226310;889635,2202180;962660,2187575;901700,2187575;930910,2211705;918845,2226310;948055,2250440;962660,2187575;901700,2187575;889635,2202180;918845,2226310;930910,2211705;901700,2187575;976630,2125980;859790,2178050;889635,2202180;901700,2187575;962660,2187575;976630,2125980" o:connectangles="0,0,0,0,0,0,0,0,0,0,0,0,0,0,0,0,0,0,0,0,0,0"/>
                <w10:wrap anchorx="page"/>
              </v:shape>
            </w:pict>
          </mc:Fallback>
        </mc:AlternateContent>
      </w:r>
      <w:r>
        <w:rPr>
          <w:noProof/>
          <w:lang w:eastAsia="en-AU"/>
        </w:rPr>
        <mc:AlternateContent>
          <mc:Choice Requires="wps">
            <w:drawing>
              <wp:anchor distT="0" distB="0" distL="114300" distR="114300" simplePos="0" relativeHeight="251720704" behindDoc="0" locked="0" layoutInCell="1" allowOverlap="1">
                <wp:simplePos x="0" y="0"/>
                <wp:positionH relativeFrom="page">
                  <wp:posOffset>4086225</wp:posOffset>
                </wp:positionH>
                <wp:positionV relativeFrom="paragraph">
                  <wp:posOffset>1449705</wp:posOffset>
                </wp:positionV>
                <wp:extent cx="2847975" cy="2057400"/>
                <wp:effectExtent l="0" t="635"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057400"/>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8"/>
                              <w:rPr>
                                <w:b/>
                                <w:sz w:val="26"/>
                              </w:rPr>
                            </w:pPr>
                          </w:p>
                          <w:p w:rsidR="00BD48C2" w:rsidRDefault="00BD48C2" w:rsidP="00BD48C2">
                            <w:pPr>
                              <w:ind w:left="279"/>
                            </w:pPr>
                            <w:r>
                              <w:rPr>
                                <w:b/>
                              </w:rPr>
                              <w:t xml:space="preserve">1. </w:t>
                            </w:r>
                            <w:r>
                              <w:t>Click ‘Password reset’</w:t>
                            </w:r>
                          </w:p>
                          <w:p w:rsidR="00BD48C2" w:rsidRDefault="00BD48C2" w:rsidP="00BD48C2">
                            <w:pPr>
                              <w:spacing w:before="123"/>
                              <w:ind w:left="279" w:right="357"/>
                            </w:pPr>
                            <w:r>
                              <w:t xml:space="preserve">Remember because you use your </w:t>
                            </w:r>
                            <w:proofErr w:type="spellStart"/>
                            <w:r>
                              <w:t>MyRFS</w:t>
                            </w:r>
                            <w:proofErr w:type="spellEnd"/>
                            <w:r>
                              <w:t xml:space="preserve"> password to login, you will be redirected to the </w:t>
                            </w:r>
                            <w:proofErr w:type="spellStart"/>
                            <w:r>
                              <w:t>MyRFS</w:t>
                            </w:r>
                            <w:proofErr w:type="spellEnd"/>
                            <w:r>
                              <w:t xml:space="preserve"> site to retrieve your login details.</w:t>
                            </w:r>
                          </w:p>
                          <w:p w:rsidR="00BD48C2" w:rsidRDefault="00BD48C2" w:rsidP="00BD48C2">
                            <w:pPr>
                              <w:spacing w:before="117" w:line="242" w:lineRule="auto"/>
                              <w:ind w:left="279" w:right="13"/>
                            </w:pPr>
                            <w:r>
                              <w:rPr>
                                <w:b/>
                              </w:rPr>
                              <w:t xml:space="preserve">PLEASE NOTE: </w:t>
                            </w:r>
                            <w:r>
                              <w:t xml:space="preserve">To avoid delay make sure your email address is up to date. Your username and password will be sent to you </w:t>
                            </w:r>
                            <w:proofErr w:type="spellStart"/>
                            <w:r>
                              <w:t>rnominated</w:t>
                            </w:r>
                            <w:proofErr w:type="spellEnd"/>
                            <w:r>
                              <w:t xml:space="preserve"> account.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223" type="#_x0000_t202" style="position:absolute;left:0;text-align:left;margin-left:321.75pt;margin-top:114.15pt;width:224.25pt;height:162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" fillcolor="#daedf3" stroked="f">
                <v:textbox inset="0,0,0,0">
                  <w:txbxContent>
                    <w:p w:rsidR="00BD48C2" w:rsidRDefault="00BD48C2" w:rsidP="00BD48C2">
                      <w:pPr>
                        <w:pStyle w:val="BodyText"/>
                        <w:spacing w:before="8"/>
                        <w:rPr>
                          <w:b/>
                          <w:sz w:val="26"/>
                        </w:rPr>
                      </w:pPr>
                    </w:p>
                    <w:p w:rsidR="00BD48C2" w:rsidRDefault="00BD48C2" w:rsidP="00BD48C2">
                      <w:pPr>
                        <w:ind w:left="279"/>
                      </w:pPr>
                      <w:r>
                        <w:rPr>
                          <w:b/>
                        </w:rPr>
                        <w:t xml:space="preserve">1. </w:t>
                      </w:r>
                      <w:r>
                        <w:t>Click ‘Password reset’</w:t>
                      </w:r>
                    </w:p>
                    <w:p w:rsidR="00BD48C2" w:rsidRDefault="00BD48C2" w:rsidP="00BD48C2">
                      <w:pPr>
                        <w:spacing w:before="123"/>
                        <w:ind w:left="279" w:right="357"/>
                      </w:pPr>
                      <w:r>
                        <w:t xml:space="preserve">Remember because you use your </w:t>
                      </w:r>
                      <w:proofErr w:type="spellStart"/>
                      <w:r>
                        <w:t>MyRFS</w:t>
                      </w:r>
                      <w:proofErr w:type="spellEnd"/>
                      <w:r>
                        <w:t xml:space="preserve"> password to login, you will be redirected to the </w:t>
                      </w:r>
                      <w:proofErr w:type="spellStart"/>
                      <w:r>
                        <w:t>MyRFS</w:t>
                      </w:r>
                      <w:proofErr w:type="spellEnd"/>
                      <w:r>
                        <w:t xml:space="preserve"> site to retrieve your login details.</w:t>
                      </w:r>
                    </w:p>
                    <w:p w:rsidR="00BD48C2" w:rsidRDefault="00BD48C2" w:rsidP="00BD48C2">
                      <w:pPr>
                        <w:spacing w:before="117" w:line="242" w:lineRule="auto"/>
                        <w:ind w:left="279" w:right="13"/>
                      </w:pPr>
                      <w:r>
                        <w:rPr>
                          <w:b/>
                        </w:rPr>
                        <w:t xml:space="preserve">PLEASE NOTE: </w:t>
                      </w:r>
                      <w:r>
                        <w:t xml:space="preserve">To avoid delay make sure your email address is up to date. Your username and password will be sent to you </w:t>
                      </w:r>
                      <w:proofErr w:type="spellStart"/>
                      <w:r>
                        <w:t>rnominated</w:t>
                      </w:r>
                      <w:proofErr w:type="spellEnd"/>
                      <w:r>
                        <w:t xml:space="preserve"> account.</w:t>
                      </w:r>
                    </w:p>
                  </w:txbxContent>
                </v:textbox>
                <w10:wrap anchorx="page"/>
              </v:shape>
            </w:pict>
          </mc:Fallback>
        </mc:AlternateContent>
      </w:r>
      <w:r>
        <w:rPr>
          <w:color w:val="FFFFFF"/>
          <w:spacing w:val="-15"/>
          <w:shd w:val="clear" w:color="auto" w:fill="ED3423"/>
        </w:rPr>
        <w:t xml:space="preserve"> </w:t>
      </w:r>
      <w:r>
        <w:rPr>
          <w:color w:val="FFFFFF"/>
          <w:shd w:val="clear" w:color="auto" w:fill="ED3423"/>
        </w:rPr>
        <w:t>STEP</w:t>
      </w:r>
      <w:r>
        <w:rPr>
          <w:color w:val="FFFFFF"/>
          <w:spacing w:val="1"/>
          <w:shd w:val="clear" w:color="auto" w:fill="ED3423"/>
        </w:rPr>
        <w:t xml:space="preserve"> </w:t>
      </w: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spacing w:before="7"/>
        <w:rPr>
          <w:b/>
          <w:sz w:val="11"/>
        </w:rPr>
      </w:pPr>
      <w:r>
        <w:rPr>
          <w:noProof/>
          <w:lang w:bidi="ar-SA"/>
        </w:rPr>
        <mc:AlternateContent>
          <mc:Choice Requires="wps">
            <w:drawing>
              <wp:anchor distT="0" distB="0" distL="0" distR="0" simplePos="0" relativeHeight="251677696" behindDoc="0" locked="0" layoutInCell="1" allowOverlap="1">
                <wp:simplePos x="0" y="0"/>
                <wp:positionH relativeFrom="page">
                  <wp:posOffset>733425</wp:posOffset>
                </wp:positionH>
                <wp:positionV relativeFrom="paragraph">
                  <wp:posOffset>119380</wp:posOffset>
                </wp:positionV>
                <wp:extent cx="1611630" cy="323850"/>
                <wp:effectExtent l="9525" t="17780" r="17145" b="10795"/>
                <wp:wrapTopAndBottom/>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323850"/>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spacing w:before="213"/>
                              <w:ind w:left="834"/>
                              <w:rPr>
                                <w:b/>
                                <w:sz w:val="16"/>
                              </w:rPr>
                            </w:pPr>
                            <w:r>
                              <w:rPr>
                                <w:b/>
                                <w:color w:val="A6A6A6"/>
                                <w:sz w:val="16"/>
                              </w:rPr>
                              <w:t>Guest log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224" type="#_x0000_t202" style="position:absolute;margin-left:57.75pt;margin-top:9.4pt;width:126.9pt;height:25.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" filled="f" strokecolor="#d7d7d7" strokeweight="1.5pt">
                <v:textbox inset="0,0,0,0">
                  <w:txbxContent>
                    <w:p w:rsidR="00BD48C2" w:rsidRDefault="00BD48C2" w:rsidP="00BD48C2">
                      <w:pPr>
                        <w:spacing w:before="213"/>
                        <w:ind w:left="834"/>
                        <w:rPr>
                          <w:b/>
                          <w:sz w:val="16"/>
                        </w:rPr>
                      </w:pPr>
                      <w:r>
                        <w:rPr>
                          <w:b/>
                          <w:color w:val="A6A6A6"/>
                          <w:sz w:val="16"/>
                        </w:rPr>
                        <w:t>Guest log in</w:t>
                      </w:r>
                    </w:p>
                  </w:txbxContent>
                </v:textbox>
                <w10:wrap type="topAndBottom" anchorx="page"/>
              </v:shape>
            </w:pict>
          </mc:Fallback>
        </mc:AlternateContent>
      </w:r>
      <w:r>
        <w:rPr>
          <w:noProof/>
          <w:lang w:bidi="ar-SA"/>
        </w:rPr>
        <mc:AlternateContent>
          <mc:Choice Requires="wps">
            <w:drawing>
              <wp:anchor distT="0" distB="0" distL="0" distR="0" simplePos="0" relativeHeight="251678720" behindDoc="0" locked="0" layoutInCell="1" allowOverlap="1">
                <wp:simplePos x="0" y="0"/>
                <wp:positionH relativeFrom="page">
                  <wp:posOffset>723900</wp:posOffset>
                </wp:positionH>
                <wp:positionV relativeFrom="paragraph">
                  <wp:posOffset>586105</wp:posOffset>
                </wp:positionV>
                <wp:extent cx="1609725" cy="323850"/>
                <wp:effectExtent l="9525" t="17780" r="19050" b="10795"/>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spacing w:before="213"/>
                              <w:ind w:left="331"/>
                              <w:rPr>
                                <w:b/>
                                <w:sz w:val="16"/>
                              </w:rPr>
                            </w:pPr>
                            <w:r>
                              <w:rPr>
                                <w:b/>
                                <w:color w:val="A6A6A6"/>
                                <w:sz w:val="16"/>
                              </w:rPr>
                              <w:t>Commercial training log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225" type="#_x0000_t202" style="position:absolute;margin-left:57pt;margin-top:46.15pt;width:126.75pt;height:25.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" filled="f" strokecolor="#d7d7d7" strokeweight="1.5pt">
                <v:textbox inset="0,0,0,0">
                  <w:txbxContent>
                    <w:p w:rsidR="00BD48C2" w:rsidRDefault="00BD48C2" w:rsidP="00BD48C2">
                      <w:pPr>
                        <w:spacing w:before="213"/>
                        <w:ind w:left="331"/>
                        <w:rPr>
                          <w:b/>
                          <w:sz w:val="16"/>
                        </w:rPr>
                      </w:pPr>
                      <w:r>
                        <w:rPr>
                          <w:b/>
                          <w:color w:val="A6A6A6"/>
                          <w:sz w:val="16"/>
                        </w:rPr>
                        <w:t>Commercial training log in</w:t>
                      </w:r>
                    </w:p>
                  </w:txbxContent>
                </v:textbox>
                <w10:wrap type="topAndBottom" anchorx="page"/>
              </v:shape>
            </w:pict>
          </mc:Fallback>
        </mc:AlternateContent>
      </w:r>
    </w:p>
    <w:p w:rsidR="00BD48C2" w:rsidRDefault="00BD48C2" w:rsidP="00BD48C2">
      <w:pPr>
        <w:pStyle w:val="BodyText"/>
        <w:rPr>
          <w:b/>
          <w:sz w:val="11"/>
        </w:rPr>
      </w:pPr>
    </w:p>
    <w:p w:rsidR="00BD48C2" w:rsidRDefault="00BD48C2" w:rsidP="00BD48C2">
      <w:pPr>
        <w:pStyle w:val="BodyText"/>
        <w:spacing w:before="8"/>
        <w:rPr>
          <w:b/>
          <w:sz w:val="21"/>
        </w:rPr>
      </w:pPr>
    </w:p>
    <w:p w:rsidR="00BD48C2" w:rsidRDefault="00BD48C2" w:rsidP="00BD48C2">
      <w:pPr>
        <w:pStyle w:val="Heading3"/>
        <w:ind w:left="175"/>
      </w:pPr>
      <w:r>
        <w:rPr>
          <w:noProof/>
          <w:lang w:eastAsia="en-AU"/>
        </w:rPr>
        <mc:AlternateContent>
          <mc:Choice Requires="wpg">
            <w:drawing>
              <wp:anchor distT="0" distB="0" distL="114300" distR="114300" simplePos="0" relativeHeight="251713536" behindDoc="0" locked="0" layoutInCell="1" allowOverlap="1">
                <wp:simplePos x="0" y="0"/>
                <wp:positionH relativeFrom="page">
                  <wp:posOffset>718820</wp:posOffset>
                </wp:positionH>
                <wp:positionV relativeFrom="paragraph">
                  <wp:posOffset>-1477010</wp:posOffset>
                </wp:positionV>
                <wp:extent cx="2033905" cy="400050"/>
                <wp:effectExtent l="4445" t="8255" r="0" b="127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3905" cy="400050"/>
                          <a:chOff x="1133" y="-2326"/>
                          <a:chExt cx="3203" cy="630"/>
                        </a:xfrm>
                      </wpg:grpSpPr>
                      <wps:wsp>
                        <wps:cNvPr id="87" name="Rectangle 187"/>
                        <wps:cNvSpPr>
                          <a:spLocks noChangeArrowheads="1"/>
                        </wps:cNvSpPr>
                        <wps:spPr bwMode="auto">
                          <a:xfrm>
                            <a:off x="1170" y="-2274"/>
                            <a:ext cx="2538" cy="510"/>
                          </a:xfrm>
                          <a:prstGeom prst="rect">
                            <a:avLst/>
                          </a:prstGeom>
                          <a:noFill/>
                          <a:ln w="19050">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88"/>
                        <wps:cNvSpPr>
                          <a:spLocks noChangeArrowheads="1"/>
                        </wps:cNvSpPr>
                        <wps:spPr bwMode="auto">
                          <a:xfrm>
                            <a:off x="1155" y="-2304"/>
                            <a:ext cx="2538" cy="58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189"/>
                        <wps:cNvSpPr>
                          <a:spLocks noChangeArrowheads="1"/>
                        </wps:cNvSpPr>
                        <wps:spPr bwMode="auto">
                          <a:xfrm>
                            <a:off x="3705" y="-2319"/>
                            <a:ext cx="630" cy="61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95" y="-2184"/>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191"/>
                        <wps:cNvSpPr txBox="1">
                          <a:spLocks noChangeArrowheads="1"/>
                        </wps:cNvSpPr>
                        <wps:spPr bwMode="auto">
                          <a:xfrm>
                            <a:off x="1173" y="-2259"/>
                            <a:ext cx="250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214"/>
                                <w:ind w:left="727"/>
                                <w:rPr>
                                  <w:b/>
                                  <w:sz w:val="16"/>
                                </w:rPr>
                              </w:pPr>
                              <w:r>
                                <w:rPr>
                                  <w:b/>
                                  <w:color w:val="A6A6A6"/>
                                  <w:sz w:val="16"/>
                                </w:rPr>
                                <w:t>Password reset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226" style="position:absolute;left:0;text-align:left;margin-left:56.6pt;margin-top:-116.3pt;width:160.15pt;height:31.5pt;z-index:251713536;mso-position-horizontal-relative:page;mso-position-vertical-relative:text" coordorigin="1133,-2326" coordsize="3203,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">
                <v:rect id="Rectangle 187" o:spid="_x0000_s1227" style="position:absolute;left:1170;top:-2274;width:253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" filled="f" strokecolor="#d7d7d7" strokeweight="1.5pt"/>
                <v:rect id="Rectangle 188" o:spid="_x0000_s1228" style="position:absolute;left:1155;top:-2304;width:2538;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" filled="f" strokecolor="#4aacc5" strokeweight="2.25pt"/>
                <v:rect id="Rectangle 189" o:spid="_x0000_s1229" style="position:absolute;left:3705;top:-2319;width:6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" fillcolor="#4aacc5" stroked="f"/>
                <v:shape id="Picture 190" o:spid="_x0000_s1230" type="#_x0000_t75" style="position:absolute;left:3795;top:-2184;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">
                  <v:imagedata r:id="rId23" o:title=""/>
                </v:shape>
                <v:shape id="Text Box 191" o:spid="_x0000_s1231" type="#_x0000_t202" style="position:absolute;left:1173;top:-2259;width:250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BD48C2" w:rsidRDefault="00BD48C2" w:rsidP="00BD48C2">
                        <w:pPr>
                          <w:spacing w:before="214"/>
                          <w:ind w:left="727"/>
                          <w:rPr>
                            <w:b/>
                            <w:sz w:val="16"/>
                          </w:rPr>
                        </w:pPr>
                        <w:r>
                          <w:rPr>
                            <w:b/>
                            <w:color w:val="A6A6A6"/>
                            <w:sz w:val="16"/>
                          </w:rPr>
                          <w:t>Password reset</w:t>
                        </w:r>
                      </w:p>
                    </w:txbxContent>
                  </v:textbox>
                </v:shape>
                <w10:wrap anchorx="page"/>
              </v:group>
            </w:pict>
          </mc:Fallback>
        </mc:AlternateContent>
      </w:r>
      <w:r>
        <w:rPr>
          <w:noProof/>
          <w:lang w:eastAsia="en-AU"/>
        </w:rPr>
        <mc:AlternateContent>
          <mc:Choice Requires="wpg">
            <w:drawing>
              <wp:anchor distT="0" distB="0" distL="114300" distR="114300" simplePos="0" relativeHeight="251715584" behindDoc="0" locked="0" layoutInCell="1" allowOverlap="1">
                <wp:simplePos x="0" y="0"/>
                <wp:positionH relativeFrom="page">
                  <wp:posOffset>533400</wp:posOffset>
                </wp:positionH>
                <wp:positionV relativeFrom="paragraph">
                  <wp:posOffset>244475</wp:posOffset>
                </wp:positionV>
                <wp:extent cx="6677025" cy="2762250"/>
                <wp:effectExtent l="0" t="5715" r="0" b="381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2762250"/>
                          <a:chOff x="840" y="385"/>
                          <a:chExt cx="10515" cy="4350"/>
                        </a:xfrm>
                      </wpg:grpSpPr>
                      <pic:pic xmlns:pic="http://schemas.openxmlformats.org/drawingml/2006/picture">
                        <pic:nvPicPr>
                          <pic:cNvPr id="75" name="Picture 1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70" y="714"/>
                            <a:ext cx="4875" cy="3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194"/>
                        <wps:cNvSpPr>
                          <a:spLocks noChangeArrowheads="1"/>
                        </wps:cNvSpPr>
                        <wps:spPr bwMode="auto">
                          <a:xfrm>
                            <a:off x="855" y="669"/>
                            <a:ext cx="4905" cy="4050"/>
                          </a:xfrm>
                          <a:prstGeom prst="rect">
                            <a:avLst/>
                          </a:prstGeom>
                          <a:noFill/>
                          <a:ln w="1905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19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90" y="429"/>
                            <a:ext cx="563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Rectangle 196"/>
                        <wps:cNvSpPr>
                          <a:spLocks noChangeArrowheads="1"/>
                        </wps:cNvSpPr>
                        <wps:spPr bwMode="auto">
                          <a:xfrm>
                            <a:off x="3667" y="407"/>
                            <a:ext cx="5676" cy="298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197"/>
                        <wps:cNvSpPr>
                          <a:spLocks noChangeArrowheads="1"/>
                        </wps:cNvSpPr>
                        <wps:spPr bwMode="auto">
                          <a:xfrm>
                            <a:off x="3675" y="385"/>
                            <a:ext cx="630" cy="61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9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95" y="519"/>
                            <a:ext cx="38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1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40" y="3558"/>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Rectangle 200"/>
                        <wps:cNvSpPr>
                          <a:spLocks noChangeArrowheads="1"/>
                        </wps:cNvSpPr>
                        <wps:spPr bwMode="auto">
                          <a:xfrm>
                            <a:off x="6870" y="3039"/>
                            <a:ext cx="4485" cy="142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AutoShape 201"/>
                        <wps:cNvSpPr>
                          <a:spLocks/>
                        </wps:cNvSpPr>
                        <wps:spPr bwMode="auto">
                          <a:xfrm>
                            <a:off x="6360" y="3606"/>
                            <a:ext cx="510" cy="180"/>
                          </a:xfrm>
                          <a:custGeom>
                            <a:avLst/>
                            <a:gdLst>
                              <a:gd name="T0" fmla="+- 0 6690 6360"/>
                              <a:gd name="T1" fmla="*/ T0 w 510"/>
                              <a:gd name="T2" fmla="+- 0 3607 3607"/>
                              <a:gd name="T3" fmla="*/ 3607 h 180"/>
                              <a:gd name="T4" fmla="+- 0 6690 6360"/>
                              <a:gd name="T5" fmla="*/ T4 w 510"/>
                              <a:gd name="T6" fmla="+- 0 3787 3607"/>
                              <a:gd name="T7" fmla="*/ 3787 h 180"/>
                              <a:gd name="T8" fmla="+- 0 6810 6360"/>
                              <a:gd name="T9" fmla="*/ T8 w 510"/>
                              <a:gd name="T10" fmla="+- 0 3727 3607"/>
                              <a:gd name="T11" fmla="*/ 3727 h 180"/>
                              <a:gd name="T12" fmla="+- 0 6720 6360"/>
                              <a:gd name="T13" fmla="*/ T12 w 510"/>
                              <a:gd name="T14" fmla="+- 0 3727 3607"/>
                              <a:gd name="T15" fmla="*/ 3727 h 180"/>
                              <a:gd name="T16" fmla="+- 0 6720 6360"/>
                              <a:gd name="T17" fmla="*/ T16 w 510"/>
                              <a:gd name="T18" fmla="+- 0 3667 3607"/>
                              <a:gd name="T19" fmla="*/ 3667 h 180"/>
                              <a:gd name="T20" fmla="+- 0 6810 6360"/>
                              <a:gd name="T21" fmla="*/ T20 w 510"/>
                              <a:gd name="T22" fmla="+- 0 3667 3607"/>
                              <a:gd name="T23" fmla="*/ 3667 h 180"/>
                              <a:gd name="T24" fmla="+- 0 6690 6360"/>
                              <a:gd name="T25" fmla="*/ T24 w 510"/>
                              <a:gd name="T26" fmla="+- 0 3607 3607"/>
                              <a:gd name="T27" fmla="*/ 3607 h 180"/>
                              <a:gd name="T28" fmla="+- 0 6690 6360"/>
                              <a:gd name="T29" fmla="*/ T28 w 510"/>
                              <a:gd name="T30" fmla="+- 0 3667 3607"/>
                              <a:gd name="T31" fmla="*/ 3667 h 180"/>
                              <a:gd name="T32" fmla="+- 0 6360 6360"/>
                              <a:gd name="T33" fmla="*/ T32 w 510"/>
                              <a:gd name="T34" fmla="+- 0 3667 3607"/>
                              <a:gd name="T35" fmla="*/ 3667 h 180"/>
                              <a:gd name="T36" fmla="+- 0 6360 6360"/>
                              <a:gd name="T37" fmla="*/ T36 w 510"/>
                              <a:gd name="T38" fmla="+- 0 3727 3607"/>
                              <a:gd name="T39" fmla="*/ 3727 h 180"/>
                              <a:gd name="T40" fmla="+- 0 6690 6360"/>
                              <a:gd name="T41" fmla="*/ T40 w 510"/>
                              <a:gd name="T42" fmla="+- 0 3727 3607"/>
                              <a:gd name="T43" fmla="*/ 3727 h 180"/>
                              <a:gd name="T44" fmla="+- 0 6690 6360"/>
                              <a:gd name="T45" fmla="*/ T44 w 510"/>
                              <a:gd name="T46" fmla="+- 0 3667 3607"/>
                              <a:gd name="T47" fmla="*/ 3667 h 180"/>
                              <a:gd name="T48" fmla="+- 0 6810 6360"/>
                              <a:gd name="T49" fmla="*/ T48 w 510"/>
                              <a:gd name="T50" fmla="+- 0 3667 3607"/>
                              <a:gd name="T51" fmla="*/ 3667 h 180"/>
                              <a:gd name="T52" fmla="+- 0 6720 6360"/>
                              <a:gd name="T53" fmla="*/ T52 w 510"/>
                              <a:gd name="T54" fmla="+- 0 3667 3607"/>
                              <a:gd name="T55" fmla="*/ 3667 h 180"/>
                              <a:gd name="T56" fmla="+- 0 6720 6360"/>
                              <a:gd name="T57" fmla="*/ T56 w 510"/>
                              <a:gd name="T58" fmla="+- 0 3727 3607"/>
                              <a:gd name="T59" fmla="*/ 3727 h 180"/>
                              <a:gd name="T60" fmla="+- 0 6810 6360"/>
                              <a:gd name="T61" fmla="*/ T60 w 510"/>
                              <a:gd name="T62" fmla="+- 0 3727 3607"/>
                              <a:gd name="T63" fmla="*/ 3727 h 180"/>
                              <a:gd name="T64" fmla="+- 0 6870 6360"/>
                              <a:gd name="T65" fmla="*/ T64 w 510"/>
                              <a:gd name="T66" fmla="+- 0 3697 3607"/>
                              <a:gd name="T67" fmla="*/ 3697 h 180"/>
                              <a:gd name="T68" fmla="+- 0 6810 6360"/>
                              <a:gd name="T69" fmla="*/ T68 w 510"/>
                              <a:gd name="T70" fmla="+- 0 3667 3607"/>
                              <a:gd name="T71" fmla="*/ 36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0" h="180">
                                <a:moveTo>
                                  <a:pt x="330" y="0"/>
                                </a:moveTo>
                                <a:lnTo>
                                  <a:pt x="330" y="180"/>
                                </a:lnTo>
                                <a:lnTo>
                                  <a:pt x="450" y="120"/>
                                </a:lnTo>
                                <a:lnTo>
                                  <a:pt x="360" y="120"/>
                                </a:lnTo>
                                <a:lnTo>
                                  <a:pt x="360" y="60"/>
                                </a:lnTo>
                                <a:lnTo>
                                  <a:pt x="450" y="60"/>
                                </a:lnTo>
                                <a:lnTo>
                                  <a:pt x="330" y="0"/>
                                </a:lnTo>
                                <a:close/>
                                <a:moveTo>
                                  <a:pt x="330" y="60"/>
                                </a:moveTo>
                                <a:lnTo>
                                  <a:pt x="0" y="60"/>
                                </a:lnTo>
                                <a:lnTo>
                                  <a:pt x="0" y="120"/>
                                </a:lnTo>
                                <a:lnTo>
                                  <a:pt x="330" y="120"/>
                                </a:lnTo>
                                <a:lnTo>
                                  <a:pt x="330" y="60"/>
                                </a:lnTo>
                                <a:close/>
                                <a:moveTo>
                                  <a:pt x="450" y="60"/>
                                </a:moveTo>
                                <a:lnTo>
                                  <a:pt x="360" y="60"/>
                                </a:lnTo>
                                <a:lnTo>
                                  <a:pt x="360" y="120"/>
                                </a:lnTo>
                                <a:lnTo>
                                  <a:pt x="450" y="120"/>
                                </a:lnTo>
                                <a:lnTo>
                                  <a:pt x="510" y="90"/>
                                </a:lnTo>
                                <a:lnTo>
                                  <a:pt x="450" y="6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Text Box 202"/>
                        <wps:cNvSpPr txBox="1">
                          <a:spLocks noChangeArrowheads="1"/>
                        </wps:cNvSpPr>
                        <wps:spPr bwMode="auto">
                          <a:xfrm>
                            <a:off x="6039" y="3589"/>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2</w:t>
                              </w:r>
                            </w:p>
                          </w:txbxContent>
                        </wps:txbx>
                        <wps:bodyPr rot="0" vert="horz" wrap="square" lIns="0" tIns="0" rIns="0" bIns="0" anchor="t" anchorCtr="0" upright="1">
                          <a:noAutofit/>
                        </wps:bodyPr>
                      </wps:wsp>
                      <wps:wsp>
                        <wps:cNvPr id="85" name="Text Box 203"/>
                        <wps:cNvSpPr txBox="1">
                          <a:spLocks noChangeArrowheads="1"/>
                        </wps:cNvSpPr>
                        <wps:spPr bwMode="auto">
                          <a:xfrm>
                            <a:off x="7151" y="3354"/>
                            <a:ext cx="346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23" w:lineRule="exact"/>
                              </w:pPr>
                              <w:r>
                                <w:rPr>
                                  <w:b/>
                                </w:rPr>
                                <w:t xml:space="preserve">2. </w:t>
                              </w:r>
                              <w:r>
                                <w:t>Enter your details and click ‘Verify’.</w:t>
                              </w:r>
                            </w:p>
                            <w:p w:rsidR="00BD48C2" w:rsidRDefault="00BD48C2" w:rsidP="00BD48C2">
                              <w:pPr>
                                <w:spacing w:before="123"/>
                                <w:ind w:right="-6"/>
                              </w:pPr>
                              <w:r>
                                <w:t>Further instructions will appear on your screen.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232" style="position:absolute;left:0;text-align:left;margin-left:42pt;margin-top:19.25pt;width:525.75pt;height:217.5pt;z-index:251715584;mso-position-horizontal-relative:page;mso-position-vertical-relative:text" coordorigin="840,385" coordsize="10515,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">
                <v:shape id="Picture 193" o:spid="_x0000_s1233" type="#_x0000_t75" style="position:absolute;left:870;top:714;width:4875;height: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">
                  <v:imagedata r:id="rId83" o:title=""/>
                </v:shape>
                <v:rect id="Rectangle 194" o:spid="_x0000_s1234" style="position:absolute;left:855;top:669;width:4905;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" filled="f" strokecolor="#4aacc5" strokeweight="1.5pt"/>
                <v:shape id="Picture 195" o:spid="_x0000_s1235" type="#_x0000_t75" style="position:absolute;left:3690;top:429;width:5631;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">
                  <v:imagedata r:id="rId84" o:title=""/>
                </v:shape>
                <v:rect id="Rectangle 196" o:spid="_x0000_s1236" style="position:absolute;left:3667;top:407;width:5676;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" filled="f" strokecolor="#4aacc5" strokeweight="2.25pt"/>
                <v:rect id="Rectangle 197" o:spid="_x0000_s1237" style="position:absolute;left:3675;top:385;width:6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" fillcolor="#4aacc5" stroked="f"/>
                <v:shape id="Picture 198" o:spid="_x0000_s1238" type="#_x0000_t75" style="position:absolute;left:3795;top:519;width:384;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">
                  <v:imagedata r:id="rId32" o:title=""/>
                </v:shape>
                <v:shape id="Picture 199" o:spid="_x0000_s1239" type="#_x0000_t75" style="position:absolute;left:5940;top:3558;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">
                  <v:imagedata r:id="rId85" o:title=""/>
                </v:shape>
                <v:rect id="Rectangle 200" o:spid="_x0000_s1240" style="position:absolute;left:6870;top:3039;width:448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" fillcolor="#daedf3" stroked="f"/>
                <v:shape id="AutoShape 201" o:spid="_x0000_s1241" style="position:absolute;left:6360;top:3606;width:510;height:180;visibility:visible;mso-wrap-style:square;v-text-anchor:top" coordsize="5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" path="m330,r,180l450,120r-90,l360,60r90,l330,xm330,60l,60r,60l330,120r,-60xm450,60r-90,l360,120r90,l510,90,450,60xe" fillcolor="#4aacc5" stroked="f">
                  <v:path arrowok="t" o:connecttype="custom" o:connectlocs="330,3607;330,3787;450,3727;360,3727;360,3667;450,3667;330,3607;330,3667;0,3667;0,3727;330,3727;330,3667;450,3667;360,3667;360,3727;450,3727;510,3697;450,3667" o:connectangles="0,0,0,0,0,0,0,0,0,0,0,0,0,0,0,0,0,0"/>
                </v:shape>
                <v:shape id="Text Box 202" o:spid="_x0000_s1242" type="#_x0000_t202" style="position:absolute;left:6039;top:3589;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2</w:t>
                        </w:r>
                      </w:p>
                    </w:txbxContent>
                  </v:textbox>
                </v:shape>
                <v:shape id="Text Box 203" o:spid="_x0000_s1243" type="#_x0000_t202" style="position:absolute;left:7151;top:3354;width:3460;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D48C2" w:rsidRDefault="00BD48C2" w:rsidP="00BD48C2">
                        <w:pPr>
                          <w:spacing w:line="223" w:lineRule="exact"/>
                        </w:pPr>
                        <w:r>
                          <w:rPr>
                            <w:b/>
                          </w:rPr>
                          <w:t xml:space="preserve">2. </w:t>
                        </w:r>
                        <w:r>
                          <w:t>Enter your details and click ‘Verify’.</w:t>
                        </w:r>
                      </w:p>
                      <w:p w:rsidR="00BD48C2" w:rsidRDefault="00BD48C2" w:rsidP="00BD48C2">
                        <w:pPr>
                          <w:spacing w:before="123"/>
                          <w:ind w:right="-6"/>
                        </w:pPr>
                        <w:r>
                          <w:t>Further instructions will appear on your screen.</w:t>
                        </w:r>
                      </w:p>
                    </w:txbxContent>
                  </v:textbox>
                </v:shape>
                <w10:wrap anchorx="page"/>
              </v:group>
            </w:pict>
          </mc:Fallback>
        </mc:AlternateContent>
      </w:r>
      <w:r>
        <w:rPr>
          <w:noProof/>
          <w:lang w:eastAsia="en-AU"/>
        </w:rPr>
        <mc:AlternateContent>
          <mc:Choice Requires="wpg">
            <w:drawing>
              <wp:anchor distT="0" distB="0" distL="114300" distR="114300" simplePos="0" relativeHeight="251717632" behindDoc="0" locked="0" layoutInCell="1" allowOverlap="1">
                <wp:simplePos x="0" y="0"/>
                <wp:positionH relativeFrom="page">
                  <wp:posOffset>1401445</wp:posOffset>
                </wp:positionH>
                <wp:positionV relativeFrom="paragraph">
                  <wp:posOffset>-32385</wp:posOffset>
                </wp:positionV>
                <wp:extent cx="446405" cy="267970"/>
                <wp:effectExtent l="1270" t="5080" r="9525" b="3175"/>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07" y="-51"/>
                          <a:chExt cx="703" cy="422"/>
                        </a:xfrm>
                      </wpg:grpSpPr>
                      <wps:wsp>
                        <wps:cNvPr id="72" name="AutoShape 208"/>
                        <wps:cNvSpPr>
                          <a:spLocks/>
                        </wps:cNvSpPr>
                        <wps:spPr bwMode="auto">
                          <a:xfrm>
                            <a:off x="2207" y="-52"/>
                            <a:ext cx="703" cy="422"/>
                          </a:xfrm>
                          <a:custGeom>
                            <a:avLst/>
                            <a:gdLst>
                              <a:gd name="T0" fmla="+- 0 2605 2207"/>
                              <a:gd name="T1" fmla="*/ T0 w 703"/>
                              <a:gd name="T2" fmla="+- 0 159 -51"/>
                              <a:gd name="T3" fmla="*/ 159 h 422"/>
                              <a:gd name="T4" fmla="+- 0 2416 2207"/>
                              <a:gd name="T5" fmla="*/ T4 w 703"/>
                              <a:gd name="T6" fmla="+- 0 -51 -51"/>
                              <a:gd name="T7" fmla="*/ -51 h 422"/>
                              <a:gd name="T8" fmla="+- 0 2207 2207"/>
                              <a:gd name="T9" fmla="*/ T8 w 703"/>
                              <a:gd name="T10" fmla="+- 0 -51 -51"/>
                              <a:gd name="T11" fmla="*/ -51 h 422"/>
                              <a:gd name="T12" fmla="+- 0 2396 2207"/>
                              <a:gd name="T13" fmla="*/ T12 w 703"/>
                              <a:gd name="T14" fmla="+- 0 159 -51"/>
                              <a:gd name="T15" fmla="*/ 159 h 422"/>
                              <a:gd name="T16" fmla="+- 0 2207 2207"/>
                              <a:gd name="T17" fmla="*/ T16 w 703"/>
                              <a:gd name="T18" fmla="+- 0 370 -51"/>
                              <a:gd name="T19" fmla="*/ 370 h 422"/>
                              <a:gd name="T20" fmla="+- 0 2416 2207"/>
                              <a:gd name="T21" fmla="*/ T20 w 703"/>
                              <a:gd name="T22" fmla="+- 0 370 -51"/>
                              <a:gd name="T23" fmla="*/ 370 h 422"/>
                              <a:gd name="T24" fmla="+- 0 2605 2207"/>
                              <a:gd name="T25" fmla="*/ T24 w 703"/>
                              <a:gd name="T26" fmla="+- 0 159 -51"/>
                              <a:gd name="T27" fmla="*/ 159 h 422"/>
                              <a:gd name="T28" fmla="+- 0 2910 2207"/>
                              <a:gd name="T29" fmla="*/ T28 w 703"/>
                              <a:gd name="T30" fmla="+- 0 160 -51"/>
                              <a:gd name="T31" fmla="*/ 160 h 422"/>
                              <a:gd name="T32" fmla="+- 0 2721 2207"/>
                              <a:gd name="T33" fmla="*/ T32 w 703"/>
                              <a:gd name="T34" fmla="+- 0 -50 -51"/>
                              <a:gd name="T35" fmla="*/ -50 h 422"/>
                              <a:gd name="T36" fmla="+- 0 2512 2207"/>
                              <a:gd name="T37" fmla="*/ T36 w 703"/>
                              <a:gd name="T38" fmla="+- 0 -50 -51"/>
                              <a:gd name="T39" fmla="*/ -50 h 422"/>
                              <a:gd name="T40" fmla="+- 0 2701 2207"/>
                              <a:gd name="T41" fmla="*/ T40 w 703"/>
                              <a:gd name="T42" fmla="+- 0 160 -51"/>
                              <a:gd name="T43" fmla="*/ 160 h 422"/>
                              <a:gd name="T44" fmla="+- 0 2512 2207"/>
                              <a:gd name="T45" fmla="*/ T44 w 703"/>
                              <a:gd name="T46" fmla="+- 0 371 -51"/>
                              <a:gd name="T47" fmla="*/ 371 h 422"/>
                              <a:gd name="T48" fmla="+- 0 2721 2207"/>
                              <a:gd name="T49" fmla="*/ T48 w 703"/>
                              <a:gd name="T50" fmla="+- 0 371 -51"/>
                              <a:gd name="T51" fmla="*/ 371 h 422"/>
                              <a:gd name="T52" fmla="+- 0 2910 2207"/>
                              <a:gd name="T53" fmla="*/ T52 w 703"/>
                              <a:gd name="T54" fmla="+- 0 160 -51"/>
                              <a:gd name="T55" fmla="*/ 160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209"/>
                        <wps:cNvSpPr txBox="1">
                          <a:spLocks noChangeArrowheads="1"/>
                        </wps:cNvSpPr>
                        <wps:spPr bwMode="auto">
                          <a:xfrm>
                            <a:off x="2207" y="-52"/>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51"/>
                                <w:ind w:left="-605" w:right="-72"/>
                                <w:rPr>
                                  <w:b/>
                                  <w:sz w:val="24"/>
                                </w:rPr>
                              </w:pPr>
                              <w:r>
                                <w:rPr>
                                  <w:b/>
                                  <w:color w:val="FFFFFF"/>
                                  <w:sz w:val="24"/>
                                  <w:shd w:val="clear" w:color="auto" w:fill="ED3423"/>
                                </w:rPr>
                                <w:t xml:space="preserve">2                  </w:t>
                              </w:r>
                              <w:r>
                                <w:rPr>
                                  <w:b/>
                                  <w:color w:val="FFFFFF"/>
                                  <w:spacing w:val="-33"/>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244" style="position:absolute;left:0;text-align:left;margin-left:110.35pt;margin-top:-2.55pt;width:35.15pt;height:21.1pt;z-index:251717632;mso-position-horizontal-relative:page;mso-position-vertical-relative:text" coordorigin="2207,-51"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">
                <v:shape id="AutoShape 208" o:spid="_x0000_s1245" style="position:absolute;left:2207;top:-52;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" path="m398,210l209,,,,189,210,,421r209,l398,210t305,1l514,1,305,1,494,211,305,422r209,l703,211e" stroked="f">
                  <v:fill opacity="39321f"/>
                  <v:path arrowok="t" o:connecttype="custom" o:connectlocs="398,159;209,-51;0,-51;189,159;0,370;209,370;398,159;703,160;514,-50;305,-50;494,160;305,371;514,371;703,160" o:connectangles="0,0,0,0,0,0,0,0,0,0,0,0,0,0"/>
                </v:shape>
                <v:shape id="Text Box 209" o:spid="_x0000_s1246" type="#_x0000_t202" style="position:absolute;left:2207;top:-52;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D48C2" w:rsidRDefault="00BD48C2" w:rsidP="00BD48C2">
                        <w:pPr>
                          <w:spacing w:before="51"/>
                          <w:ind w:left="-605" w:right="-72"/>
                          <w:rPr>
                            <w:b/>
                            <w:sz w:val="24"/>
                          </w:rPr>
                        </w:pPr>
                        <w:r>
                          <w:rPr>
                            <w:b/>
                            <w:color w:val="FFFFFF"/>
                            <w:sz w:val="24"/>
                            <w:shd w:val="clear" w:color="auto" w:fill="ED3423"/>
                          </w:rPr>
                          <w:t xml:space="preserve">2                  </w:t>
                        </w:r>
                        <w:r>
                          <w:rPr>
                            <w:b/>
                            <w:color w:val="FFFFFF"/>
                            <w:spacing w:val="-33"/>
                            <w:sz w:val="24"/>
                            <w:shd w:val="clear" w:color="auto" w:fill="ED3423"/>
                          </w:rPr>
                          <w:t xml:space="preserve"> </w:t>
                        </w:r>
                      </w:p>
                    </w:txbxContent>
                  </v:textbox>
                </v:shape>
                <w10:wrap anchorx="page"/>
              </v:group>
            </w:pict>
          </mc:Fallback>
        </mc:AlternateContent>
      </w:r>
      <w:r>
        <w:rPr>
          <w:noProof/>
          <w:lang w:eastAsia="en-AU"/>
        </w:rPr>
        <mc:AlternateContent>
          <mc:Choice Requires="wpg">
            <w:drawing>
              <wp:anchor distT="0" distB="0" distL="114300" distR="114300" simplePos="0" relativeHeight="251718656" behindDoc="0" locked="0" layoutInCell="1" allowOverlap="1">
                <wp:simplePos x="0" y="0"/>
                <wp:positionH relativeFrom="page">
                  <wp:posOffset>2847975</wp:posOffset>
                </wp:positionH>
                <wp:positionV relativeFrom="paragraph">
                  <wp:posOffset>-1370965</wp:posOffset>
                </wp:positionV>
                <wp:extent cx="219075" cy="2000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200025"/>
                          <a:chOff x="4485" y="-2159"/>
                          <a:chExt cx="345" cy="315"/>
                        </a:xfrm>
                      </wpg:grpSpPr>
                      <pic:pic xmlns:pic="http://schemas.openxmlformats.org/drawingml/2006/picture">
                        <pic:nvPicPr>
                          <pic:cNvPr id="69" name="Picture 2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485" y="-2160"/>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Text Box 212"/>
                        <wps:cNvSpPr txBox="1">
                          <a:spLocks noChangeArrowheads="1"/>
                        </wps:cNvSpPr>
                        <wps:spPr bwMode="auto">
                          <a:xfrm>
                            <a:off x="4485" y="-2160"/>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13"/>
                                <w:ind w:left="114"/>
                                <w:rPr>
                                  <w:rFonts w:ascii="Arial Narrow"/>
                                  <w:b/>
                                  <w:sz w:val="24"/>
                                </w:rPr>
                              </w:pPr>
                              <w:r>
                                <w:rPr>
                                  <w:rFonts w:ascii="Arial Narrow"/>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247" style="position:absolute;left:0;text-align:left;margin-left:224.25pt;margin-top:-107.95pt;width:17.25pt;height:15.75pt;z-index:251718656;mso-position-horizontal-relative:page;mso-position-vertical-relative:text" coordorigin="4485,-2159" coordsize="345,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">
                <v:shape id="Picture 211" o:spid="_x0000_s1248" type="#_x0000_t75" style="position:absolute;left:4485;top:-2160;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">
                  <v:imagedata r:id="rId76" o:title=""/>
                </v:shape>
                <v:shape id="Text Box 212" o:spid="_x0000_s1249" type="#_x0000_t202" style="position:absolute;left:4485;top:-2160;width:34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BD48C2" w:rsidRDefault="00BD48C2" w:rsidP="00BD48C2">
                        <w:pPr>
                          <w:spacing w:before="13"/>
                          <w:ind w:left="114"/>
                          <w:rPr>
                            <w:rFonts w:ascii="Arial Narrow"/>
                            <w:b/>
                            <w:sz w:val="24"/>
                          </w:rPr>
                        </w:pPr>
                        <w:r>
                          <w:rPr>
                            <w:rFonts w:ascii="Arial Narrow"/>
                            <w:b/>
                            <w:color w:val="FFFFFF"/>
                            <w:sz w:val="24"/>
                          </w:rPr>
                          <w:t>1</w:t>
                        </w:r>
                      </w:p>
                    </w:txbxContent>
                  </v:textbox>
                </v:shape>
                <w10:wrap anchorx="page"/>
              </v:group>
            </w:pict>
          </mc:Fallback>
        </mc:AlternateContent>
      </w:r>
      <w:r>
        <w:rPr>
          <w:color w:val="FFFFFF"/>
          <w:spacing w:val="-15"/>
          <w:shd w:val="clear" w:color="auto" w:fill="ED3423"/>
        </w:rPr>
        <w:t xml:space="preserve"> </w:t>
      </w:r>
      <w:r>
        <w:rPr>
          <w:color w:val="FFFFFF"/>
          <w:shd w:val="clear" w:color="auto" w:fill="ED3423"/>
        </w:rPr>
        <w:t>STEP</w:t>
      </w:r>
      <w:r>
        <w:rPr>
          <w:color w:val="FFFFFF"/>
          <w:spacing w:val="1"/>
          <w:shd w:val="clear" w:color="auto" w:fill="ED3423"/>
        </w:rPr>
        <w:t xml:space="preserve"> </w:t>
      </w:r>
    </w:p>
    <w:p w:rsidR="00BD48C2" w:rsidRDefault="00BD48C2" w:rsidP="00BD48C2">
      <w:pPr>
        <w:sectPr w:rsidR="00BD48C2">
          <w:footerReference w:type="default" r:id="rId86"/>
          <w:pgSz w:w="11910" w:h="16840"/>
          <w:pgMar w:top="1500" w:right="620" w:bottom="960" w:left="680" w:header="0" w:footer="764" w:gutter="0"/>
          <w:pgNumType w:start="17"/>
          <w:cols w:space="720"/>
        </w:sectPr>
      </w:pPr>
    </w:p>
    <w:p w:rsidR="00BD48C2" w:rsidRDefault="00BD48C2" w:rsidP="009A29BA">
      <w:pPr>
        <w:pStyle w:val="Heading1"/>
        <w:keepNext w:val="0"/>
        <w:widowControl w:val="0"/>
        <w:numPr>
          <w:ilvl w:val="0"/>
          <w:numId w:val="9"/>
        </w:numPr>
        <w:tabs>
          <w:tab w:val="left" w:pos="660"/>
        </w:tabs>
        <w:autoSpaceDE w:val="0"/>
        <w:autoSpaceDN w:val="0"/>
        <w:spacing w:before="73" w:after="0"/>
        <w:ind w:left="659" w:hanging="432"/>
        <w:jc w:val="left"/>
      </w:pPr>
      <w:bookmarkStart w:id="21" w:name="_bookmark20"/>
      <w:bookmarkEnd w:id="21"/>
      <w:r>
        <w:rPr>
          <w:color w:val="ED3423"/>
        </w:rPr>
        <w:lastRenderedPageBreak/>
        <w:t>Appendix D – NSW RFS Training</w:t>
      </w:r>
      <w:r>
        <w:rPr>
          <w:color w:val="ED3423"/>
          <w:spacing w:val="-2"/>
        </w:rPr>
        <w:t xml:space="preserve"> </w:t>
      </w:r>
      <w:r>
        <w:rPr>
          <w:color w:val="ED3423"/>
        </w:rPr>
        <w:t>Framework</w:t>
      </w:r>
    </w:p>
    <w:p w:rsidR="00BD48C2" w:rsidRDefault="00BD48C2" w:rsidP="00BD48C2">
      <w:pPr>
        <w:pStyle w:val="BodyText"/>
        <w:spacing w:before="122"/>
        <w:ind w:left="227" w:right="291"/>
      </w:pPr>
      <w:r>
        <w:t>The NSW RFS training framework consists of five training levels from foundation through to strategic. Each level contains multiple training courses, allowing members to gain valuable experience and knowledge, equipping them with the skills needed for different roles within the NSW RFS. Each training course has a reference manual which contains the theoretical knowledge required to complete the qualification.</w:t>
      </w:r>
    </w:p>
    <w:p w:rsidR="00BD48C2" w:rsidRDefault="00BD48C2" w:rsidP="00BD48C2">
      <w:pPr>
        <w:pStyle w:val="BodyText"/>
        <w:rPr>
          <w:sz w:val="20"/>
        </w:rPr>
      </w:pPr>
    </w:p>
    <w:p w:rsidR="00BD48C2" w:rsidRDefault="00BD48C2" w:rsidP="00BD48C2">
      <w:pPr>
        <w:pStyle w:val="BodyText"/>
        <w:spacing w:before="8"/>
        <w:rPr>
          <w:sz w:val="21"/>
        </w:rPr>
      </w:pPr>
      <w:r>
        <w:rPr>
          <w:noProof/>
          <w:lang w:bidi="ar-SA"/>
        </w:rPr>
        <w:drawing>
          <wp:anchor distT="0" distB="0" distL="0" distR="0" simplePos="0" relativeHeight="251660288" behindDoc="0" locked="0" layoutInCell="1" allowOverlap="1" wp14:anchorId="2ADF9FFC" wp14:editId="600954D8">
            <wp:simplePos x="0" y="0"/>
            <wp:positionH relativeFrom="page">
              <wp:posOffset>594994</wp:posOffset>
            </wp:positionH>
            <wp:positionV relativeFrom="paragraph">
              <wp:posOffset>183748</wp:posOffset>
            </wp:positionV>
            <wp:extent cx="6219062" cy="3733800"/>
            <wp:effectExtent l="0" t="0" r="0" b="0"/>
            <wp:wrapTopAndBottom/>
            <wp:docPr id="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jpeg"/>
                    <pic:cNvPicPr/>
                  </pic:nvPicPr>
                  <pic:blipFill>
                    <a:blip r:embed="rId87" cstate="print"/>
                    <a:stretch>
                      <a:fillRect/>
                    </a:stretch>
                  </pic:blipFill>
                  <pic:spPr>
                    <a:xfrm>
                      <a:off x="0" y="0"/>
                      <a:ext cx="6219062" cy="3733800"/>
                    </a:xfrm>
                    <a:prstGeom prst="rect">
                      <a:avLst/>
                    </a:prstGeom>
                  </pic:spPr>
                </pic:pic>
              </a:graphicData>
            </a:graphic>
          </wp:anchor>
        </w:drawing>
      </w:r>
    </w:p>
    <w:p w:rsidR="00BD48C2" w:rsidRDefault="00BD48C2" w:rsidP="00BD48C2">
      <w:pPr>
        <w:rPr>
          <w:sz w:val="21"/>
        </w:rPr>
        <w:sectPr w:rsidR="00BD48C2">
          <w:pgSz w:w="11910" w:h="16840"/>
          <w:pgMar w:top="1440" w:right="620" w:bottom="960" w:left="680" w:header="0" w:footer="764" w:gutter="0"/>
          <w:cols w:space="720"/>
        </w:sectPr>
      </w:pPr>
    </w:p>
    <w:p w:rsidR="00BD48C2" w:rsidRDefault="00BD48C2" w:rsidP="009A29BA">
      <w:pPr>
        <w:pStyle w:val="Heading1"/>
        <w:keepNext w:val="0"/>
        <w:widowControl w:val="0"/>
        <w:numPr>
          <w:ilvl w:val="0"/>
          <w:numId w:val="9"/>
        </w:numPr>
        <w:tabs>
          <w:tab w:val="left" w:pos="660"/>
        </w:tabs>
        <w:autoSpaceDE w:val="0"/>
        <w:autoSpaceDN w:val="0"/>
        <w:spacing w:before="73" w:after="0"/>
        <w:ind w:left="659" w:hanging="432"/>
        <w:jc w:val="left"/>
      </w:pPr>
      <w:r>
        <w:rPr>
          <w:noProof/>
          <w:lang w:eastAsia="en-AU"/>
        </w:rPr>
        <w:lastRenderedPageBreak/>
        <mc:AlternateContent>
          <mc:Choice Requires="wpg">
            <w:drawing>
              <wp:anchor distT="0" distB="0" distL="114300" distR="114300" simplePos="0" relativeHeight="251731968" behindDoc="1" locked="0" layoutInCell="1" allowOverlap="1">
                <wp:simplePos x="0" y="0"/>
                <wp:positionH relativeFrom="page">
                  <wp:posOffset>478790</wp:posOffset>
                </wp:positionH>
                <wp:positionV relativeFrom="page">
                  <wp:posOffset>1269365</wp:posOffset>
                </wp:positionV>
                <wp:extent cx="5488305" cy="8612505"/>
                <wp:effectExtent l="2540" t="254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8612505"/>
                          <a:chOff x="754" y="1999"/>
                          <a:chExt cx="8643" cy="13563"/>
                        </a:xfrm>
                      </wpg:grpSpPr>
                      <pic:pic xmlns:pic="http://schemas.openxmlformats.org/drawingml/2006/picture">
                        <pic:nvPicPr>
                          <pic:cNvPr id="66" name="Picture 2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53" y="1999"/>
                            <a:ext cx="8643" cy="1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95" y="2039"/>
                            <a:ext cx="8475" cy="1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4130A3" id="Group 65" o:spid="_x0000_s1026" style="position:absolute;margin-left:37.7pt;margin-top:99.95pt;width:432.15pt;height:678.15pt;z-index:-251584512;mso-position-horizontal-relative:page;mso-position-vertical-relative:page" coordorigin="754,1999" coordsize="8643,13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gsAAACA&#10;NYEFAAAAwJrAAgAAAM07P4EAABazSURBV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">
                <v:shape id="Picture 253" o:spid="_x0000_s1027" type="#_x0000_t75" style="position:absolute;left:753;top:1999;width:8643;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">
                  <v:imagedata r:id="rId90" o:title=""/>
                </v:shape>
                <v:shape id="Picture 254" o:spid="_x0000_s1028" type="#_x0000_t75" style="position:absolute;left:795;top:2039;width:8475;height:1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">
                  <v:imagedata r:id="rId91" o:title=""/>
                </v:shape>
                <w10:wrap anchorx="page" anchory="page"/>
              </v:group>
            </w:pict>
          </mc:Fallback>
        </mc:AlternateContent>
      </w:r>
      <w:bookmarkStart w:id="22" w:name="_bookmark21"/>
      <w:bookmarkEnd w:id="22"/>
      <w:r>
        <w:rPr>
          <w:color w:val="ED3423"/>
        </w:rPr>
        <w:t>Appendix E – Skill cards</w:t>
      </w: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spacing w:before="1"/>
        <w:rPr>
          <w:b/>
          <w:sz w:val="17"/>
        </w:rPr>
      </w:pPr>
      <w:r>
        <w:rPr>
          <w:noProof/>
          <w:lang w:bidi="ar-SA"/>
        </w:rPr>
        <mc:AlternateContent>
          <mc:Choice Requires="wps">
            <w:drawing>
              <wp:anchor distT="0" distB="0" distL="0" distR="0" simplePos="0" relativeHeight="251683840" behindDoc="0" locked="0" layoutInCell="1" allowOverlap="1">
                <wp:simplePos x="0" y="0"/>
                <wp:positionH relativeFrom="page">
                  <wp:posOffset>4010025</wp:posOffset>
                </wp:positionH>
                <wp:positionV relativeFrom="paragraph">
                  <wp:posOffset>140335</wp:posOffset>
                </wp:positionV>
                <wp:extent cx="3086100" cy="3095625"/>
                <wp:effectExtent l="0" t="1270" r="0" b="0"/>
                <wp:wrapTopAndBottom/>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09562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8"/>
                              <w:rPr>
                                <w:b/>
                                <w:sz w:val="26"/>
                              </w:rPr>
                            </w:pPr>
                          </w:p>
                          <w:p w:rsidR="00BD48C2" w:rsidRDefault="00BD48C2" w:rsidP="00BD48C2">
                            <w:pPr>
                              <w:ind w:left="279"/>
                              <w:rPr>
                                <w:b/>
                              </w:rPr>
                            </w:pPr>
                            <w:r>
                              <w:rPr>
                                <w:b/>
                              </w:rPr>
                              <w:t>Skill Cards</w:t>
                            </w:r>
                          </w:p>
                          <w:p w:rsidR="00BD48C2" w:rsidRDefault="00BD48C2" w:rsidP="00BD48C2">
                            <w:pPr>
                              <w:spacing w:before="123"/>
                              <w:ind w:left="279"/>
                            </w:pPr>
                            <w:r>
                              <w:t>Skill cards are used to help trainees hone their practical skills.</w:t>
                            </w:r>
                          </w:p>
                          <w:p w:rsidR="00BD48C2" w:rsidRDefault="00BD48C2" w:rsidP="00BD48C2">
                            <w:pPr>
                              <w:spacing w:before="121"/>
                              <w:ind w:left="279" w:right="403"/>
                            </w:pPr>
                            <w:r>
                              <w:t>The skill cards were created to assist local trainers and brigade members support trainees learn the practical skills for their courses.</w:t>
                            </w:r>
                          </w:p>
                          <w:p w:rsidR="00BD48C2" w:rsidRDefault="00BD48C2" w:rsidP="00BD48C2">
                            <w:pPr>
                              <w:spacing w:before="116"/>
                              <w:ind w:left="279"/>
                              <w:rPr>
                                <w:b/>
                              </w:rPr>
                            </w:pPr>
                            <w:r>
                              <w:rPr>
                                <w:b/>
                              </w:rPr>
                              <w:t>Benefits</w:t>
                            </w:r>
                          </w:p>
                          <w:p w:rsidR="00BD48C2" w:rsidRDefault="00BD48C2" w:rsidP="009A29BA">
                            <w:pPr>
                              <w:widowControl w:val="0"/>
                              <w:numPr>
                                <w:ilvl w:val="0"/>
                                <w:numId w:val="7"/>
                              </w:numPr>
                              <w:tabs>
                                <w:tab w:val="left" w:pos="639"/>
                                <w:tab w:val="left" w:pos="640"/>
                              </w:tabs>
                              <w:autoSpaceDE w:val="0"/>
                              <w:autoSpaceDN w:val="0"/>
                              <w:spacing w:before="124" w:after="0"/>
                            </w:pPr>
                            <w:r>
                              <w:t>Clear</w:t>
                            </w:r>
                            <w:r>
                              <w:rPr>
                                <w:spacing w:val="1"/>
                              </w:rPr>
                              <w:t xml:space="preserve"> </w:t>
                            </w:r>
                            <w:r>
                              <w:t>directions</w:t>
                            </w:r>
                          </w:p>
                          <w:p w:rsidR="00BD48C2" w:rsidRDefault="00BD48C2" w:rsidP="009A29BA">
                            <w:pPr>
                              <w:widowControl w:val="0"/>
                              <w:numPr>
                                <w:ilvl w:val="0"/>
                                <w:numId w:val="7"/>
                              </w:numPr>
                              <w:tabs>
                                <w:tab w:val="left" w:pos="639"/>
                                <w:tab w:val="left" w:pos="640"/>
                              </w:tabs>
                              <w:autoSpaceDE w:val="0"/>
                              <w:autoSpaceDN w:val="0"/>
                              <w:spacing w:before="36" w:after="0"/>
                            </w:pPr>
                            <w:r>
                              <w:t>Supports embedded knowledge and</w:t>
                            </w:r>
                            <w:r>
                              <w:rPr>
                                <w:spacing w:val="-4"/>
                              </w:rPr>
                              <w:t xml:space="preserve"> </w:t>
                            </w:r>
                            <w:r>
                              <w:t>skill</w:t>
                            </w:r>
                          </w:p>
                          <w:p w:rsidR="00BD48C2" w:rsidRDefault="00BD48C2" w:rsidP="00BD48C2">
                            <w:pPr>
                              <w:pStyle w:val="BodyText"/>
                              <w:spacing w:before="8"/>
                              <w:rPr>
                                <w:b/>
                                <w:sz w:val="19"/>
                              </w:rPr>
                            </w:pPr>
                          </w:p>
                          <w:p w:rsidR="00BD48C2" w:rsidRDefault="00BD48C2" w:rsidP="00BD48C2">
                            <w:pPr>
                              <w:ind w:left="279"/>
                              <w:rPr>
                                <w:b/>
                              </w:rPr>
                            </w:pPr>
                            <w:r>
                              <w:rPr>
                                <w:b/>
                              </w:rPr>
                              <w:t>Where can I download skill cards?</w:t>
                            </w:r>
                          </w:p>
                          <w:p w:rsidR="00BD48C2" w:rsidRDefault="00BD48C2" w:rsidP="00BD48C2">
                            <w:pPr>
                              <w:spacing w:before="123"/>
                              <w:ind w:left="279"/>
                            </w:pPr>
                            <w:r>
                              <w:t>Skill cards are available via Fuel in the ‘Course Resources’ section (please see Step 3, p.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250" type="#_x0000_t202" style="position:absolute;margin-left:315.75pt;margin-top:11.05pt;width:243pt;height:243.7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" fillcolor="#daedf3" stroked="f">
                <v:textbox inset="0,0,0,0">
                  <w:txbxContent>
                    <w:p w:rsidR="00BD48C2" w:rsidRDefault="00BD48C2" w:rsidP="00BD48C2">
                      <w:pPr>
                        <w:pStyle w:val="BodyText"/>
                        <w:spacing w:before="8"/>
                        <w:rPr>
                          <w:b/>
                          <w:sz w:val="26"/>
                        </w:rPr>
                      </w:pPr>
                    </w:p>
                    <w:p w:rsidR="00BD48C2" w:rsidRDefault="00BD48C2" w:rsidP="00BD48C2">
                      <w:pPr>
                        <w:ind w:left="279"/>
                        <w:rPr>
                          <w:b/>
                        </w:rPr>
                      </w:pPr>
                      <w:r>
                        <w:rPr>
                          <w:b/>
                        </w:rPr>
                        <w:t>Skill Cards</w:t>
                      </w:r>
                    </w:p>
                    <w:p w:rsidR="00BD48C2" w:rsidRDefault="00BD48C2" w:rsidP="00BD48C2">
                      <w:pPr>
                        <w:spacing w:before="123"/>
                        <w:ind w:left="279"/>
                      </w:pPr>
                      <w:r>
                        <w:t>Skill cards are used to help trainees hone their practical skills.</w:t>
                      </w:r>
                    </w:p>
                    <w:p w:rsidR="00BD48C2" w:rsidRDefault="00BD48C2" w:rsidP="00BD48C2">
                      <w:pPr>
                        <w:spacing w:before="121"/>
                        <w:ind w:left="279" w:right="403"/>
                      </w:pPr>
                      <w:r>
                        <w:t>The skill cards were created to assist local trainers and brigade members support trainees learn the practical skills for their courses.</w:t>
                      </w:r>
                    </w:p>
                    <w:p w:rsidR="00BD48C2" w:rsidRDefault="00BD48C2" w:rsidP="00BD48C2">
                      <w:pPr>
                        <w:spacing w:before="116"/>
                        <w:ind w:left="279"/>
                        <w:rPr>
                          <w:b/>
                        </w:rPr>
                      </w:pPr>
                      <w:r>
                        <w:rPr>
                          <w:b/>
                        </w:rPr>
                        <w:t>Benefits</w:t>
                      </w:r>
                    </w:p>
                    <w:p w:rsidR="00BD48C2" w:rsidRDefault="00BD48C2" w:rsidP="009A29BA">
                      <w:pPr>
                        <w:widowControl w:val="0"/>
                        <w:numPr>
                          <w:ilvl w:val="0"/>
                          <w:numId w:val="7"/>
                        </w:numPr>
                        <w:tabs>
                          <w:tab w:val="left" w:pos="639"/>
                          <w:tab w:val="left" w:pos="640"/>
                        </w:tabs>
                        <w:autoSpaceDE w:val="0"/>
                        <w:autoSpaceDN w:val="0"/>
                        <w:spacing w:before="124" w:after="0"/>
                      </w:pPr>
                      <w:r>
                        <w:t>Clear</w:t>
                      </w:r>
                      <w:r>
                        <w:rPr>
                          <w:spacing w:val="1"/>
                        </w:rPr>
                        <w:t xml:space="preserve"> </w:t>
                      </w:r>
                      <w:r>
                        <w:t>directions</w:t>
                      </w:r>
                    </w:p>
                    <w:p w:rsidR="00BD48C2" w:rsidRDefault="00BD48C2" w:rsidP="009A29BA">
                      <w:pPr>
                        <w:widowControl w:val="0"/>
                        <w:numPr>
                          <w:ilvl w:val="0"/>
                          <w:numId w:val="7"/>
                        </w:numPr>
                        <w:tabs>
                          <w:tab w:val="left" w:pos="639"/>
                          <w:tab w:val="left" w:pos="640"/>
                        </w:tabs>
                        <w:autoSpaceDE w:val="0"/>
                        <w:autoSpaceDN w:val="0"/>
                        <w:spacing w:before="36" w:after="0"/>
                      </w:pPr>
                      <w:r>
                        <w:t>Supports embedded knowledge and</w:t>
                      </w:r>
                      <w:r>
                        <w:rPr>
                          <w:spacing w:val="-4"/>
                        </w:rPr>
                        <w:t xml:space="preserve"> </w:t>
                      </w:r>
                      <w:r>
                        <w:t>skill</w:t>
                      </w:r>
                    </w:p>
                    <w:p w:rsidR="00BD48C2" w:rsidRDefault="00BD48C2" w:rsidP="00BD48C2">
                      <w:pPr>
                        <w:pStyle w:val="BodyText"/>
                        <w:spacing w:before="8"/>
                        <w:rPr>
                          <w:b/>
                          <w:sz w:val="19"/>
                        </w:rPr>
                      </w:pPr>
                    </w:p>
                    <w:p w:rsidR="00BD48C2" w:rsidRDefault="00BD48C2" w:rsidP="00BD48C2">
                      <w:pPr>
                        <w:ind w:left="279"/>
                        <w:rPr>
                          <w:b/>
                        </w:rPr>
                      </w:pPr>
                      <w:r>
                        <w:rPr>
                          <w:b/>
                        </w:rPr>
                        <w:t>Where can I download skill cards?</w:t>
                      </w:r>
                    </w:p>
                    <w:p w:rsidR="00BD48C2" w:rsidRDefault="00BD48C2" w:rsidP="00BD48C2">
                      <w:pPr>
                        <w:spacing w:before="123"/>
                        <w:ind w:left="279"/>
                      </w:pPr>
                      <w:r>
                        <w:t>Skill cards are available via Fuel in the ‘Course Resources’ section (please see Step 3, p. 6).</w:t>
                      </w:r>
                    </w:p>
                  </w:txbxContent>
                </v:textbox>
                <w10:wrap type="topAndBottom" anchorx="page"/>
              </v:shape>
            </w:pict>
          </mc:Fallback>
        </mc:AlternateContent>
      </w: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rPr>
          <w:b/>
          <w:sz w:val="20"/>
        </w:rPr>
      </w:pPr>
    </w:p>
    <w:p w:rsidR="00BD48C2" w:rsidRDefault="00BD48C2" w:rsidP="00BD48C2">
      <w:pPr>
        <w:pStyle w:val="BodyText"/>
        <w:spacing w:before="7"/>
        <w:rPr>
          <w:b/>
        </w:rPr>
      </w:pPr>
    </w:p>
    <w:p w:rsidR="00BD48C2" w:rsidRDefault="00BD48C2" w:rsidP="00BD48C2">
      <w:pPr>
        <w:pStyle w:val="Heading3"/>
        <w:spacing w:before="92"/>
        <w:ind w:left="4879"/>
      </w:pPr>
      <w:r>
        <w:rPr>
          <w:color w:val="7E7E7E"/>
        </w:rPr>
        <w:t>| SAMPLE SKILL CARD ONLY |</w:t>
      </w:r>
    </w:p>
    <w:p w:rsidR="00BD48C2" w:rsidRDefault="00BD48C2" w:rsidP="00BD48C2">
      <w:pPr>
        <w:sectPr w:rsidR="00BD48C2">
          <w:pgSz w:w="11910" w:h="16840"/>
          <w:pgMar w:top="1440" w:right="620" w:bottom="960" w:left="680" w:header="0" w:footer="764" w:gutter="0"/>
          <w:cols w:space="720"/>
        </w:sectPr>
      </w:pPr>
    </w:p>
    <w:p w:rsidR="00BD48C2" w:rsidRDefault="00BD48C2" w:rsidP="009A29BA">
      <w:pPr>
        <w:pStyle w:val="Heading1"/>
        <w:keepNext w:val="0"/>
        <w:widowControl w:val="0"/>
        <w:numPr>
          <w:ilvl w:val="0"/>
          <w:numId w:val="9"/>
        </w:numPr>
        <w:tabs>
          <w:tab w:val="left" w:pos="660"/>
        </w:tabs>
        <w:autoSpaceDE w:val="0"/>
        <w:autoSpaceDN w:val="0"/>
        <w:spacing w:before="73" w:after="0"/>
        <w:ind w:left="659" w:right="1091" w:hanging="432"/>
        <w:jc w:val="left"/>
      </w:pPr>
      <w:bookmarkStart w:id="23" w:name="_bookmark22"/>
      <w:bookmarkEnd w:id="23"/>
      <w:r>
        <w:rPr>
          <w:color w:val="ED3423"/>
        </w:rPr>
        <w:lastRenderedPageBreak/>
        <w:t>Appendix F – BF online course completion Vs face-to-face course</w:t>
      </w:r>
      <w:r>
        <w:rPr>
          <w:color w:val="ED3423"/>
          <w:spacing w:val="-2"/>
        </w:rPr>
        <w:t xml:space="preserve"> </w:t>
      </w:r>
      <w:r>
        <w:rPr>
          <w:color w:val="ED3423"/>
        </w:rPr>
        <w:t>completion</w:t>
      </w:r>
    </w:p>
    <w:p w:rsidR="00BD48C2" w:rsidRDefault="00BD48C2" w:rsidP="00BD48C2">
      <w:pPr>
        <w:pStyle w:val="BodyText"/>
        <w:spacing w:before="121"/>
        <w:ind w:left="227" w:right="291"/>
      </w:pPr>
      <w:r>
        <w:t>Below is a simplified flowchart detailing the most common pathways to complete Bush Firefighter (BF)</w:t>
      </w:r>
      <w:proofErr w:type="gramStart"/>
      <w:r>
        <w:t>.</w:t>
      </w:r>
      <w:proofErr w:type="gramEnd"/>
      <w:r>
        <w:t xml:space="preserve"> It is important to understand that as long as you </w:t>
      </w:r>
      <w:r>
        <w:rPr>
          <w:b/>
        </w:rPr>
        <w:t xml:space="preserve">(1) </w:t>
      </w:r>
      <w:r>
        <w:t xml:space="preserve">achieve competency in the theory assessment (online, paper-based or verbal), </w:t>
      </w:r>
      <w:r>
        <w:rPr>
          <w:b/>
        </w:rPr>
        <w:t xml:space="preserve">(2) </w:t>
      </w:r>
      <w:r>
        <w:t xml:space="preserve">practice your skills (at group/district skills training events or with your brigade) and </w:t>
      </w:r>
      <w:r>
        <w:rPr>
          <w:b/>
        </w:rPr>
        <w:t xml:space="preserve">(3) </w:t>
      </w:r>
      <w:r>
        <w:t>achieve competency at a scheduled district assessment, you will become qualified in BF.</w:t>
      </w:r>
    </w:p>
    <w:p w:rsidR="00BD48C2" w:rsidRDefault="00BD48C2" w:rsidP="00BD48C2">
      <w:pPr>
        <w:pStyle w:val="BodyText"/>
        <w:spacing w:before="10"/>
      </w:pPr>
      <w:r>
        <w:rPr>
          <w:noProof/>
          <w:lang w:bidi="ar-SA"/>
        </w:rPr>
        <mc:AlternateContent>
          <mc:Choice Requires="wps">
            <w:drawing>
              <wp:anchor distT="0" distB="0" distL="0" distR="0" simplePos="0" relativeHeight="251685888" behindDoc="0" locked="0" layoutInCell="1" allowOverlap="1">
                <wp:simplePos x="0" y="0"/>
                <wp:positionH relativeFrom="page">
                  <wp:posOffset>619125</wp:posOffset>
                </wp:positionH>
                <wp:positionV relativeFrom="paragraph">
                  <wp:posOffset>215900</wp:posOffset>
                </wp:positionV>
                <wp:extent cx="2276475" cy="1143000"/>
                <wp:effectExtent l="9525" t="6350" r="9525" b="12700"/>
                <wp:wrapTopAndBottom/>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430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pStyle w:val="BodyText"/>
                              <w:spacing w:before="7"/>
                              <w:rPr>
                                <w:sz w:val="37"/>
                              </w:rPr>
                            </w:pPr>
                          </w:p>
                          <w:p w:rsidR="00BD48C2" w:rsidRDefault="00BD48C2" w:rsidP="00BD48C2">
                            <w:pPr>
                              <w:pStyle w:val="BodyText"/>
                              <w:ind w:left="438" w:right="431" w:firstLine="367"/>
                              <w:rPr>
                                <w:rFonts w:ascii="Arial Black"/>
                              </w:rPr>
                            </w:pPr>
                            <w:r>
                              <w:rPr>
                                <w:rFonts w:ascii="Arial Black"/>
                                <w:color w:val="FFFFFF"/>
                              </w:rPr>
                              <w:t>FACE TO FACE DISTRICT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251" type="#_x0000_t202" style="position:absolute;margin-left:48.75pt;margin-top:17pt;width:179.25pt;height:90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" filled="f" strokecolor="#5f5f61">
                <v:textbox inset="0,0,0,0">
                  <w:txbxContent>
                    <w:p w:rsidR="00BD48C2" w:rsidRDefault="00BD48C2" w:rsidP="00BD48C2">
                      <w:pPr>
                        <w:pStyle w:val="BodyText"/>
                        <w:spacing w:before="7"/>
                        <w:rPr>
                          <w:sz w:val="37"/>
                        </w:rPr>
                      </w:pPr>
                    </w:p>
                    <w:p w:rsidR="00BD48C2" w:rsidRDefault="00BD48C2" w:rsidP="00BD48C2">
                      <w:pPr>
                        <w:pStyle w:val="BodyText"/>
                        <w:ind w:left="438" w:right="431" w:firstLine="367"/>
                        <w:rPr>
                          <w:rFonts w:ascii="Arial Black"/>
                        </w:rPr>
                      </w:pPr>
                      <w:r>
                        <w:rPr>
                          <w:rFonts w:ascii="Arial Black"/>
                          <w:color w:val="FFFFFF"/>
                        </w:rPr>
                        <w:t>FACE TO FACE DISTRICT TRAINING</w:t>
                      </w:r>
                    </w:p>
                  </w:txbxContent>
                </v:textbox>
                <w10:wrap type="topAndBottom" anchorx="page"/>
              </v:shape>
            </w:pict>
          </mc:Fallback>
        </mc:AlternateContent>
      </w:r>
      <w:r>
        <w:rPr>
          <w:noProof/>
          <w:lang w:bidi="ar-SA"/>
        </w:rPr>
        <mc:AlternateContent>
          <mc:Choice Requires="wps">
            <w:drawing>
              <wp:anchor distT="0" distB="0" distL="0" distR="0" simplePos="0" relativeHeight="251687936" behindDoc="0" locked="0" layoutInCell="1" allowOverlap="1">
                <wp:simplePos x="0" y="0"/>
                <wp:positionH relativeFrom="page">
                  <wp:posOffset>3362325</wp:posOffset>
                </wp:positionH>
                <wp:positionV relativeFrom="paragraph">
                  <wp:posOffset>421640</wp:posOffset>
                </wp:positionV>
                <wp:extent cx="876300" cy="613410"/>
                <wp:effectExtent l="9525" t="12065" r="9525" b="12700"/>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13410"/>
                        </a:xfrm>
                        <a:prstGeom prst="rect">
                          <a:avLst/>
                        </a:prstGeom>
                        <a:solidFill>
                          <a:srgbClr val="ED3423"/>
                        </a:solidFill>
                        <a:ln w="9525">
                          <a:solidFill>
                            <a:srgbClr val="FF0000"/>
                          </a:solidFill>
                          <a:prstDash val="solid"/>
                          <a:miter lim="800000"/>
                          <a:headEnd/>
                          <a:tailEnd/>
                        </a:ln>
                      </wps:spPr>
                      <wps:txbx>
                        <w:txbxContent>
                          <w:p w:rsidR="00BD48C2" w:rsidRDefault="00BD48C2" w:rsidP="00BD48C2">
                            <w:pPr>
                              <w:spacing w:before="259"/>
                              <w:ind w:left="451"/>
                              <w:rPr>
                                <w:rFonts w:ascii="Arial Black"/>
                                <w:sz w:val="32"/>
                              </w:rPr>
                            </w:pPr>
                            <w:r>
                              <w:rPr>
                                <w:rFonts w:ascii="Arial Black"/>
                                <w:color w:val="FFFFFF"/>
                                <w:sz w:val="32"/>
                              </w:rPr>
                              <w:t>VS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252" type="#_x0000_t202" style="position:absolute;margin-left:264.75pt;margin-top:33.2pt;width:69pt;height:48.3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" fillcolor="#ed3423" strokecolor="red">
                <v:textbox inset="0,0,0,0">
                  <w:txbxContent>
                    <w:p w:rsidR="00BD48C2" w:rsidRDefault="00BD48C2" w:rsidP="00BD48C2">
                      <w:pPr>
                        <w:spacing w:before="259"/>
                        <w:ind w:left="451"/>
                        <w:rPr>
                          <w:rFonts w:ascii="Arial Black"/>
                          <w:sz w:val="32"/>
                        </w:rPr>
                      </w:pPr>
                      <w:r>
                        <w:rPr>
                          <w:rFonts w:ascii="Arial Black"/>
                          <w:color w:val="FFFFFF"/>
                          <w:sz w:val="32"/>
                        </w:rPr>
                        <w:t>VS</w:t>
                      </w:r>
                    </w:p>
                  </w:txbxContent>
                </v:textbox>
                <w10:wrap type="topAndBottom" anchorx="page"/>
              </v:shape>
            </w:pict>
          </mc:Fallback>
        </mc:AlternateContent>
      </w:r>
      <w:r>
        <w:rPr>
          <w:noProof/>
          <w:lang w:bidi="ar-SA"/>
        </w:rPr>
        <mc:AlternateContent>
          <mc:Choice Requires="wps">
            <w:drawing>
              <wp:anchor distT="0" distB="0" distL="0" distR="0" simplePos="0" relativeHeight="251688960" behindDoc="0" locked="0" layoutInCell="1" allowOverlap="1">
                <wp:simplePos x="0" y="0"/>
                <wp:positionH relativeFrom="page">
                  <wp:posOffset>4600575</wp:posOffset>
                </wp:positionH>
                <wp:positionV relativeFrom="paragraph">
                  <wp:posOffset>212090</wp:posOffset>
                </wp:positionV>
                <wp:extent cx="2276475" cy="1143000"/>
                <wp:effectExtent l="9525" t="12065" r="9525" b="6985"/>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430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pStyle w:val="BodyText"/>
                              <w:rPr>
                                <w:sz w:val="34"/>
                              </w:rPr>
                            </w:pPr>
                          </w:p>
                          <w:p w:rsidR="00BD48C2" w:rsidRDefault="00BD48C2" w:rsidP="00BD48C2">
                            <w:pPr>
                              <w:pStyle w:val="BodyText"/>
                              <w:spacing w:before="199"/>
                              <w:ind w:left="572"/>
                              <w:rPr>
                                <w:rFonts w:ascii="Arial Black"/>
                              </w:rPr>
                            </w:pPr>
                            <w:r>
                              <w:rPr>
                                <w:rFonts w:ascii="Arial Black"/>
                                <w:color w:val="FFFFFF"/>
                              </w:rPr>
                              <w:t>ONLINE MODULES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53" type="#_x0000_t202" style="position:absolute;margin-left:362.25pt;margin-top:16.7pt;width:179.25pt;height:90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" filled="f" strokecolor="#5f5f61">
                <v:textbox inset="0,0,0,0">
                  <w:txbxContent>
                    <w:p w:rsidR="00BD48C2" w:rsidRDefault="00BD48C2" w:rsidP="00BD48C2">
                      <w:pPr>
                        <w:pStyle w:val="BodyText"/>
                        <w:rPr>
                          <w:sz w:val="34"/>
                        </w:rPr>
                      </w:pPr>
                    </w:p>
                    <w:p w:rsidR="00BD48C2" w:rsidRDefault="00BD48C2" w:rsidP="00BD48C2">
                      <w:pPr>
                        <w:pStyle w:val="BodyText"/>
                        <w:spacing w:before="199"/>
                        <w:ind w:left="572"/>
                        <w:rPr>
                          <w:rFonts w:ascii="Arial Black"/>
                        </w:rPr>
                      </w:pPr>
                      <w:r>
                        <w:rPr>
                          <w:rFonts w:ascii="Arial Black"/>
                          <w:color w:val="FFFFFF"/>
                        </w:rPr>
                        <w:t>ONLINE MODULES</w:t>
                      </w:r>
                    </w:p>
                  </w:txbxContent>
                </v:textbox>
                <w10:wrap type="topAndBottom" anchorx="page"/>
              </v:shape>
            </w:pict>
          </mc:Fallback>
        </mc:AlternateContent>
      </w: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spacing w:before="11"/>
      </w:pPr>
    </w:p>
    <w:p w:rsidR="00BD48C2" w:rsidRDefault="00BD48C2" w:rsidP="00BD48C2">
      <w:pPr>
        <w:pStyle w:val="BodyText"/>
        <w:spacing w:before="100"/>
        <w:ind w:left="3794" w:right="3865"/>
        <w:jc w:val="center"/>
        <w:rPr>
          <w:rFonts w:ascii="Arial Black"/>
        </w:rPr>
      </w:pPr>
      <w:r>
        <w:rPr>
          <w:noProof/>
          <w:lang w:bidi="ar-SA"/>
        </w:rPr>
        <mc:AlternateContent>
          <mc:Choice Requires="wpg">
            <w:drawing>
              <wp:anchor distT="0" distB="0" distL="114300" distR="114300" simplePos="0" relativeHeight="251732992" behindDoc="1" locked="0" layoutInCell="1" allowOverlap="1">
                <wp:simplePos x="0" y="0"/>
                <wp:positionH relativeFrom="page">
                  <wp:posOffset>619125</wp:posOffset>
                </wp:positionH>
                <wp:positionV relativeFrom="paragraph">
                  <wp:posOffset>-2228850</wp:posOffset>
                </wp:positionV>
                <wp:extent cx="6257925" cy="6981825"/>
                <wp:effectExtent l="0" t="127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925" cy="6981825"/>
                          <a:chOff x="975" y="-3510"/>
                          <a:chExt cx="9855" cy="10995"/>
                        </a:xfrm>
                      </wpg:grpSpPr>
                      <wps:wsp>
                        <wps:cNvPr id="51" name="Rectangle 256"/>
                        <wps:cNvSpPr>
                          <a:spLocks noChangeArrowheads="1"/>
                        </wps:cNvSpPr>
                        <wps:spPr bwMode="auto">
                          <a:xfrm>
                            <a:off x="975" y="-3505"/>
                            <a:ext cx="3585" cy="1800"/>
                          </a:xfrm>
                          <a:prstGeom prst="rect">
                            <a:avLst/>
                          </a:prstGeom>
                          <a:solidFill>
                            <a:srgbClr val="464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257"/>
                        <wps:cNvSpPr>
                          <a:spLocks/>
                        </wps:cNvSpPr>
                        <wps:spPr bwMode="auto">
                          <a:xfrm>
                            <a:off x="4155" y="-3511"/>
                            <a:ext cx="6675" cy="4980"/>
                          </a:xfrm>
                          <a:custGeom>
                            <a:avLst/>
                            <a:gdLst>
                              <a:gd name="T0" fmla="+- 0 7740 4155"/>
                              <a:gd name="T1" fmla="*/ T0 w 6675"/>
                              <a:gd name="T2" fmla="+- 0 -330 -3510"/>
                              <a:gd name="T3" fmla="*/ -330 h 4980"/>
                              <a:gd name="T4" fmla="+- 0 4155 4155"/>
                              <a:gd name="T5" fmla="*/ T4 w 6675"/>
                              <a:gd name="T6" fmla="+- 0 -330 -3510"/>
                              <a:gd name="T7" fmla="*/ -330 h 4980"/>
                              <a:gd name="T8" fmla="+- 0 4155 4155"/>
                              <a:gd name="T9" fmla="*/ T8 w 6675"/>
                              <a:gd name="T10" fmla="+- 0 1470 -3510"/>
                              <a:gd name="T11" fmla="*/ 1470 h 4980"/>
                              <a:gd name="T12" fmla="+- 0 7740 4155"/>
                              <a:gd name="T13" fmla="*/ T12 w 6675"/>
                              <a:gd name="T14" fmla="+- 0 1470 -3510"/>
                              <a:gd name="T15" fmla="*/ 1470 h 4980"/>
                              <a:gd name="T16" fmla="+- 0 7740 4155"/>
                              <a:gd name="T17" fmla="*/ T16 w 6675"/>
                              <a:gd name="T18" fmla="+- 0 -330 -3510"/>
                              <a:gd name="T19" fmla="*/ -330 h 4980"/>
                              <a:gd name="T20" fmla="+- 0 10830 4155"/>
                              <a:gd name="T21" fmla="*/ T20 w 6675"/>
                              <a:gd name="T22" fmla="+- 0 -3510 -3510"/>
                              <a:gd name="T23" fmla="*/ -3510 h 4980"/>
                              <a:gd name="T24" fmla="+- 0 7245 4155"/>
                              <a:gd name="T25" fmla="*/ T24 w 6675"/>
                              <a:gd name="T26" fmla="+- 0 -3510 -3510"/>
                              <a:gd name="T27" fmla="*/ -3510 h 4980"/>
                              <a:gd name="T28" fmla="+- 0 7245 4155"/>
                              <a:gd name="T29" fmla="*/ T28 w 6675"/>
                              <a:gd name="T30" fmla="+- 0 -1710 -3510"/>
                              <a:gd name="T31" fmla="*/ -1710 h 4980"/>
                              <a:gd name="T32" fmla="+- 0 10830 4155"/>
                              <a:gd name="T33" fmla="*/ T32 w 6675"/>
                              <a:gd name="T34" fmla="+- 0 -1710 -3510"/>
                              <a:gd name="T35" fmla="*/ -1710 h 4980"/>
                              <a:gd name="T36" fmla="+- 0 10830 4155"/>
                              <a:gd name="T37" fmla="*/ T36 w 6675"/>
                              <a:gd name="T38" fmla="+- 0 -3510 -3510"/>
                              <a:gd name="T39" fmla="*/ -3510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75" h="4980">
                                <a:moveTo>
                                  <a:pt x="3585" y="3180"/>
                                </a:moveTo>
                                <a:lnTo>
                                  <a:pt x="0" y="3180"/>
                                </a:lnTo>
                                <a:lnTo>
                                  <a:pt x="0" y="4980"/>
                                </a:lnTo>
                                <a:lnTo>
                                  <a:pt x="3585" y="4980"/>
                                </a:lnTo>
                                <a:lnTo>
                                  <a:pt x="3585" y="3180"/>
                                </a:lnTo>
                                <a:moveTo>
                                  <a:pt x="6675" y="0"/>
                                </a:moveTo>
                                <a:lnTo>
                                  <a:pt x="3090" y="0"/>
                                </a:lnTo>
                                <a:lnTo>
                                  <a:pt x="3090" y="1800"/>
                                </a:lnTo>
                                <a:lnTo>
                                  <a:pt x="6675" y="1800"/>
                                </a:lnTo>
                                <a:lnTo>
                                  <a:pt x="6675" y="0"/>
                                </a:lnTo>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258"/>
                        <wps:cNvSpPr>
                          <a:spLocks noChangeArrowheads="1"/>
                        </wps:cNvSpPr>
                        <wps:spPr bwMode="auto">
                          <a:xfrm>
                            <a:off x="4155" y="-331"/>
                            <a:ext cx="3585" cy="18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259"/>
                        <wps:cNvSpPr>
                          <a:spLocks/>
                        </wps:cNvSpPr>
                        <wps:spPr bwMode="auto">
                          <a:xfrm>
                            <a:off x="6675" y="-1763"/>
                            <a:ext cx="2415" cy="1432"/>
                          </a:xfrm>
                          <a:custGeom>
                            <a:avLst/>
                            <a:gdLst>
                              <a:gd name="T0" fmla="+- 0 6896 6675"/>
                              <a:gd name="T1" fmla="*/ T0 w 2415"/>
                              <a:gd name="T2" fmla="+- 0 -666 -1762"/>
                              <a:gd name="T3" fmla="*/ -666 h 1432"/>
                              <a:gd name="T4" fmla="+- 0 6675 6675"/>
                              <a:gd name="T5" fmla="*/ T4 w 2415"/>
                              <a:gd name="T6" fmla="+- 0 -330 -1762"/>
                              <a:gd name="T7" fmla="*/ -330 h 1432"/>
                              <a:gd name="T8" fmla="+- 0 7077 6675"/>
                              <a:gd name="T9" fmla="*/ T8 w 2415"/>
                              <a:gd name="T10" fmla="+- 0 -355 -1762"/>
                              <a:gd name="T11" fmla="*/ -355 h 1432"/>
                              <a:gd name="T12" fmla="+- 0 7034 6675"/>
                              <a:gd name="T13" fmla="*/ T12 w 2415"/>
                              <a:gd name="T14" fmla="+- 0 -429 -1762"/>
                              <a:gd name="T15" fmla="*/ -429 h 1432"/>
                              <a:gd name="T16" fmla="+- 0 6965 6675"/>
                              <a:gd name="T17" fmla="*/ T16 w 2415"/>
                              <a:gd name="T18" fmla="+- 0 -429 -1762"/>
                              <a:gd name="T19" fmla="*/ -429 h 1432"/>
                              <a:gd name="T20" fmla="+- 0 6905 6675"/>
                              <a:gd name="T21" fmla="*/ T20 w 2415"/>
                              <a:gd name="T22" fmla="+- 0 -532 -1762"/>
                              <a:gd name="T23" fmla="*/ -532 h 1432"/>
                              <a:gd name="T24" fmla="+- 0 6956 6675"/>
                              <a:gd name="T25" fmla="*/ T24 w 2415"/>
                              <a:gd name="T26" fmla="+- 0 -562 -1762"/>
                              <a:gd name="T27" fmla="*/ -562 h 1432"/>
                              <a:gd name="T28" fmla="+- 0 6896 6675"/>
                              <a:gd name="T29" fmla="*/ T28 w 2415"/>
                              <a:gd name="T30" fmla="+- 0 -666 -1762"/>
                              <a:gd name="T31" fmla="*/ -666 h 1432"/>
                              <a:gd name="T32" fmla="+- 0 6956 6675"/>
                              <a:gd name="T33" fmla="*/ T32 w 2415"/>
                              <a:gd name="T34" fmla="+- 0 -562 -1762"/>
                              <a:gd name="T35" fmla="*/ -562 h 1432"/>
                              <a:gd name="T36" fmla="+- 0 6905 6675"/>
                              <a:gd name="T37" fmla="*/ T36 w 2415"/>
                              <a:gd name="T38" fmla="+- 0 -532 -1762"/>
                              <a:gd name="T39" fmla="*/ -532 h 1432"/>
                              <a:gd name="T40" fmla="+- 0 6965 6675"/>
                              <a:gd name="T41" fmla="*/ T40 w 2415"/>
                              <a:gd name="T42" fmla="+- 0 -429 -1762"/>
                              <a:gd name="T43" fmla="*/ -429 h 1432"/>
                              <a:gd name="T44" fmla="+- 0 7017 6675"/>
                              <a:gd name="T45" fmla="*/ T44 w 2415"/>
                              <a:gd name="T46" fmla="+- 0 -459 -1762"/>
                              <a:gd name="T47" fmla="*/ -459 h 1432"/>
                              <a:gd name="T48" fmla="+- 0 6956 6675"/>
                              <a:gd name="T49" fmla="*/ T48 w 2415"/>
                              <a:gd name="T50" fmla="+- 0 -562 -1762"/>
                              <a:gd name="T51" fmla="*/ -562 h 1432"/>
                              <a:gd name="T52" fmla="+- 0 7017 6675"/>
                              <a:gd name="T53" fmla="*/ T52 w 2415"/>
                              <a:gd name="T54" fmla="+- 0 -459 -1762"/>
                              <a:gd name="T55" fmla="*/ -459 h 1432"/>
                              <a:gd name="T56" fmla="+- 0 6965 6675"/>
                              <a:gd name="T57" fmla="*/ T56 w 2415"/>
                              <a:gd name="T58" fmla="+- 0 -429 -1762"/>
                              <a:gd name="T59" fmla="*/ -429 h 1432"/>
                              <a:gd name="T60" fmla="+- 0 7034 6675"/>
                              <a:gd name="T61" fmla="*/ T60 w 2415"/>
                              <a:gd name="T62" fmla="+- 0 -429 -1762"/>
                              <a:gd name="T63" fmla="*/ -429 h 1432"/>
                              <a:gd name="T64" fmla="+- 0 7017 6675"/>
                              <a:gd name="T65" fmla="*/ T64 w 2415"/>
                              <a:gd name="T66" fmla="+- 0 -459 -1762"/>
                              <a:gd name="T67" fmla="*/ -459 h 1432"/>
                              <a:gd name="T68" fmla="+- 0 9030 6675"/>
                              <a:gd name="T69" fmla="*/ T68 w 2415"/>
                              <a:gd name="T70" fmla="+- 0 -1762 -1762"/>
                              <a:gd name="T71" fmla="*/ -1762 h 1432"/>
                              <a:gd name="T72" fmla="+- 0 6956 6675"/>
                              <a:gd name="T73" fmla="*/ T72 w 2415"/>
                              <a:gd name="T74" fmla="+- 0 -562 -1762"/>
                              <a:gd name="T75" fmla="*/ -562 h 1432"/>
                              <a:gd name="T76" fmla="+- 0 7017 6675"/>
                              <a:gd name="T77" fmla="*/ T76 w 2415"/>
                              <a:gd name="T78" fmla="+- 0 -459 -1762"/>
                              <a:gd name="T79" fmla="*/ -459 h 1432"/>
                              <a:gd name="T80" fmla="+- 0 9090 6675"/>
                              <a:gd name="T81" fmla="*/ T80 w 2415"/>
                              <a:gd name="T82" fmla="+- 0 -1658 -1762"/>
                              <a:gd name="T83" fmla="*/ -1658 h 1432"/>
                              <a:gd name="T84" fmla="+- 0 9030 6675"/>
                              <a:gd name="T85" fmla="*/ T84 w 2415"/>
                              <a:gd name="T86" fmla="+- 0 -1762 -1762"/>
                              <a:gd name="T87" fmla="*/ -1762 h 1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15" h="1432">
                                <a:moveTo>
                                  <a:pt x="221" y="1096"/>
                                </a:moveTo>
                                <a:lnTo>
                                  <a:pt x="0" y="1432"/>
                                </a:lnTo>
                                <a:lnTo>
                                  <a:pt x="402" y="1407"/>
                                </a:lnTo>
                                <a:lnTo>
                                  <a:pt x="359" y="1333"/>
                                </a:lnTo>
                                <a:lnTo>
                                  <a:pt x="290" y="1333"/>
                                </a:lnTo>
                                <a:lnTo>
                                  <a:pt x="230" y="1230"/>
                                </a:lnTo>
                                <a:lnTo>
                                  <a:pt x="281" y="1200"/>
                                </a:lnTo>
                                <a:lnTo>
                                  <a:pt x="221" y="1096"/>
                                </a:lnTo>
                                <a:close/>
                                <a:moveTo>
                                  <a:pt x="281" y="1200"/>
                                </a:moveTo>
                                <a:lnTo>
                                  <a:pt x="230" y="1230"/>
                                </a:lnTo>
                                <a:lnTo>
                                  <a:pt x="290" y="1333"/>
                                </a:lnTo>
                                <a:lnTo>
                                  <a:pt x="342" y="1303"/>
                                </a:lnTo>
                                <a:lnTo>
                                  <a:pt x="281" y="1200"/>
                                </a:lnTo>
                                <a:close/>
                                <a:moveTo>
                                  <a:pt x="342" y="1303"/>
                                </a:moveTo>
                                <a:lnTo>
                                  <a:pt x="290" y="1333"/>
                                </a:lnTo>
                                <a:lnTo>
                                  <a:pt x="359" y="1333"/>
                                </a:lnTo>
                                <a:lnTo>
                                  <a:pt x="342" y="1303"/>
                                </a:lnTo>
                                <a:close/>
                                <a:moveTo>
                                  <a:pt x="2355" y="0"/>
                                </a:moveTo>
                                <a:lnTo>
                                  <a:pt x="281" y="1200"/>
                                </a:lnTo>
                                <a:lnTo>
                                  <a:pt x="342" y="1303"/>
                                </a:lnTo>
                                <a:lnTo>
                                  <a:pt x="2415" y="104"/>
                                </a:lnTo>
                                <a:lnTo>
                                  <a:pt x="235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260"/>
                        <wps:cNvSpPr>
                          <a:spLocks noChangeArrowheads="1"/>
                        </wps:cNvSpPr>
                        <wps:spPr bwMode="auto">
                          <a:xfrm>
                            <a:off x="7245" y="2894"/>
                            <a:ext cx="3585" cy="1800"/>
                          </a:xfrm>
                          <a:prstGeom prst="rect">
                            <a:avLst/>
                          </a:prstGeom>
                          <a:solidFill>
                            <a:srgbClr val="464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261"/>
                        <wps:cNvSpPr>
                          <a:spLocks/>
                        </wps:cNvSpPr>
                        <wps:spPr bwMode="auto">
                          <a:xfrm>
                            <a:off x="6644" y="1418"/>
                            <a:ext cx="2446" cy="1492"/>
                          </a:xfrm>
                          <a:custGeom>
                            <a:avLst/>
                            <a:gdLst>
                              <a:gd name="T0" fmla="+- 0 8750 6644"/>
                              <a:gd name="T1" fmla="*/ T0 w 2446"/>
                              <a:gd name="T2" fmla="+- 0 2777 1418"/>
                              <a:gd name="T3" fmla="*/ 2777 h 1492"/>
                              <a:gd name="T4" fmla="+- 0 8689 6644"/>
                              <a:gd name="T5" fmla="*/ T4 w 2446"/>
                              <a:gd name="T6" fmla="+- 0 2880 1418"/>
                              <a:gd name="T7" fmla="*/ 2880 h 1492"/>
                              <a:gd name="T8" fmla="+- 0 9090 6644"/>
                              <a:gd name="T9" fmla="*/ T8 w 2446"/>
                              <a:gd name="T10" fmla="+- 0 2910 1418"/>
                              <a:gd name="T11" fmla="*/ 2910 h 1492"/>
                              <a:gd name="T12" fmla="+- 0 9025 6644"/>
                              <a:gd name="T13" fmla="*/ T12 w 2446"/>
                              <a:gd name="T14" fmla="+- 0 2808 1418"/>
                              <a:gd name="T15" fmla="*/ 2808 h 1492"/>
                              <a:gd name="T16" fmla="+- 0 8802 6644"/>
                              <a:gd name="T17" fmla="*/ T16 w 2446"/>
                              <a:gd name="T18" fmla="+- 0 2808 1418"/>
                              <a:gd name="T19" fmla="*/ 2808 h 1492"/>
                              <a:gd name="T20" fmla="+- 0 8750 6644"/>
                              <a:gd name="T21" fmla="*/ T20 w 2446"/>
                              <a:gd name="T22" fmla="+- 0 2777 1418"/>
                              <a:gd name="T23" fmla="*/ 2777 h 1492"/>
                              <a:gd name="T24" fmla="+- 0 8812 6644"/>
                              <a:gd name="T25" fmla="*/ T24 w 2446"/>
                              <a:gd name="T26" fmla="+- 0 2674 1418"/>
                              <a:gd name="T27" fmla="*/ 2674 h 1492"/>
                              <a:gd name="T28" fmla="+- 0 8750 6644"/>
                              <a:gd name="T29" fmla="*/ T28 w 2446"/>
                              <a:gd name="T30" fmla="+- 0 2777 1418"/>
                              <a:gd name="T31" fmla="*/ 2777 h 1492"/>
                              <a:gd name="T32" fmla="+- 0 8802 6644"/>
                              <a:gd name="T33" fmla="*/ T32 w 2446"/>
                              <a:gd name="T34" fmla="+- 0 2808 1418"/>
                              <a:gd name="T35" fmla="*/ 2808 h 1492"/>
                              <a:gd name="T36" fmla="+- 0 8863 6644"/>
                              <a:gd name="T37" fmla="*/ T36 w 2446"/>
                              <a:gd name="T38" fmla="+- 0 2705 1418"/>
                              <a:gd name="T39" fmla="*/ 2705 h 1492"/>
                              <a:gd name="T40" fmla="+- 0 8812 6644"/>
                              <a:gd name="T41" fmla="*/ T40 w 2446"/>
                              <a:gd name="T42" fmla="+- 0 2674 1418"/>
                              <a:gd name="T43" fmla="*/ 2674 h 1492"/>
                              <a:gd name="T44" fmla="+- 0 8873 6644"/>
                              <a:gd name="T45" fmla="*/ T44 w 2446"/>
                              <a:gd name="T46" fmla="+- 0 2571 1418"/>
                              <a:gd name="T47" fmla="*/ 2571 h 1492"/>
                              <a:gd name="T48" fmla="+- 0 8812 6644"/>
                              <a:gd name="T49" fmla="*/ T48 w 2446"/>
                              <a:gd name="T50" fmla="+- 0 2674 1418"/>
                              <a:gd name="T51" fmla="*/ 2674 h 1492"/>
                              <a:gd name="T52" fmla="+- 0 8863 6644"/>
                              <a:gd name="T53" fmla="*/ T52 w 2446"/>
                              <a:gd name="T54" fmla="+- 0 2705 1418"/>
                              <a:gd name="T55" fmla="*/ 2705 h 1492"/>
                              <a:gd name="T56" fmla="+- 0 8802 6644"/>
                              <a:gd name="T57" fmla="*/ T56 w 2446"/>
                              <a:gd name="T58" fmla="+- 0 2808 1418"/>
                              <a:gd name="T59" fmla="*/ 2808 h 1492"/>
                              <a:gd name="T60" fmla="+- 0 9025 6644"/>
                              <a:gd name="T61" fmla="*/ T60 w 2446"/>
                              <a:gd name="T62" fmla="+- 0 2808 1418"/>
                              <a:gd name="T63" fmla="*/ 2808 h 1492"/>
                              <a:gd name="T64" fmla="+- 0 8873 6644"/>
                              <a:gd name="T65" fmla="*/ T64 w 2446"/>
                              <a:gd name="T66" fmla="+- 0 2571 1418"/>
                              <a:gd name="T67" fmla="*/ 2571 h 1492"/>
                              <a:gd name="T68" fmla="+- 0 6706 6644"/>
                              <a:gd name="T69" fmla="*/ T68 w 2446"/>
                              <a:gd name="T70" fmla="+- 0 1418 1418"/>
                              <a:gd name="T71" fmla="*/ 1418 h 1492"/>
                              <a:gd name="T72" fmla="+- 0 6644 6644"/>
                              <a:gd name="T73" fmla="*/ T72 w 2446"/>
                              <a:gd name="T74" fmla="+- 0 1521 1418"/>
                              <a:gd name="T75" fmla="*/ 1521 h 1492"/>
                              <a:gd name="T76" fmla="+- 0 8750 6644"/>
                              <a:gd name="T77" fmla="*/ T76 w 2446"/>
                              <a:gd name="T78" fmla="+- 0 2777 1418"/>
                              <a:gd name="T79" fmla="*/ 2777 h 1492"/>
                              <a:gd name="T80" fmla="+- 0 8812 6644"/>
                              <a:gd name="T81" fmla="*/ T80 w 2446"/>
                              <a:gd name="T82" fmla="+- 0 2674 1418"/>
                              <a:gd name="T83" fmla="*/ 2674 h 1492"/>
                              <a:gd name="T84" fmla="+- 0 6706 6644"/>
                              <a:gd name="T85" fmla="*/ T84 w 2446"/>
                              <a:gd name="T86" fmla="+- 0 1418 1418"/>
                              <a:gd name="T87" fmla="*/ 1418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46" h="1492">
                                <a:moveTo>
                                  <a:pt x="2106" y="1359"/>
                                </a:moveTo>
                                <a:lnTo>
                                  <a:pt x="2045" y="1462"/>
                                </a:lnTo>
                                <a:lnTo>
                                  <a:pt x="2446" y="1492"/>
                                </a:lnTo>
                                <a:lnTo>
                                  <a:pt x="2381" y="1390"/>
                                </a:lnTo>
                                <a:lnTo>
                                  <a:pt x="2158" y="1390"/>
                                </a:lnTo>
                                <a:lnTo>
                                  <a:pt x="2106" y="1359"/>
                                </a:lnTo>
                                <a:close/>
                                <a:moveTo>
                                  <a:pt x="2168" y="1256"/>
                                </a:moveTo>
                                <a:lnTo>
                                  <a:pt x="2106" y="1359"/>
                                </a:lnTo>
                                <a:lnTo>
                                  <a:pt x="2158" y="1390"/>
                                </a:lnTo>
                                <a:lnTo>
                                  <a:pt x="2219" y="1287"/>
                                </a:lnTo>
                                <a:lnTo>
                                  <a:pt x="2168" y="1256"/>
                                </a:lnTo>
                                <a:close/>
                                <a:moveTo>
                                  <a:pt x="2229" y="1153"/>
                                </a:moveTo>
                                <a:lnTo>
                                  <a:pt x="2168" y="1256"/>
                                </a:lnTo>
                                <a:lnTo>
                                  <a:pt x="2219" y="1287"/>
                                </a:lnTo>
                                <a:lnTo>
                                  <a:pt x="2158" y="1390"/>
                                </a:lnTo>
                                <a:lnTo>
                                  <a:pt x="2381" y="1390"/>
                                </a:lnTo>
                                <a:lnTo>
                                  <a:pt x="2229" y="1153"/>
                                </a:lnTo>
                                <a:close/>
                                <a:moveTo>
                                  <a:pt x="62" y="0"/>
                                </a:moveTo>
                                <a:lnTo>
                                  <a:pt x="0" y="103"/>
                                </a:lnTo>
                                <a:lnTo>
                                  <a:pt x="2106" y="1359"/>
                                </a:lnTo>
                                <a:lnTo>
                                  <a:pt x="2168" y="1256"/>
                                </a:lnTo>
                                <a:lnTo>
                                  <a:pt x="6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Rectangle 262"/>
                        <wps:cNvSpPr>
                          <a:spLocks noChangeArrowheads="1"/>
                        </wps:cNvSpPr>
                        <wps:spPr bwMode="auto">
                          <a:xfrm>
                            <a:off x="4155" y="5684"/>
                            <a:ext cx="3585" cy="1800"/>
                          </a:xfrm>
                          <a:prstGeom prst="rect">
                            <a:avLst/>
                          </a:prstGeom>
                          <a:solidFill>
                            <a:srgbClr val="464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AutoShape 263"/>
                        <wps:cNvSpPr>
                          <a:spLocks/>
                        </wps:cNvSpPr>
                        <wps:spPr bwMode="auto">
                          <a:xfrm>
                            <a:off x="2673" y="-1765"/>
                            <a:ext cx="6527" cy="7499"/>
                          </a:xfrm>
                          <a:custGeom>
                            <a:avLst/>
                            <a:gdLst>
                              <a:gd name="T0" fmla="+- 0 5520 2674"/>
                              <a:gd name="T1" fmla="*/ T0 w 6527"/>
                              <a:gd name="T2" fmla="+- 0 -330 -1764"/>
                              <a:gd name="T3" fmla="*/ -330 h 7499"/>
                              <a:gd name="T4" fmla="+- 0 5460 2674"/>
                              <a:gd name="T5" fmla="*/ T4 w 6527"/>
                              <a:gd name="T6" fmla="+- 0 -408 -1764"/>
                              <a:gd name="T7" fmla="*/ -408 h 7499"/>
                              <a:gd name="T8" fmla="+- 0 5276 2674"/>
                              <a:gd name="T9" fmla="*/ T8 w 6527"/>
                              <a:gd name="T10" fmla="+- 0 -650 -1764"/>
                              <a:gd name="T11" fmla="*/ -650 h 7499"/>
                              <a:gd name="T12" fmla="+- 0 5223 2674"/>
                              <a:gd name="T13" fmla="*/ T12 w 6527"/>
                              <a:gd name="T14" fmla="+- 0 -542 -1764"/>
                              <a:gd name="T15" fmla="*/ -542 h 7499"/>
                              <a:gd name="T16" fmla="+- 0 2726 2674"/>
                              <a:gd name="T17" fmla="*/ T16 w 6527"/>
                              <a:gd name="T18" fmla="+- 0 -1764 -1764"/>
                              <a:gd name="T19" fmla="*/ -1764 h 7499"/>
                              <a:gd name="T20" fmla="+- 0 2674 2674"/>
                              <a:gd name="T21" fmla="*/ T20 w 6527"/>
                              <a:gd name="T22" fmla="+- 0 -1656 -1764"/>
                              <a:gd name="T23" fmla="*/ -1656 h 7499"/>
                              <a:gd name="T24" fmla="+- 0 5170 2674"/>
                              <a:gd name="T25" fmla="*/ T24 w 6527"/>
                              <a:gd name="T26" fmla="+- 0 -435 -1764"/>
                              <a:gd name="T27" fmla="*/ -435 h 7499"/>
                              <a:gd name="T28" fmla="+- 0 5118 2674"/>
                              <a:gd name="T29" fmla="*/ T28 w 6527"/>
                              <a:gd name="T30" fmla="+- 0 -327 -1764"/>
                              <a:gd name="T31" fmla="*/ -327 h 7499"/>
                              <a:gd name="T32" fmla="+- 0 5520 2674"/>
                              <a:gd name="T33" fmla="*/ T32 w 6527"/>
                              <a:gd name="T34" fmla="+- 0 -330 -1764"/>
                              <a:gd name="T35" fmla="*/ -330 h 7499"/>
                              <a:gd name="T36" fmla="+- 0 9200 2674"/>
                              <a:gd name="T37" fmla="*/ T36 w 6527"/>
                              <a:gd name="T38" fmla="+- 0 4751 -1764"/>
                              <a:gd name="T39" fmla="*/ 4751 h 7499"/>
                              <a:gd name="T40" fmla="+- 0 9160 2674"/>
                              <a:gd name="T41" fmla="*/ T40 w 6527"/>
                              <a:gd name="T42" fmla="+- 0 4638 -1764"/>
                              <a:gd name="T43" fmla="*/ 4638 h 7499"/>
                              <a:gd name="T44" fmla="+- 0 6695 2674"/>
                              <a:gd name="T45" fmla="*/ T44 w 6527"/>
                              <a:gd name="T46" fmla="+- 0 5508 -1764"/>
                              <a:gd name="T47" fmla="*/ 5508 h 7499"/>
                              <a:gd name="T48" fmla="+- 0 6655 2674"/>
                              <a:gd name="T49" fmla="*/ T48 w 6527"/>
                              <a:gd name="T50" fmla="+- 0 5395 -1764"/>
                              <a:gd name="T51" fmla="*/ 5395 h 7499"/>
                              <a:gd name="T52" fmla="+- 0 6375 2674"/>
                              <a:gd name="T53" fmla="*/ T52 w 6527"/>
                              <a:gd name="T54" fmla="+- 0 5685 -1764"/>
                              <a:gd name="T55" fmla="*/ 5685 h 7499"/>
                              <a:gd name="T56" fmla="+- 0 6774 2674"/>
                              <a:gd name="T57" fmla="*/ T56 w 6527"/>
                              <a:gd name="T58" fmla="+- 0 5735 -1764"/>
                              <a:gd name="T59" fmla="*/ 5735 h 7499"/>
                              <a:gd name="T60" fmla="+- 0 6742 2674"/>
                              <a:gd name="T61" fmla="*/ T60 w 6527"/>
                              <a:gd name="T62" fmla="+- 0 5642 -1764"/>
                              <a:gd name="T63" fmla="*/ 5642 h 7499"/>
                              <a:gd name="T64" fmla="+- 0 6734 2674"/>
                              <a:gd name="T65" fmla="*/ T64 w 6527"/>
                              <a:gd name="T66" fmla="+- 0 5622 -1764"/>
                              <a:gd name="T67" fmla="*/ 5622 h 7499"/>
                              <a:gd name="T68" fmla="+- 0 9200 2674"/>
                              <a:gd name="T69" fmla="*/ T68 w 6527"/>
                              <a:gd name="T70" fmla="+- 0 4751 -1764"/>
                              <a:gd name="T71" fmla="*/ 4751 h 7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527" h="7499">
                                <a:moveTo>
                                  <a:pt x="2846" y="1434"/>
                                </a:moveTo>
                                <a:lnTo>
                                  <a:pt x="2786" y="1356"/>
                                </a:lnTo>
                                <a:lnTo>
                                  <a:pt x="2602" y="1114"/>
                                </a:lnTo>
                                <a:lnTo>
                                  <a:pt x="2549" y="1222"/>
                                </a:lnTo>
                                <a:lnTo>
                                  <a:pt x="52" y="0"/>
                                </a:lnTo>
                                <a:lnTo>
                                  <a:pt x="0" y="108"/>
                                </a:lnTo>
                                <a:lnTo>
                                  <a:pt x="2496" y="1329"/>
                                </a:lnTo>
                                <a:lnTo>
                                  <a:pt x="2444" y="1437"/>
                                </a:lnTo>
                                <a:lnTo>
                                  <a:pt x="2846" y="1434"/>
                                </a:lnTo>
                                <a:moveTo>
                                  <a:pt x="6526" y="6515"/>
                                </a:moveTo>
                                <a:lnTo>
                                  <a:pt x="6486" y="6402"/>
                                </a:lnTo>
                                <a:lnTo>
                                  <a:pt x="4021" y="7272"/>
                                </a:lnTo>
                                <a:lnTo>
                                  <a:pt x="3981" y="7159"/>
                                </a:lnTo>
                                <a:lnTo>
                                  <a:pt x="3701" y="7449"/>
                                </a:lnTo>
                                <a:lnTo>
                                  <a:pt x="4100" y="7499"/>
                                </a:lnTo>
                                <a:lnTo>
                                  <a:pt x="4068" y="7406"/>
                                </a:lnTo>
                                <a:lnTo>
                                  <a:pt x="4060" y="7386"/>
                                </a:lnTo>
                                <a:lnTo>
                                  <a:pt x="6526" y="6515"/>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Rectangle 264"/>
                        <wps:cNvSpPr>
                          <a:spLocks noChangeArrowheads="1"/>
                        </wps:cNvSpPr>
                        <wps:spPr bwMode="auto">
                          <a:xfrm>
                            <a:off x="975" y="2894"/>
                            <a:ext cx="3585" cy="1800"/>
                          </a:xfrm>
                          <a:prstGeom prst="rect">
                            <a:avLst/>
                          </a:prstGeom>
                          <a:solidFill>
                            <a:srgbClr val="4646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AutoShape 265"/>
                        <wps:cNvSpPr>
                          <a:spLocks/>
                        </wps:cNvSpPr>
                        <wps:spPr bwMode="auto">
                          <a:xfrm>
                            <a:off x="2680" y="1416"/>
                            <a:ext cx="2915" cy="4322"/>
                          </a:xfrm>
                          <a:custGeom>
                            <a:avLst/>
                            <a:gdLst>
                              <a:gd name="T0" fmla="+- 0 5473 2681"/>
                              <a:gd name="T1" fmla="*/ T0 w 2915"/>
                              <a:gd name="T2" fmla="+- 0 1523 1417"/>
                              <a:gd name="T3" fmla="*/ 1523 h 4322"/>
                              <a:gd name="T4" fmla="+- 0 5417 2681"/>
                              <a:gd name="T5" fmla="*/ T4 w 2915"/>
                              <a:gd name="T6" fmla="+- 0 1417 1417"/>
                              <a:gd name="T7" fmla="*/ 1417 h 4322"/>
                              <a:gd name="T8" fmla="+- 0 3020 2681"/>
                              <a:gd name="T9" fmla="*/ T8 w 2915"/>
                              <a:gd name="T10" fmla="+- 0 2688 1417"/>
                              <a:gd name="T11" fmla="*/ 2688 h 4322"/>
                              <a:gd name="T12" fmla="+- 0 2964 2681"/>
                              <a:gd name="T13" fmla="*/ T12 w 2915"/>
                              <a:gd name="T14" fmla="+- 0 2582 1417"/>
                              <a:gd name="T15" fmla="*/ 2582 h 4322"/>
                              <a:gd name="T16" fmla="+- 0 2730 2681"/>
                              <a:gd name="T17" fmla="*/ T16 w 2915"/>
                              <a:gd name="T18" fmla="+- 0 2910 1417"/>
                              <a:gd name="T19" fmla="*/ 2910 h 4322"/>
                              <a:gd name="T20" fmla="+- 0 3132 2681"/>
                              <a:gd name="T21" fmla="*/ T20 w 2915"/>
                              <a:gd name="T22" fmla="+- 0 2900 1417"/>
                              <a:gd name="T23" fmla="*/ 2900 h 4322"/>
                              <a:gd name="T24" fmla="+- 0 3091 2681"/>
                              <a:gd name="T25" fmla="*/ T24 w 2915"/>
                              <a:gd name="T26" fmla="+- 0 2822 1417"/>
                              <a:gd name="T27" fmla="*/ 2822 h 4322"/>
                              <a:gd name="T28" fmla="+- 0 3076 2681"/>
                              <a:gd name="T29" fmla="*/ T28 w 2915"/>
                              <a:gd name="T30" fmla="+- 0 2794 1417"/>
                              <a:gd name="T31" fmla="*/ 2794 h 4322"/>
                              <a:gd name="T32" fmla="+- 0 5473 2681"/>
                              <a:gd name="T33" fmla="*/ T32 w 2915"/>
                              <a:gd name="T34" fmla="+- 0 1523 1417"/>
                              <a:gd name="T35" fmla="*/ 1523 h 4322"/>
                              <a:gd name="T36" fmla="+- 0 5595 2681"/>
                              <a:gd name="T37" fmla="*/ T36 w 2915"/>
                              <a:gd name="T38" fmla="+- 0 5685 1417"/>
                              <a:gd name="T39" fmla="*/ 5685 h 4322"/>
                              <a:gd name="T40" fmla="+- 0 5555 2681"/>
                              <a:gd name="T41" fmla="*/ T40 w 2915"/>
                              <a:gd name="T42" fmla="+- 0 5644 1417"/>
                              <a:gd name="T43" fmla="*/ 5644 h 4322"/>
                              <a:gd name="T44" fmla="+- 0 5313 2681"/>
                              <a:gd name="T45" fmla="*/ T44 w 2915"/>
                              <a:gd name="T46" fmla="+- 0 5398 1417"/>
                              <a:gd name="T47" fmla="*/ 5398 h 4322"/>
                              <a:gd name="T48" fmla="+- 0 5274 2681"/>
                              <a:gd name="T49" fmla="*/ T48 w 2915"/>
                              <a:gd name="T50" fmla="+- 0 5512 1417"/>
                              <a:gd name="T51" fmla="*/ 5512 h 4322"/>
                              <a:gd name="T52" fmla="+- 0 2719 2681"/>
                              <a:gd name="T53" fmla="*/ T52 w 2915"/>
                              <a:gd name="T54" fmla="+- 0 4638 1417"/>
                              <a:gd name="T55" fmla="*/ 4638 h 4322"/>
                              <a:gd name="T56" fmla="+- 0 2681 2681"/>
                              <a:gd name="T57" fmla="*/ T56 w 2915"/>
                              <a:gd name="T58" fmla="+- 0 4752 1417"/>
                              <a:gd name="T59" fmla="*/ 4752 h 4322"/>
                              <a:gd name="T60" fmla="+- 0 5235 2681"/>
                              <a:gd name="T61" fmla="*/ T60 w 2915"/>
                              <a:gd name="T62" fmla="+- 0 5625 1417"/>
                              <a:gd name="T63" fmla="*/ 5625 h 4322"/>
                              <a:gd name="T64" fmla="+- 0 5196 2681"/>
                              <a:gd name="T65" fmla="*/ T64 w 2915"/>
                              <a:gd name="T66" fmla="+- 0 5739 1417"/>
                              <a:gd name="T67" fmla="*/ 5739 h 4322"/>
                              <a:gd name="T68" fmla="+- 0 5595 2681"/>
                              <a:gd name="T69" fmla="*/ T68 w 2915"/>
                              <a:gd name="T70" fmla="+- 0 5685 1417"/>
                              <a:gd name="T71" fmla="*/ 5685 h 4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15" h="4322">
                                <a:moveTo>
                                  <a:pt x="2792" y="106"/>
                                </a:moveTo>
                                <a:lnTo>
                                  <a:pt x="2736" y="0"/>
                                </a:lnTo>
                                <a:lnTo>
                                  <a:pt x="339" y="1271"/>
                                </a:lnTo>
                                <a:lnTo>
                                  <a:pt x="283" y="1165"/>
                                </a:lnTo>
                                <a:lnTo>
                                  <a:pt x="49" y="1493"/>
                                </a:lnTo>
                                <a:lnTo>
                                  <a:pt x="451" y="1483"/>
                                </a:lnTo>
                                <a:lnTo>
                                  <a:pt x="410" y="1405"/>
                                </a:lnTo>
                                <a:lnTo>
                                  <a:pt x="395" y="1377"/>
                                </a:lnTo>
                                <a:lnTo>
                                  <a:pt x="2792" y="106"/>
                                </a:lnTo>
                                <a:moveTo>
                                  <a:pt x="2914" y="4268"/>
                                </a:moveTo>
                                <a:lnTo>
                                  <a:pt x="2874" y="4227"/>
                                </a:lnTo>
                                <a:lnTo>
                                  <a:pt x="2632" y="3981"/>
                                </a:lnTo>
                                <a:lnTo>
                                  <a:pt x="2593" y="4095"/>
                                </a:lnTo>
                                <a:lnTo>
                                  <a:pt x="38" y="3221"/>
                                </a:lnTo>
                                <a:lnTo>
                                  <a:pt x="0" y="3335"/>
                                </a:lnTo>
                                <a:lnTo>
                                  <a:pt x="2554" y="4208"/>
                                </a:lnTo>
                                <a:lnTo>
                                  <a:pt x="2515" y="4322"/>
                                </a:lnTo>
                                <a:lnTo>
                                  <a:pt x="2914" y="4268"/>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2D53B" id="Group 50" o:spid="_x0000_s1026" style="position:absolute;margin-left:48.75pt;margin-top:-175.5pt;width:492.75pt;height:549.75pt;z-index:-251583488;mso-position-horizontal-relative:page" coordorigin="975,-3510" coordsize="9855,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">
                <v:rect id="Rectangle 256" o:spid="_x0000_s1027" style="position:absolute;left:975;top:-3505;width:35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" fillcolor="#464648" stroked="f"/>
                <v:shape id="AutoShape 257" o:spid="_x0000_s1028" style="position:absolute;left:4155;top:-3511;width:6675;height:4980;visibility:visible;mso-wrap-style:square;v-text-anchor:top" coordsize="667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" path="m3585,3180l,3180,,4980r3585,l3585,3180m6675,l3090,r,1800l6675,1800,6675,e" fillcolor="#464648" stroked="f">
                  <v:path arrowok="t" o:connecttype="custom" o:connectlocs="3585,-330;0,-330;0,1470;3585,1470;3585,-330;6675,-3510;3090,-3510;3090,-1710;6675,-1710;6675,-3510" o:connectangles="0,0,0,0,0,0,0,0,0,0"/>
                </v:shape>
                <v:rect id="Rectangle 258" o:spid="_x0000_s1029" style="position:absolute;left:4155;top:-331;width:35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" filled="f" strokecolor="#5f5f61"/>
                <v:shape id="AutoShape 259" o:spid="_x0000_s1030" style="position:absolute;left:6675;top:-1763;width:2415;height:1432;visibility:visible;mso-wrap-style:square;v-text-anchor:top" coordsize="2415,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" path="m221,1096l,1432r402,-25l359,1333r-69,l230,1230r51,-30l221,1096xm281,1200r-51,30l290,1333r52,-30l281,1200xm342,1303r-52,30l359,1333r-17,-30xm2355,l281,1200r61,103l2415,104,2355,xe" fillcolor="red" stroked="f">
                  <v:path arrowok="t" o:connecttype="custom" o:connectlocs="221,-666;0,-330;402,-355;359,-429;290,-429;230,-532;281,-562;221,-666;281,-562;230,-532;290,-429;342,-459;281,-562;342,-459;290,-429;359,-429;342,-459;2355,-1762;281,-562;342,-459;2415,-1658;2355,-1762" o:connectangles="0,0,0,0,0,0,0,0,0,0,0,0,0,0,0,0,0,0,0,0,0,0"/>
                </v:shape>
                <v:rect id="Rectangle 260" o:spid="_x0000_s1031" style="position:absolute;left:7245;top:2894;width:35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" fillcolor="#464648" stroked="f"/>
                <v:shape id="AutoShape 261" o:spid="_x0000_s1032" style="position:absolute;left:6644;top:1418;width:2446;height:1492;visibility:visible;mso-wrap-style:square;v-text-anchor:top" coordsize="244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" path="m2106,1359r-61,103l2446,1492r-65,-102l2158,1390r-52,-31xm2168,1256r-62,103l2158,1390r61,-103l2168,1256xm2229,1153r-61,103l2219,1287r-61,103l2381,1390,2229,1153xm62,l,103,2106,1359r62,-103l62,xe" fillcolor="red" stroked="f">
                  <v:path arrowok="t" o:connecttype="custom" o:connectlocs="2106,2777;2045,2880;2446,2910;2381,2808;2158,2808;2106,2777;2168,2674;2106,2777;2158,2808;2219,2705;2168,2674;2229,2571;2168,2674;2219,2705;2158,2808;2381,2808;2229,2571;62,1418;0,1521;2106,2777;2168,2674;62,1418" o:connectangles="0,0,0,0,0,0,0,0,0,0,0,0,0,0,0,0,0,0,0,0,0,0"/>
                </v:shape>
                <v:rect id="Rectangle 262" o:spid="_x0000_s1033" style="position:absolute;left:4155;top:5684;width:35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" fillcolor="#464648" stroked="f"/>
                <v:shape id="AutoShape 263" o:spid="_x0000_s1034" style="position:absolute;left:2673;top:-1765;width:6527;height:7499;visibility:visible;mso-wrap-style:square;v-text-anchor:top" coordsize="6527,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" path="m2846,1434r-60,-78l2602,1114r-53,108l52,,,108,2496,1329r-52,108l2846,1434m6526,6515r-40,-113l4021,7272r-40,-113l3701,7449r399,50l4068,7406r-8,-20l6526,6515e" fillcolor="red" stroked="f">
                  <v:path arrowok="t" o:connecttype="custom" o:connectlocs="2846,-330;2786,-408;2602,-650;2549,-542;52,-1764;0,-1656;2496,-435;2444,-327;2846,-330;6526,4751;6486,4638;4021,5508;3981,5395;3701,5685;4100,5735;4068,5642;4060,5622;6526,4751" o:connectangles="0,0,0,0,0,0,0,0,0,0,0,0,0,0,0,0,0,0"/>
                </v:shape>
                <v:rect id="Rectangle 264" o:spid="_x0000_s1035" style="position:absolute;left:975;top:2894;width:358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" fillcolor="#464648" stroked="f"/>
                <v:shape id="AutoShape 265" o:spid="_x0000_s1036" style="position:absolute;left:2680;top:1416;width:2915;height:4322;visibility:visible;mso-wrap-style:square;v-text-anchor:top" coordsize="2915,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" path="m2792,106l2736,,339,1271,283,1165,49,1493r402,-10l410,1405r-15,-28l2792,106t122,4162l2874,4227,2632,3981r-39,114l38,3221,,3335r2554,873l2515,4322r399,-54e" fillcolor="red" stroked="f">
                  <v:path arrowok="t" o:connecttype="custom" o:connectlocs="2792,1523;2736,1417;339,2688;283,2582;49,2910;451,2900;410,2822;395,2794;2792,1523;2914,5685;2874,5644;2632,5398;2593,5512;38,4638;0,4752;2554,5625;2515,5739;2914,5685" o:connectangles="0,0,0,0,0,0,0,0,0,0,0,0,0,0,0,0,0,0"/>
                </v:shape>
                <w10:wrap anchorx="page"/>
              </v:group>
            </w:pict>
          </mc:Fallback>
        </mc:AlternateContent>
      </w:r>
      <w:r>
        <w:rPr>
          <w:rFonts w:ascii="Arial Black"/>
          <w:color w:val="FFFFFF"/>
        </w:rPr>
        <w:t>ATTEND PRAC SKILLS TRAINING</w:t>
      </w: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spacing w:before="12"/>
        <w:rPr>
          <w:rFonts w:ascii="Arial Black"/>
          <w:sz w:val="26"/>
        </w:rPr>
      </w:pPr>
      <w:r>
        <w:rPr>
          <w:noProof/>
          <w:lang w:bidi="ar-SA"/>
        </w:rPr>
        <mc:AlternateContent>
          <mc:Choice Requires="wps">
            <w:drawing>
              <wp:anchor distT="0" distB="0" distL="0" distR="0" simplePos="0" relativeHeight="251691008" behindDoc="0" locked="0" layoutInCell="1" allowOverlap="1">
                <wp:simplePos x="0" y="0"/>
                <wp:positionH relativeFrom="page">
                  <wp:posOffset>619125</wp:posOffset>
                </wp:positionH>
                <wp:positionV relativeFrom="paragraph">
                  <wp:posOffset>270510</wp:posOffset>
                </wp:positionV>
                <wp:extent cx="2276475" cy="1143000"/>
                <wp:effectExtent l="9525" t="10795" r="9525" b="8255"/>
                <wp:wrapTopAndBottom/>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430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pStyle w:val="BodyText"/>
                              <w:rPr>
                                <w:rFonts w:ascii="Arial Black"/>
                                <w:sz w:val="28"/>
                              </w:rPr>
                            </w:pPr>
                          </w:p>
                          <w:p w:rsidR="00BD48C2" w:rsidRDefault="00BD48C2" w:rsidP="00BD48C2">
                            <w:pPr>
                              <w:pStyle w:val="BodyText"/>
                              <w:ind w:left="517" w:right="528"/>
                              <w:jc w:val="center"/>
                              <w:rPr>
                                <w:rFonts w:ascii="Arial Black"/>
                              </w:rPr>
                            </w:pPr>
                            <w:r>
                              <w:rPr>
                                <w:rFonts w:ascii="Arial Black"/>
                                <w:color w:val="FFFFFF"/>
                              </w:rPr>
                              <w:t>COMPLETE PAPER- BASED THEORY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54" type="#_x0000_t202" style="position:absolute;margin-left:48.75pt;margin-top:21.3pt;width:179.25pt;height:90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" filled="f" strokecolor="#5f5f61">
                <v:textbox inset="0,0,0,0">
                  <w:txbxContent>
                    <w:p w:rsidR="00BD48C2" w:rsidRDefault="00BD48C2" w:rsidP="00BD48C2">
                      <w:pPr>
                        <w:pStyle w:val="BodyText"/>
                        <w:rPr>
                          <w:rFonts w:ascii="Arial Black"/>
                          <w:sz w:val="28"/>
                        </w:rPr>
                      </w:pPr>
                    </w:p>
                    <w:p w:rsidR="00BD48C2" w:rsidRDefault="00BD48C2" w:rsidP="00BD48C2">
                      <w:pPr>
                        <w:pStyle w:val="BodyText"/>
                        <w:ind w:left="517" w:right="528"/>
                        <w:jc w:val="center"/>
                        <w:rPr>
                          <w:rFonts w:ascii="Arial Black"/>
                        </w:rPr>
                      </w:pPr>
                      <w:r>
                        <w:rPr>
                          <w:rFonts w:ascii="Arial Black"/>
                          <w:color w:val="FFFFFF"/>
                        </w:rPr>
                        <w:t>COMPLETE PAPER- BASED THEORY ASSESSMENT</w:t>
                      </w:r>
                    </w:p>
                  </w:txbxContent>
                </v:textbox>
                <w10:wrap type="topAndBottom" anchorx="page"/>
              </v:shape>
            </w:pict>
          </mc:Fallback>
        </mc:AlternateContent>
      </w:r>
      <w:r>
        <w:rPr>
          <w:noProof/>
          <w:lang w:bidi="ar-SA"/>
        </w:rPr>
        <mc:AlternateContent>
          <mc:Choice Requires="wps">
            <w:drawing>
              <wp:anchor distT="0" distB="0" distL="0" distR="0" simplePos="0" relativeHeight="251692032" behindDoc="0" locked="0" layoutInCell="1" allowOverlap="1">
                <wp:simplePos x="0" y="0"/>
                <wp:positionH relativeFrom="page">
                  <wp:posOffset>4600575</wp:posOffset>
                </wp:positionH>
                <wp:positionV relativeFrom="paragraph">
                  <wp:posOffset>270510</wp:posOffset>
                </wp:positionV>
                <wp:extent cx="2276475" cy="1143000"/>
                <wp:effectExtent l="9525" t="10795" r="9525" b="8255"/>
                <wp:wrapTopAndBottom/>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430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pStyle w:val="BodyText"/>
                              <w:spacing w:before="7"/>
                              <w:rPr>
                                <w:rFonts w:ascii="Arial Black"/>
                                <w:sz w:val="27"/>
                              </w:rPr>
                            </w:pPr>
                          </w:p>
                          <w:p w:rsidR="00BD48C2" w:rsidRDefault="00BD48C2" w:rsidP="00BD48C2">
                            <w:pPr>
                              <w:pStyle w:val="BodyText"/>
                              <w:ind w:left="272" w:right="251" w:firstLine="228"/>
                              <w:rPr>
                                <w:rFonts w:ascii="Arial Black"/>
                              </w:rPr>
                            </w:pPr>
                            <w:r>
                              <w:rPr>
                                <w:rFonts w:ascii="Arial Black"/>
                                <w:color w:val="FFFFFF"/>
                              </w:rPr>
                              <w:t>COMPLETE ONLINE THEORY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255" type="#_x0000_t202" style="position:absolute;margin-left:362.25pt;margin-top:21.3pt;width:179.25pt;height:90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" filled="f" strokecolor="#5f5f61">
                <v:textbox inset="0,0,0,0">
                  <w:txbxContent>
                    <w:p w:rsidR="00BD48C2" w:rsidRDefault="00BD48C2" w:rsidP="00BD48C2">
                      <w:pPr>
                        <w:pStyle w:val="BodyText"/>
                        <w:spacing w:before="7"/>
                        <w:rPr>
                          <w:rFonts w:ascii="Arial Black"/>
                          <w:sz w:val="27"/>
                        </w:rPr>
                      </w:pPr>
                    </w:p>
                    <w:p w:rsidR="00BD48C2" w:rsidRDefault="00BD48C2" w:rsidP="00BD48C2">
                      <w:pPr>
                        <w:pStyle w:val="BodyText"/>
                        <w:ind w:left="272" w:right="251" w:firstLine="228"/>
                        <w:rPr>
                          <w:rFonts w:ascii="Arial Black"/>
                        </w:rPr>
                      </w:pPr>
                      <w:r>
                        <w:rPr>
                          <w:rFonts w:ascii="Arial Black"/>
                          <w:color w:val="FFFFFF"/>
                        </w:rPr>
                        <w:t>COMPLETE ONLINE THEORY ASSESSMENT</w:t>
                      </w:r>
                    </w:p>
                  </w:txbxContent>
                </v:textbox>
                <w10:wrap type="topAndBottom" anchorx="page"/>
              </v:shape>
            </w:pict>
          </mc:Fallback>
        </mc:AlternateContent>
      </w:r>
    </w:p>
    <w:p w:rsidR="00BD48C2" w:rsidRDefault="00BD48C2" w:rsidP="00BD48C2">
      <w:pPr>
        <w:pStyle w:val="BodyText"/>
        <w:rPr>
          <w:rFonts w:ascii="Arial Black"/>
          <w:sz w:val="20"/>
        </w:rPr>
      </w:pPr>
    </w:p>
    <w:p w:rsidR="00BD48C2" w:rsidRDefault="00BD48C2" w:rsidP="00BD48C2">
      <w:pPr>
        <w:pStyle w:val="BodyText"/>
        <w:rPr>
          <w:rFonts w:ascii="Arial Black"/>
          <w:sz w:val="20"/>
        </w:rPr>
      </w:pPr>
    </w:p>
    <w:p w:rsidR="00BD48C2" w:rsidRDefault="00BD48C2" w:rsidP="00BD48C2">
      <w:pPr>
        <w:pStyle w:val="BodyText"/>
        <w:spacing w:before="3"/>
        <w:rPr>
          <w:rFonts w:ascii="Arial Black"/>
        </w:rPr>
      </w:pPr>
      <w:r>
        <w:rPr>
          <w:noProof/>
          <w:lang w:bidi="ar-SA"/>
        </w:rPr>
        <mc:AlternateContent>
          <mc:Choice Requires="wps">
            <w:drawing>
              <wp:anchor distT="0" distB="0" distL="0" distR="0" simplePos="0" relativeHeight="251693056" behindDoc="0" locked="0" layoutInCell="1" allowOverlap="1">
                <wp:simplePos x="0" y="0"/>
                <wp:positionH relativeFrom="page">
                  <wp:posOffset>2638425</wp:posOffset>
                </wp:positionH>
                <wp:positionV relativeFrom="paragraph">
                  <wp:posOffset>247015</wp:posOffset>
                </wp:positionV>
                <wp:extent cx="2276475" cy="1143000"/>
                <wp:effectExtent l="9525" t="12065" r="9525" b="6985"/>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143000"/>
                        </a:xfrm>
                        <a:prstGeom prst="rect">
                          <a:avLst/>
                        </a:prstGeom>
                        <a:noFill/>
                        <a:ln w="9525">
                          <a:solidFill>
                            <a:srgbClr val="5F5F6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BD48C2" w:rsidRDefault="00BD48C2" w:rsidP="00BD48C2">
                            <w:pPr>
                              <w:pStyle w:val="BodyText"/>
                              <w:spacing w:before="5"/>
                              <w:rPr>
                                <w:rFonts w:ascii="Arial Black"/>
                                <w:sz w:val="40"/>
                              </w:rPr>
                            </w:pPr>
                          </w:p>
                          <w:p w:rsidR="00BD48C2" w:rsidRDefault="00BD48C2" w:rsidP="00BD48C2">
                            <w:pPr>
                              <w:pStyle w:val="BodyText"/>
                              <w:ind w:left="376" w:right="225" w:hanging="132"/>
                              <w:rPr>
                                <w:rFonts w:ascii="Arial Black"/>
                              </w:rPr>
                            </w:pPr>
                            <w:r>
                              <w:rPr>
                                <w:rFonts w:ascii="Arial Black"/>
                                <w:color w:val="FFFFFF"/>
                              </w:rPr>
                              <w:t>COMPLETE PRACTICAL ASSESSMENT 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256" type="#_x0000_t202" style="position:absolute;margin-left:207.75pt;margin-top:19.45pt;width:179.25pt;height:90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" filled="f" strokecolor="#5f5f61">
                <v:textbox inset="0,0,0,0">
                  <w:txbxContent>
                    <w:p w:rsidR="00BD48C2" w:rsidRDefault="00BD48C2" w:rsidP="00BD48C2">
                      <w:pPr>
                        <w:pStyle w:val="BodyText"/>
                        <w:spacing w:before="5"/>
                        <w:rPr>
                          <w:rFonts w:ascii="Arial Black"/>
                          <w:sz w:val="40"/>
                        </w:rPr>
                      </w:pPr>
                    </w:p>
                    <w:p w:rsidR="00BD48C2" w:rsidRDefault="00BD48C2" w:rsidP="00BD48C2">
                      <w:pPr>
                        <w:pStyle w:val="BodyText"/>
                        <w:ind w:left="376" w:right="225" w:hanging="132"/>
                        <w:rPr>
                          <w:rFonts w:ascii="Arial Black"/>
                        </w:rPr>
                      </w:pPr>
                      <w:r>
                        <w:rPr>
                          <w:rFonts w:ascii="Arial Black"/>
                          <w:color w:val="FFFFFF"/>
                        </w:rPr>
                        <w:t>COMPLETE PRACTICAL ASSESSMENT EVENT</w:t>
                      </w:r>
                    </w:p>
                  </w:txbxContent>
                </v:textbox>
                <w10:wrap type="topAndBottom" anchorx="page"/>
              </v:shape>
            </w:pict>
          </mc:Fallback>
        </mc:AlternateContent>
      </w:r>
    </w:p>
    <w:p w:rsidR="00BD48C2" w:rsidRDefault="00BD48C2" w:rsidP="00BD48C2">
      <w:pPr>
        <w:rPr>
          <w:rFonts w:ascii="Arial Black"/>
        </w:rPr>
        <w:sectPr w:rsidR="00BD48C2">
          <w:footerReference w:type="default" r:id="rId92"/>
          <w:pgSz w:w="11910" w:h="16840"/>
          <w:pgMar w:top="1440" w:right="620" w:bottom="960" w:left="680" w:header="0" w:footer="764" w:gutter="0"/>
          <w:pgNumType w:start="20"/>
          <w:cols w:space="720"/>
        </w:sectPr>
      </w:pPr>
    </w:p>
    <w:p w:rsidR="00BD48C2" w:rsidRDefault="00BD48C2" w:rsidP="00BD48C2">
      <w:pPr>
        <w:ind w:left="107"/>
        <w:rPr>
          <w:rFonts w:ascii="Arial Black"/>
        </w:rPr>
      </w:pPr>
      <w:r>
        <w:rPr>
          <w:noProof/>
          <w:sz w:val="22"/>
          <w:lang w:eastAsia="en-AU"/>
        </w:rPr>
        <w:lastRenderedPageBreak/>
        <mc:AlternateContent>
          <mc:Choice Requires="wps">
            <w:drawing>
              <wp:anchor distT="0" distB="0" distL="114300" distR="114300" simplePos="0" relativeHeight="251721728" behindDoc="0" locked="0" layoutInCell="1" allowOverlap="1">
                <wp:simplePos x="0" y="0"/>
                <wp:positionH relativeFrom="page">
                  <wp:posOffset>1567180</wp:posOffset>
                </wp:positionH>
                <wp:positionV relativeFrom="page">
                  <wp:posOffset>1054735</wp:posOffset>
                </wp:positionV>
                <wp:extent cx="0" cy="1739265"/>
                <wp:effectExtent l="14605" t="16510" r="13970" b="1587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C2C17" id="Straight Connector 46"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3.4pt,83.05pt" to="123.4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" strokecolor="white" strokeweight="2.16pt">
                <w10:wrap anchorx="page" anchory="page"/>
              </v:line>
            </w:pict>
          </mc:Fallback>
        </mc:AlternateContent>
      </w:r>
      <w:r>
        <w:rPr>
          <w:noProof/>
          <w:sz w:val="22"/>
          <w:lang w:eastAsia="en-AU"/>
        </w:rPr>
        <mc:AlternateContent>
          <mc:Choice Requires="wps">
            <w:drawing>
              <wp:anchor distT="0" distB="0" distL="114300" distR="114300" simplePos="0" relativeHeight="251722752" behindDoc="0" locked="0" layoutInCell="1" allowOverlap="1">
                <wp:simplePos x="0" y="0"/>
                <wp:positionH relativeFrom="page">
                  <wp:posOffset>7056120</wp:posOffset>
                </wp:positionH>
                <wp:positionV relativeFrom="page">
                  <wp:posOffset>1054735</wp:posOffset>
                </wp:positionV>
                <wp:extent cx="0" cy="1739265"/>
                <wp:effectExtent l="17145" t="16510" r="20955" b="1587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265"/>
                        </a:xfrm>
                        <a:prstGeom prst="line">
                          <a:avLst/>
                        </a:prstGeom>
                        <a:noFill/>
                        <a:ln w="274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B53D5" id="Straight Connector 45"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6pt,83.05pt" to="555.6pt,2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" strokecolor="white" strokeweight="2.16pt">
                <w10:wrap anchorx="page" anchory="page"/>
              </v:line>
            </w:pict>
          </mc:Fallback>
        </mc:AlternateContent>
      </w:r>
      <w:r>
        <w:rPr>
          <w:rFonts w:ascii="Arial Black"/>
          <w:noProof/>
          <w:lang w:eastAsia="en-AU"/>
        </w:rPr>
        <mc:AlternateContent>
          <mc:Choice Requires="wps">
            <w:drawing>
              <wp:inline distT="0" distB="0" distL="0" distR="0">
                <wp:extent cx="1053465" cy="1792605"/>
                <wp:effectExtent l="4445" t="0" r="0" b="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1792605"/>
                        </a:xfrm>
                        <a:prstGeom prst="rect">
                          <a:avLst/>
                        </a:prstGeom>
                        <a:solidFill>
                          <a:srgbClr val="ED34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628"/>
                              <w:ind w:right="97"/>
                              <w:jc w:val="center"/>
                              <w:rPr>
                                <w:rFonts w:ascii="Arial Black"/>
                                <w:sz w:val="96"/>
                              </w:rPr>
                            </w:pPr>
                            <w:r>
                              <w:rPr>
                                <w:rFonts w:ascii="Arial Black"/>
                                <w:color w:val="FFFFFF"/>
                                <w:sz w:val="96"/>
                              </w:rPr>
                              <w:t>!</w:t>
                            </w:r>
                          </w:p>
                        </w:txbxContent>
                      </wps:txbx>
                      <wps:bodyPr rot="0" vert="horz" wrap="square" lIns="0" tIns="0" rIns="0" bIns="0" anchor="t" anchorCtr="0" upright="1">
                        <a:noAutofit/>
                      </wps:bodyPr>
                    </wps:wsp>
                  </a:graphicData>
                </a:graphic>
              </wp:inline>
            </w:drawing>
          </mc:Choice>
          <mc:Fallback>
            <w:pict>
              <v:shape id="Text Box 44" o:spid="_x0000_s1257" type="#_x0000_t202" style="width:82.95pt;height:1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" fillcolor="#ed3423" stroked="f">
                <v:textbox inset="0,0,0,0">
                  <w:txbxContent>
                    <w:p w:rsidR="00BD48C2" w:rsidRDefault="00BD48C2" w:rsidP="00BD48C2">
                      <w:pPr>
                        <w:spacing w:before="628"/>
                        <w:ind w:right="97"/>
                        <w:jc w:val="center"/>
                        <w:rPr>
                          <w:rFonts w:ascii="Arial Black"/>
                          <w:sz w:val="96"/>
                        </w:rPr>
                      </w:pPr>
                      <w:r>
                        <w:rPr>
                          <w:rFonts w:ascii="Arial Black"/>
                          <w:color w:val="FFFFFF"/>
                          <w:sz w:val="96"/>
                        </w:rPr>
                        <w:t>!</w:t>
                      </w:r>
                    </w:p>
                  </w:txbxContent>
                </v:textbox>
                <w10:anchorlock/>
              </v:shape>
            </w:pict>
          </mc:Fallback>
        </mc:AlternateContent>
      </w:r>
      <w:r>
        <w:rPr>
          <w:rFonts w:ascii="Times New Roman"/>
          <w:spacing w:val="-13"/>
        </w:rPr>
        <w:t xml:space="preserve"> </w:t>
      </w:r>
      <w:r>
        <w:rPr>
          <w:rFonts w:ascii="Arial Black"/>
          <w:noProof/>
          <w:spacing w:val="-13"/>
          <w:lang w:eastAsia="en-AU"/>
        </w:rPr>
        <mc:AlternateContent>
          <mc:Choice Requires="wps">
            <w:drawing>
              <wp:inline distT="0" distB="0" distL="0" distR="0">
                <wp:extent cx="5462270" cy="1792605"/>
                <wp:effectExtent l="0" t="0" r="0" b="0"/>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179260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2"/>
                              <w:ind w:left="86"/>
                              <w:rPr>
                                <w:b/>
                                <w:sz w:val="24"/>
                              </w:rPr>
                            </w:pPr>
                            <w:r>
                              <w:rPr>
                                <w:b/>
                                <w:sz w:val="24"/>
                              </w:rPr>
                              <w:t>Practical training</w:t>
                            </w:r>
                          </w:p>
                          <w:p w:rsidR="00BD48C2" w:rsidRDefault="00BD48C2" w:rsidP="00BD48C2">
                            <w:pPr>
                              <w:pStyle w:val="BodyText"/>
                              <w:spacing w:before="55" w:line="288" w:lineRule="auto"/>
                              <w:ind w:left="86" w:right="412"/>
                            </w:pPr>
                            <w:r>
                              <w:t>Online courses typically only cover the theory components of NSW RFS courses. You must (in most cases) participate in practical training to achieve competency and gain a qualification.</w:t>
                            </w:r>
                          </w:p>
                          <w:p w:rsidR="00BD48C2" w:rsidRDefault="00BD48C2" w:rsidP="00BD48C2">
                            <w:pPr>
                              <w:pStyle w:val="BodyText"/>
                              <w:spacing w:before="10"/>
                              <w:rPr>
                                <w:rFonts w:ascii="Times New Roman"/>
                                <w:sz w:val="28"/>
                              </w:rPr>
                            </w:pPr>
                          </w:p>
                          <w:p w:rsidR="00BD48C2" w:rsidRDefault="00BD48C2" w:rsidP="00BD48C2">
                            <w:pPr>
                              <w:ind w:left="86"/>
                              <w:rPr>
                                <w:b/>
                                <w:sz w:val="24"/>
                              </w:rPr>
                            </w:pPr>
                            <w:r>
                              <w:rPr>
                                <w:b/>
                                <w:sz w:val="24"/>
                              </w:rPr>
                              <w:t>Skill Cards</w:t>
                            </w:r>
                          </w:p>
                          <w:p w:rsidR="00BD48C2" w:rsidRDefault="00BD48C2" w:rsidP="00BD48C2">
                            <w:pPr>
                              <w:pStyle w:val="BodyText"/>
                              <w:spacing w:before="55" w:line="288" w:lineRule="auto"/>
                              <w:ind w:left="86" w:right="651"/>
                            </w:pPr>
                            <w:r>
                              <w:t xml:space="preserve">Skill cards should be used when completing practical training back at your brigade or during district practical skills training (See </w:t>
                            </w:r>
                            <w:hyperlink w:anchor="_bookmark21" w:history="1">
                              <w:r>
                                <w:rPr>
                                  <w:color w:val="0000FF"/>
                                  <w:u w:val="single" w:color="0000FF"/>
                                </w:rPr>
                                <w:t>Appendix E</w:t>
                              </w:r>
                            </w:hyperlink>
                            <w:r>
                              <w:t>).</w:t>
                            </w:r>
                          </w:p>
                        </w:txbxContent>
                      </wps:txbx>
                      <wps:bodyPr rot="0" vert="horz" wrap="square" lIns="0" tIns="0" rIns="0" bIns="0" anchor="t" anchorCtr="0" upright="1">
                        <a:noAutofit/>
                      </wps:bodyPr>
                    </wps:wsp>
                  </a:graphicData>
                </a:graphic>
              </wp:inline>
            </w:drawing>
          </mc:Choice>
          <mc:Fallback>
            <w:pict>
              <v:shape id="Text Box 43" o:spid="_x0000_s1258" type="#_x0000_t202" style="width:430.1pt;height:1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" fillcolor="#f1f1f1" stroked="f">
                <v:textbox inset="0,0,0,0">
                  <w:txbxContent>
                    <w:p w:rsidR="00BD48C2" w:rsidRDefault="00BD48C2" w:rsidP="00BD48C2">
                      <w:pPr>
                        <w:spacing w:before="82"/>
                        <w:ind w:left="86"/>
                        <w:rPr>
                          <w:b/>
                          <w:sz w:val="24"/>
                        </w:rPr>
                      </w:pPr>
                      <w:r>
                        <w:rPr>
                          <w:b/>
                          <w:sz w:val="24"/>
                        </w:rPr>
                        <w:t>Practical training</w:t>
                      </w:r>
                    </w:p>
                    <w:p w:rsidR="00BD48C2" w:rsidRDefault="00BD48C2" w:rsidP="00BD48C2">
                      <w:pPr>
                        <w:pStyle w:val="BodyText"/>
                        <w:spacing w:before="55" w:line="288" w:lineRule="auto"/>
                        <w:ind w:left="86" w:right="412"/>
                      </w:pPr>
                      <w:r>
                        <w:t>Online courses typically only cover the theory components of NSW RFS courses. You must (in most cases) participate in practical training to achieve competency and gain a qualification.</w:t>
                      </w:r>
                    </w:p>
                    <w:p w:rsidR="00BD48C2" w:rsidRDefault="00BD48C2" w:rsidP="00BD48C2">
                      <w:pPr>
                        <w:pStyle w:val="BodyText"/>
                        <w:spacing w:before="10"/>
                        <w:rPr>
                          <w:rFonts w:ascii="Times New Roman"/>
                          <w:sz w:val="28"/>
                        </w:rPr>
                      </w:pPr>
                    </w:p>
                    <w:p w:rsidR="00BD48C2" w:rsidRDefault="00BD48C2" w:rsidP="00BD48C2">
                      <w:pPr>
                        <w:ind w:left="86"/>
                        <w:rPr>
                          <w:b/>
                          <w:sz w:val="24"/>
                        </w:rPr>
                      </w:pPr>
                      <w:r>
                        <w:rPr>
                          <w:b/>
                          <w:sz w:val="24"/>
                        </w:rPr>
                        <w:t>Skill Cards</w:t>
                      </w:r>
                    </w:p>
                    <w:p w:rsidR="00BD48C2" w:rsidRDefault="00BD48C2" w:rsidP="00BD48C2">
                      <w:pPr>
                        <w:pStyle w:val="BodyText"/>
                        <w:spacing w:before="55" w:line="288" w:lineRule="auto"/>
                        <w:ind w:left="86" w:right="651"/>
                      </w:pPr>
                      <w:r>
                        <w:t xml:space="preserve">Skill cards should be used when completing practical training back at your brigade or during district practical skills training (See </w:t>
                      </w:r>
                      <w:hyperlink w:anchor="_bookmark21" w:history="1">
                        <w:r>
                          <w:rPr>
                            <w:color w:val="0000FF"/>
                            <w:u w:val="single" w:color="0000FF"/>
                          </w:rPr>
                          <w:t>Appendix E</w:t>
                        </w:r>
                      </w:hyperlink>
                      <w:r>
                        <w:t>).</w:t>
                      </w:r>
                    </w:p>
                  </w:txbxContent>
                </v:textbox>
                <w10:anchorlock/>
              </v:shape>
            </w:pict>
          </mc:Fallback>
        </mc:AlternateContent>
      </w:r>
    </w:p>
    <w:p w:rsidR="00BD48C2" w:rsidRDefault="00BD48C2" w:rsidP="00BD48C2">
      <w:pPr>
        <w:rPr>
          <w:rFonts w:ascii="Arial Black"/>
        </w:rPr>
        <w:sectPr w:rsidR="00BD48C2">
          <w:pgSz w:w="11910" w:h="16840"/>
          <w:pgMar w:top="1560" w:right="620" w:bottom="960" w:left="680" w:header="0" w:footer="764" w:gutter="0"/>
          <w:cols w:space="720"/>
        </w:sectPr>
      </w:pPr>
    </w:p>
    <w:p w:rsidR="00BD48C2" w:rsidRDefault="00BD48C2" w:rsidP="009A29BA">
      <w:pPr>
        <w:pStyle w:val="Heading1"/>
        <w:keepNext w:val="0"/>
        <w:widowControl w:val="0"/>
        <w:numPr>
          <w:ilvl w:val="0"/>
          <w:numId w:val="9"/>
        </w:numPr>
        <w:tabs>
          <w:tab w:val="left" w:pos="660"/>
        </w:tabs>
        <w:autoSpaceDE w:val="0"/>
        <w:autoSpaceDN w:val="0"/>
        <w:spacing w:before="73" w:after="0"/>
        <w:ind w:left="659" w:hanging="432"/>
        <w:jc w:val="left"/>
      </w:pPr>
      <w:r>
        <w:rPr>
          <w:noProof/>
          <w:lang w:eastAsia="en-AU"/>
        </w:rPr>
        <w:lastRenderedPageBreak/>
        <mc:AlternateContent>
          <mc:Choice Requires="wpg">
            <w:drawing>
              <wp:anchor distT="0" distB="0" distL="114300" distR="114300" simplePos="0" relativeHeight="251725824" behindDoc="0" locked="0" layoutInCell="1" allowOverlap="1">
                <wp:simplePos x="0" y="0"/>
                <wp:positionH relativeFrom="page">
                  <wp:posOffset>563880</wp:posOffset>
                </wp:positionH>
                <wp:positionV relativeFrom="page">
                  <wp:posOffset>7877810</wp:posOffset>
                </wp:positionV>
                <wp:extent cx="3938270" cy="2368550"/>
                <wp:effectExtent l="1905" t="635" r="0" b="254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270" cy="2368550"/>
                          <a:chOff x="888" y="12406"/>
                          <a:chExt cx="6202" cy="3730"/>
                        </a:xfrm>
                      </wpg:grpSpPr>
                      <pic:pic xmlns:pic="http://schemas.openxmlformats.org/drawingml/2006/picture">
                        <pic:nvPicPr>
                          <pic:cNvPr id="35" name="Picture 2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88" y="12405"/>
                            <a:ext cx="6202" cy="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934" y="12447"/>
                            <a:ext cx="6030" cy="3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226"/>
                        <wps:cNvSpPr>
                          <a:spLocks noChangeArrowheads="1"/>
                        </wps:cNvSpPr>
                        <wps:spPr bwMode="auto">
                          <a:xfrm>
                            <a:off x="1007" y="14146"/>
                            <a:ext cx="1613" cy="255"/>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27"/>
                        <wps:cNvSpPr>
                          <a:spLocks noChangeArrowheads="1"/>
                        </wps:cNvSpPr>
                        <wps:spPr bwMode="auto">
                          <a:xfrm>
                            <a:off x="2620" y="13801"/>
                            <a:ext cx="630" cy="61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2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685" y="13842"/>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22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360" y="13948"/>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AutoShape 230"/>
                        <wps:cNvSpPr>
                          <a:spLocks/>
                        </wps:cNvSpPr>
                        <wps:spPr bwMode="auto">
                          <a:xfrm>
                            <a:off x="3774" y="13446"/>
                            <a:ext cx="3261" cy="714"/>
                          </a:xfrm>
                          <a:custGeom>
                            <a:avLst/>
                            <a:gdLst>
                              <a:gd name="T0" fmla="+- 0 6853 3774"/>
                              <a:gd name="T1" fmla="*/ T0 w 3261"/>
                              <a:gd name="T2" fmla="+- 0 13506 13447"/>
                              <a:gd name="T3" fmla="*/ 13506 h 714"/>
                              <a:gd name="T4" fmla="+- 0 3774 3774"/>
                              <a:gd name="T5" fmla="*/ T4 w 3261"/>
                              <a:gd name="T6" fmla="+- 0 14102 13447"/>
                              <a:gd name="T7" fmla="*/ 14102 h 714"/>
                              <a:gd name="T8" fmla="+- 0 3786 3774"/>
                              <a:gd name="T9" fmla="*/ T8 w 3261"/>
                              <a:gd name="T10" fmla="+- 0 14160 13447"/>
                              <a:gd name="T11" fmla="*/ 14160 h 714"/>
                              <a:gd name="T12" fmla="+- 0 6864 3774"/>
                              <a:gd name="T13" fmla="*/ T12 w 3261"/>
                              <a:gd name="T14" fmla="+- 0 13565 13447"/>
                              <a:gd name="T15" fmla="*/ 13565 h 714"/>
                              <a:gd name="T16" fmla="+- 0 6853 3774"/>
                              <a:gd name="T17" fmla="*/ T16 w 3261"/>
                              <a:gd name="T18" fmla="+- 0 13506 13447"/>
                              <a:gd name="T19" fmla="*/ 13506 h 714"/>
                              <a:gd name="T20" fmla="+- 0 7031 3774"/>
                              <a:gd name="T21" fmla="*/ T20 w 3261"/>
                              <a:gd name="T22" fmla="+- 0 13500 13447"/>
                              <a:gd name="T23" fmla="*/ 13500 h 714"/>
                              <a:gd name="T24" fmla="+- 0 6882 3774"/>
                              <a:gd name="T25" fmla="*/ T24 w 3261"/>
                              <a:gd name="T26" fmla="+- 0 13500 13447"/>
                              <a:gd name="T27" fmla="*/ 13500 h 714"/>
                              <a:gd name="T28" fmla="+- 0 6893 3774"/>
                              <a:gd name="T29" fmla="*/ T28 w 3261"/>
                              <a:gd name="T30" fmla="+- 0 13559 13447"/>
                              <a:gd name="T31" fmla="*/ 13559 h 714"/>
                              <a:gd name="T32" fmla="+- 0 6864 3774"/>
                              <a:gd name="T33" fmla="*/ T32 w 3261"/>
                              <a:gd name="T34" fmla="+- 0 13565 13447"/>
                              <a:gd name="T35" fmla="*/ 13565 h 714"/>
                              <a:gd name="T36" fmla="+- 0 6875 3774"/>
                              <a:gd name="T37" fmla="*/ T36 w 3261"/>
                              <a:gd name="T38" fmla="+- 0 13624 13447"/>
                              <a:gd name="T39" fmla="*/ 13624 h 714"/>
                              <a:gd name="T40" fmla="+- 0 7035 3774"/>
                              <a:gd name="T41" fmla="*/ T40 w 3261"/>
                              <a:gd name="T42" fmla="+- 0 13501 13447"/>
                              <a:gd name="T43" fmla="*/ 13501 h 714"/>
                              <a:gd name="T44" fmla="+- 0 7031 3774"/>
                              <a:gd name="T45" fmla="*/ T44 w 3261"/>
                              <a:gd name="T46" fmla="+- 0 13500 13447"/>
                              <a:gd name="T47" fmla="*/ 13500 h 714"/>
                              <a:gd name="T48" fmla="+- 0 6882 3774"/>
                              <a:gd name="T49" fmla="*/ T48 w 3261"/>
                              <a:gd name="T50" fmla="+- 0 13500 13447"/>
                              <a:gd name="T51" fmla="*/ 13500 h 714"/>
                              <a:gd name="T52" fmla="+- 0 6853 3774"/>
                              <a:gd name="T53" fmla="*/ T52 w 3261"/>
                              <a:gd name="T54" fmla="+- 0 13506 13447"/>
                              <a:gd name="T55" fmla="*/ 13506 h 714"/>
                              <a:gd name="T56" fmla="+- 0 6864 3774"/>
                              <a:gd name="T57" fmla="*/ T56 w 3261"/>
                              <a:gd name="T58" fmla="+- 0 13565 13447"/>
                              <a:gd name="T59" fmla="*/ 13565 h 714"/>
                              <a:gd name="T60" fmla="+- 0 6893 3774"/>
                              <a:gd name="T61" fmla="*/ T60 w 3261"/>
                              <a:gd name="T62" fmla="+- 0 13559 13447"/>
                              <a:gd name="T63" fmla="*/ 13559 h 714"/>
                              <a:gd name="T64" fmla="+- 0 6882 3774"/>
                              <a:gd name="T65" fmla="*/ T64 w 3261"/>
                              <a:gd name="T66" fmla="+- 0 13500 13447"/>
                              <a:gd name="T67" fmla="*/ 13500 h 714"/>
                              <a:gd name="T68" fmla="+- 0 6841 3774"/>
                              <a:gd name="T69" fmla="*/ T68 w 3261"/>
                              <a:gd name="T70" fmla="+- 0 13447 13447"/>
                              <a:gd name="T71" fmla="*/ 13447 h 714"/>
                              <a:gd name="T72" fmla="+- 0 6853 3774"/>
                              <a:gd name="T73" fmla="*/ T72 w 3261"/>
                              <a:gd name="T74" fmla="+- 0 13506 13447"/>
                              <a:gd name="T75" fmla="*/ 13506 h 714"/>
                              <a:gd name="T76" fmla="+- 0 6882 3774"/>
                              <a:gd name="T77" fmla="*/ T76 w 3261"/>
                              <a:gd name="T78" fmla="+- 0 13500 13447"/>
                              <a:gd name="T79" fmla="*/ 13500 h 714"/>
                              <a:gd name="T80" fmla="+- 0 7031 3774"/>
                              <a:gd name="T81" fmla="*/ T80 w 3261"/>
                              <a:gd name="T82" fmla="+- 0 13500 13447"/>
                              <a:gd name="T83" fmla="*/ 13500 h 714"/>
                              <a:gd name="T84" fmla="+- 0 6841 3774"/>
                              <a:gd name="T85" fmla="*/ T84 w 3261"/>
                              <a:gd name="T86" fmla="+- 0 13447 13447"/>
                              <a:gd name="T87" fmla="*/ 1344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61" h="714">
                                <a:moveTo>
                                  <a:pt x="3079" y="59"/>
                                </a:moveTo>
                                <a:lnTo>
                                  <a:pt x="0" y="655"/>
                                </a:lnTo>
                                <a:lnTo>
                                  <a:pt x="12" y="713"/>
                                </a:lnTo>
                                <a:lnTo>
                                  <a:pt x="3090" y="118"/>
                                </a:lnTo>
                                <a:lnTo>
                                  <a:pt x="3079" y="59"/>
                                </a:lnTo>
                                <a:close/>
                                <a:moveTo>
                                  <a:pt x="3257" y="53"/>
                                </a:moveTo>
                                <a:lnTo>
                                  <a:pt x="3108" y="53"/>
                                </a:lnTo>
                                <a:lnTo>
                                  <a:pt x="3119" y="112"/>
                                </a:lnTo>
                                <a:lnTo>
                                  <a:pt x="3090" y="118"/>
                                </a:lnTo>
                                <a:lnTo>
                                  <a:pt x="3101" y="177"/>
                                </a:lnTo>
                                <a:lnTo>
                                  <a:pt x="3261" y="54"/>
                                </a:lnTo>
                                <a:lnTo>
                                  <a:pt x="3257" y="53"/>
                                </a:lnTo>
                                <a:close/>
                                <a:moveTo>
                                  <a:pt x="3108" y="53"/>
                                </a:moveTo>
                                <a:lnTo>
                                  <a:pt x="3079" y="59"/>
                                </a:lnTo>
                                <a:lnTo>
                                  <a:pt x="3090" y="118"/>
                                </a:lnTo>
                                <a:lnTo>
                                  <a:pt x="3119" y="112"/>
                                </a:lnTo>
                                <a:lnTo>
                                  <a:pt x="3108" y="53"/>
                                </a:lnTo>
                                <a:close/>
                                <a:moveTo>
                                  <a:pt x="3067" y="0"/>
                                </a:moveTo>
                                <a:lnTo>
                                  <a:pt x="3079" y="59"/>
                                </a:lnTo>
                                <a:lnTo>
                                  <a:pt x="3108" y="53"/>
                                </a:lnTo>
                                <a:lnTo>
                                  <a:pt x="3257" y="53"/>
                                </a:lnTo>
                                <a:lnTo>
                                  <a:pt x="3067"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Text Box 231"/>
                        <wps:cNvSpPr txBox="1">
                          <a:spLocks noChangeArrowheads="1"/>
                        </wps:cNvSpPr>
                        <wps:spPr bwMode="auto">
                          <a:xfrm>
                            <a:off x="3458" y="13961"/>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59" style="position:absolute;left:0;text-align:left;margin-left:44.4pt;margin-top:620.3pt;width:310.1pt;height:186.5pt;z-index:251725824;mso-position-horizontal-relative:page;mso-position-vertical-relative:page" coordorigin="888,12406" coordsize="6202,3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">
                <v:shape id="Picture 224" o:spid="_x0000_s1260" type="#_x0000_t75" style="position:absolute;left:888;top:12405;width:6202;height:3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">
                  <v:imagedata r:id="rId95" o:title=""/>
                </v:shape>
                <v:shape id="Picture 225" o:spid="_x0000_s1261" type="#_x0000_t75" style="position:absolute;left:934;top:12447;width:6030;height: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">
                  <v:imagedata r:id="rId96" o:title=""/>
                </v:shape>
                <v:rect id="Rectangle 226" o:spid="_x0000_s1262" style="position:absolute;left:1007;top:14146;width:161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" filled="f" strokecolor="#4aacc5" strokeweight="2.25pt"/>
                <v:rect id="Rectangle 227" o:spid="_x0000_s1263" style="position:absolute;left:2620;top:13801;width:6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" fillcolor="#4aacc5" stroked="f"/>
                <v:shape id="Picture 228" o:spid="_x0000_s1264" type="#_x0000_t75" style="position:absolute;left:2685;top:13842;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">
                  <v:imagedata r:id="rId23" o:title=""/>
                </v:shape>
                <v:shape id="Picture 229" o:spid="_x0000_s1265" type="#_x0000_t75" style="position:absolute;left:3360;top:13948;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">
                  <v:imagedata r:id="rId76" o:title=""/>
                </v:shape>
                <v:shape id="AutoShape 230" o:spid="_x0000_s1266" style="position:absolute;left:3774;top:13446;width:3261;height:714;visibility:visible;mso-wrap-style:square;v-text-anchor:top" coordsize="326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" path="m3079,59l,655r12,58l3090,118,3079,59xm3257,53r-149,l3119,112r-29,6l3101,177,3261,54r-4,-1xm3108,53r-29,6l3090,118r29,-6l3108,53xm3067,r12,59l3108,53r149,l3067,xe" fillcolor="#4aacc5" stroked="f">
                  <v:path arrowok="t" o:connecttype="custom" o:connectlocs="3079,13506;0,14102;12,14160;3090,13565;3079,13506;3257,13500;3108,13500;3119,13559;3090,13565;3101,13624;3261,13501;3257,13500;3108,13500;3079,13506;3090,13565;3119,13559;3108,13500;3067,13447;3079,13506;3108,13500;3257,13500;3067,13447" o:connectangles="0,0,0,0,0,0,0,0,0,0,0,0,0,0,0,0,0,0,0,0,0,0"/>
                </v:shape>
                <v:shape id="Text Box 231" o:spid="_x0000_s1267" type="#_x0000_t202" style="position:absolute;left:3458;top:13961;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2</w:t>
                        </w:r>
                      </w:p>
                    </w:txbxContent>
                  </v:textbox>
                </v:shape>
                <w10:wrap anchorx="page" anchory="page"/>
              </v:group>
            </w:pict>
          </mc:Fallback>
        </mc:AlternateContent>
      </w:r>
      <w:bookmarkStart w:id="24" w:name="_bookmark23"/>
      <w:bookmarkEnd w:id="24"/>
      <w:r>
        <w:rPr>
          <w:color w:val="ED3423"/>
        </w:rPr>
        <w:t>Appendix G – The Knowledge Hub</w:t>
      </w:r>
    </w:p>
    <w:p w:rsidR="00BD48C2" w:rsidRDefault="00BD48C2" w:rsidP="00BD48C2">
      <w:pPr>
        <w:pStyle w:val="BodyText"/>
        <w:spacing w:before="122"/>
        <w:ind w:left="227" w:right="759"/>
      </w:pPr>
      <w:r>
        <w:t>The Knowledge Hub, or simply ‘The Hub’ is the online information repository for NSW RFS Training Manuals.</w:t>
      </w:r>
    </w:p>
    <w:p w:rsidR="00BD48C2" w:rsidRDefault="00BD48C2" w:rsidP="00BD48C2">
      <w:pPr>
        <w:pStyle w:val="BodyText"/>
        <w:spacing w:before="120"/>
        <w:ind w:left="227"/>
      </w:pPr>
      <w:r>
        <w:t xml:space="preserve">Benefits of </w:t>
      </w:r>
      <w:proofErr w:type="gramStart"/>
      <w:r>
        <w:t>The</w:t>
      </w:r>
      <w:proofErr w:type="gramEnd"/>
      <w:r>
        <w:t xml:space="preserve"> Hub:</w:t>
      </w:r>
    </w:p>
    <w:p w:rsidR="00BD48C2" w:rsidRDefault="00BD48C2" w:rsidP="00BD48C2">
      <w:pPr>
        <w:pStyle w:val="BodyText"/>
        <w:spacing w:before="61" w:line="317" w:lineRule="exact"/>
        <w:ind w:left="227"/>
      </w:pPr>
      <w:r>
        <w:rPr>
          <w:b/>
          <w:color w:val="ED3423"/>
          <w:w w:val="120"/>
          <w:sz w:val="28"/>
        </w:rPr>
        <w:t xml:space="preserve">› </w:t>
      </w:r>
      <w:r>
        <w:rPr>
          <w:w w:val="105"/>
        </w:rPr>
        <w:t>Accessible: Members no longer need to wait for a formal course to begin learning.</w:t>
      </w:r>
    </w:p>
    <w:p w:rsidR="00BD48C2" w:rsidRDefault="00BD48C2" w:rsidP="00BD48C2">
      <w:pPr>
        <w:pStyle w:val="BodyText"/>
        <w:spacing w:before="3" w:line="232" w:lineRule="auto"/>
        <w:ind w:left="510" w:hanging="284"/>
      </w:pPr>
      <w:r>
        <w:rPr>
          <w:b/>
          <w:color w:val="ED3423"/>
          <w:w w:val="120"/>
          <w:sz w:val="28"/>
        </w:rPr>
        <w:t xml:space="preserve">› </w:t>
      </w:r>
      <w:r>
        <w:t>Up-to-date: The Hub’s structure makes it easy to make changes, so members will always be able to access the most up-to-date information.</w:t>
      </w:r>
    </w:p>
    <w:p w:rsidR="00BD48C2" w:rsidRDefault="00BD48C2" w:rsidP="00BD48C2">
      <w:pPr>
        <w:pStyle w:val="BodyText"/>
        <w:spacing w:before="13" w:line="230" w:lineRule="auto"/>
        <w:ind w:left="510" w:right="291" w:hanging="284"/>
      </w:pPr>
      <w:r>
        <w:rPr>
          <w:b/>
          <w:color w:val="ED3423"/>
          <w:w w:val="120"/>
          <w:sz w:val="28"/>
        </w:rPr>
        <w:t xml:space="preserve">› </w:t>
      </w:r>
      <w:r>
        <w:t>Functional: Members can use the search bar to navigate their way to the information they need quickly.</w:t>
      </w:r>
    </w:p>
    <w:p w:rsidR="00BD48C2" w:rsidRDefault="00BD48C2" w:rsidP="00BD48C2">
      <w:pPr>
        <w:pStyle w:val="BodyText"/>
        <w:spacing w:before="8"/>
        <w:rPr>
          <w:sz w:val="34"/>
        </w:rPr>
      </w:pPr>
    </w:p>
    <w:p w:rsidR="00BD48C2" w:rsidRDefault="00BD48C2" w:rsidP="00BD48C2">
      <w:pPr>
        <w:pStyle w:val="Heading3"/>
        <w:ind w:left="227"/>
      </w:pPr>
      <w:r>
        <w:rPr>
          <w:color w:val="ED3423"/>
        </w:rPr>
        <w:t xml:space="preserve">Accessing </w:t>
      </w:r>
      <w:proofErr w:type="gramStart"/>
      <w:r>
        <w:rPr>
          <w:color w:val="ED3423"/>
        </w:rPr>
        <w:t>The</w:t>
      </w:r>
      <w:proofErr w:type="gramEnd"/>
      <w:r>
        <w:rPr>
          <w:color w:val="ED3423"/>
        </w:rPr>
        <w:t xml:space="preserve"> Hub</w:t>
      </w:r>
    </w:p>
    <w:p w:rsidR="00BD48C2" w:rsidRDefault="00BD48C2" w:rsidP="00BD48C2">
      <w:pPr>
        <w:pStyle w:val="BodyText"/>
        <w:rPr>
          <w:b/>
          <w:sz w:val="26"/>
        </w:rPr>
      </w:pPr>
    </w:p>
    <w:p w:rsidR="00BD48C2" w:rsidRDefault="00BD48C2" w:rsidP="00BD48C2">
      <w:pPr>
        <w:pStyle w:val="Heading3"/>
        <w:spacing w:before="217"/>
        <w:ind w:left="190"/>
      </w:pPr>
      <w:r>
        <w:rPr>
          <w:noProof/>
          <w:lang w:eastAsia="en-AU"/>
        </w:rPr>
        <mc:AlternateContent>
          <mc:Choice Requires="wpg">
            <w:drawing>
              <wp:anchor distT="0" distB="0" distL="114300" distR="114300" simplePos="0" relativeHeight="251723776" behindDoc="0" locked="0" layoutInCell="1" allowOverlap="1">
                <wp:simplePos x="0" y="0"/>
                <wp:positionH relativeFrom="page">
                  <wp:posOffset>1410970</wp:posOffset>
                </wp:positionH>
                <wp:positionV relativeFrom="paragraph">
                  <wp:posOffset>70485</wp:posOffset>
                </wp:positionV>
                <wp:extent cx="446405" cy="267970"/>
                <wp:effectExtent l="1270" t="635" r="9525" b="762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22" y="111"/>
                          <a:chExt cx="703" cy="422"/>
                        </a:xfrm>
                      </wpg:grpSpPr>
                      <wps:wsp>
                        <wps:cNvPr id="32" name="AutoShape 218"/>
                        <wps:cNvSpPr>
                          <a:spLocks/>
                        </wps:cNvSpPr>
                        <wps:spPr bwMode="auto">
                          <a:xfrm>
                            <a:off x="2222" y="111"/>
                            <a:ext cx="703" cy="422"/>
                          </a:xfrm>
                          <a:custGeom>
                            <a:avLst/>
                            <a:gdLst>
                              <a:gd name="T0" fmla="+- 0 2620 2222"/>
                              <a:gd name="T1" fmla="*/ T0 w 703"/>
                              <a:gd name="T2" fmla="+- 0 322 111"/>
                              <a:gd name="T3" fmla="*/ 322 h 422"/>
                              <a:gd name="T4" fmla="+- 0 2431 2222"/>
                              <a:gd name="T5" fmla="*/ T4 w 703"/>
                              <a:gd name="T6" fmla="+- 0 111 111"/>
                              <a:gd name="T7" fmla="*/ 111 h 422"/>
                              <a:gd name="T8" fmla="+- 0 2222 2222"/>
                              <a:gd name="T9" fmla="*/ T8 w 703"/>
                              <a:gd name="T10" fmla="+- 0 111 111"/>
                              <a:gd name="T11" fmla="*/ 111 h 422"/>
                              <a:gd name="T12" fmla="+- 0 2411 2222"/>
                              <a:gd name="T13" fmla="*/ T12 w 703"/>
                              <a:gd name="T14" fmla="+- 0 322 111"/>
                              <a:gd name="T15" fmla="*/ 322 h 422"/>
                              <a:gd name="T16" fmla="+- 0 2222 2222"/>
                              <a:gd name="T17" fmla="*/ T16 w 703"/>
                              <a:gd name="T18" fmla="+- 0 532 111"/>
                              <a:gd name="T19" fmla="*/ 532 h 422"/>
                              <a:gd name="T20" fmla="+- 0 2431 2222"/>
                              <a:gd name="T21" fmla="*/ T20 w 703"/>
                              <a:gd name="T22" fmla="+- 0 532 111"/>
                              <a:gd name="T23" fmla="*/ 532 h 422"/>
                              <a:gd name="T24" fmla="+- 0 2620 2222"/>
                              <a:gd name="T25" fmla="*/ T24 w 703"/>
                              <a:gd name="T26" fmla="+- 0 322 111"/>
                              <a:gd name="T27" fmla="*/ 322 h 422"/>
                              <a:gd name="T28" fmla="+- 0 2925 2222"/>
                              <a:gd name="T29" fmla="*/ T28 w 703"/>
                              <a:gd name="T30" fmla="+- 0 323 111"/>
                              <a:gd name="T31" fmla="*/ 323 h 422"/>
                              <a:gd name="T32" fmla="+- 0 2736 2222"/>
                              <a:gd name="T33" fmla="*/ T32 w 703"/>
                              <a:gd name="T34" fmla="+- 0 112 111"/>
                              <a:gd name="T35" fmla="*/ 112 h 422"/>
                              <a:gd name="T36" fmla="+- 0 2527 2222"/>
                              <a:gd name="T37" fmla="*/ T36 w 703"/>
                              <a:gd name="T38" fmla="+- 0 112 111"/>
                              <a:gd name="T39" fmla="*/ 112 h 422"/>
                              <a:gd name="T40" fmla="+- 0 2716 2222"/>
                              <a:gd name="T41" fmla="*/ T40 w 703"/>
                              <a:gd name="T42" fmla="+- 0 323 111"/>
                              <a:gd name="T43" fmla="*/ 323 h 422"/>
                              <a:gd name="T44" fmla="+- 0 2527 2222"/>
                              <a:gd name="T45" fmla="*/ T44 w 703"/>
                              <a:gd name="T46" fmla="+- 0 533 111"/>
                              <a:gd name="T47" fmla="*/ 533 h 422"/>
                              <a:gd name="T48" fmla="+- 0 2736 2222"/>
                              <a:gd name="T49" fmla="*/ T48 w 703"/>
                              <a:gd name="T50" fmla="+- 0 533 111"/>
                              <a:gd name="T51" fmla="*/ 533 h 422"/>
                              <a:gd name="T52" fmla="+- 0 2925 2222"/>
                              <a:gd name="T53" fmla="*/ T52 w 703"/>
                              <a:gd name="T54" fmla="+- 0 323 111"/>
                              <a:gd name="T55" fmla="*/ 32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1"/>
                                </a:moveTo>
                                <a:lnTo>
                                  <a:pt x="209" y="0"/>
                                </a:lnTo>
                                <a:lnTo>
                                  <a:pt x="0" y="0"/>
                                </a:lnTo>
                                <a:lnTo>
                                  <a:pt x="189" y="211"/>
                                </a:lnTo>
                                <a:lnTo>
                                  <a:pt x="0" y="421"/>
                                </a:lnTo>
                                <a:lnTo>
                                  <a:pt x="209" y="421"/>
                                </a:lnTo>
                                <a:lnTo>
                                  <a:pt x="398" y="211"/>
                                </a:lnTo>
                                <a:moveTo>
                                  <a:pt x="703" y="212"/>
                                </a:moveTo>
                                <a:lnTo>
                                  <a:pt x="514" y="1"/>
                                </a:lnTo>
                                <a:lnTo>
                                  <a:pt x="305" y="1"/>
                                </a:lnTo>
                                <a:lnTo>
                                  <a:pt x="494" y="212"/>
                                </a:lnTo>
                                <a:lnTo>
                                  <a:pt x="305" y="422"/>
                                </a:lnTo>
                                <a:lnTo>
                                  <a:pt x="514" y="422"/>
                                </a:lnTo>
                                <a:lnTo>
                                  <a:pt x="703" y="212"/>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219"/>
                        <wps:cNvSpPr txBox="1">
                          <a:spLocks noChangeArrowheads="1"/>
                        </wps:cNvSpPr>
                        <wps:spPr bwMode="auto">
                          <a:xfrm>
                            <a:off x="2222" y="111"/>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106"/>
                                <w:ind w:left="-620" w:right="-72"/>
                                <w:rPr>
                                  <w:b/>
                                  <w:sz w:val="24"/>
                                </w:rPr>
                              </w:pPr>
                              <w:r>
                                <w:rPr>
                                  <w:b/>
                                  <w:color w:val="FFFFFF"/>
                                  <w:sz w:val="24"/>
                                  <w:shd w:val="clear" w:color="auto" w:fill="ED3423"/>
                                </w:rPr>
                                <w:t xml:space="preserve">1                  </w:t>
                              </w:r>
                              <w:r>
                                <w:rPr>
                                  <w:b/>
                                  <w:color w:val="FFFFFF"/>
                                  <w:spacing w:val="-18"/>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268" style="position:absolute;left:0;text-align:left;margin-left:111.1pt;margin-top:5.55pt;width:35.15pt;height:21.1pt;z-index:251723776;mso-position-horizontal-relative:page;mso-position-vertical-relative:text" coordorigin="2222,111"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">
                <v:shape id="AutoShape 218" o:spid="_x0000_s1269" style="position:absolute;left:2222;top:111;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" path="m398,211l209,,,,189,211,,421r209,l398,211t305,1l514,1,305,1,494,212,305,422r209,l703,212e" stroked="f">
                  <v:fill opacity="39321f"/>
                  <v:path arrowok="t" o:connecttype="custom" o:connectlocs="398,322;209,111;0,111;189,322;0,532;209,532;398,322;703,323;514,112;305,112;494,323;305,533;514,533;703,323" o:connectangles="0,0,0,0,0,0,0,0,0,0,0,0,0,0"/>
                </v:shape>
                <v:shape id="Text Box 219" o:spid="_x0000_s1270" type="#_x0000_t202" style="position:absolute;left:2222;top:111;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BD48C2" w:rsidRDefault="00BD48C2" w:rsidP="00BD48C2">
                        <w:pPr>
                          <w:spacing w:before="106"/>
                          <w:ind w:left="-620" w:right="-72"/>
                          <w:rPr>
                            <w:b/>
                            <w:sz w:val="24"/>
                          </w:rPr>
                        </w:pPr>
                        <w:r>
                          <w:rPr>
                            <w:b/>
                            <w:color w:val="FFFFFF"/>
                            <w:sz w:val="24"/>
                            <w:shd w:val="clear" w:color="auto" w:fill="ED3423"/>
                          </w:rPr>
                          <w:t xml:space="preserve">1                  </w:t>
                        </w:r>
                        <w:r>
                          <w:rPr>
                            <w:b/>
                            <w:color w:val="FFFFFF"/>
                            <w:spacing w:val="-18"/>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227" w:right="3785"/>
      </w:pPr>
      <w:r>
        <w:t xml:space="preserve">To access The Hub log in to Fuel (see </w:t>
      </w:r>
      <w:hyperlink w:anchor="_bookmark4" w:history="1">
        <w:r>
          <w:rPr>
            <w:color w:val="0000FF"/>
            <w:u w:val="single" w:color="0000FF"/>
          </w:rPr>
          <w:t>Logging in and out p.4</w:t>
        </w:r>
      </w:hyperlink>
      <w:r>
        <w:t>) Select ‘The Hub’ icon</w:t>
      </w:r>
    </w:p>
    <w:p w:rsidR="00BD48C2" w:rsidRDefault="00BD48C2" w:rsidP="00BD48C2">
      <w:pPr>
        <w:pStyle w:val="BodyText"/>
        <w:rPr>
          <w:sz w:val="18"/>
        </w:rPr>
      </w:pPr>
      <w:r>
        <w:rPr>
          <w:noProof/>
          <w:lang w:bidi="ar-SA"/>
        </w:rPr>
        <mc:AlternateContent>
          <mc:Choice Requires="wpg">
            <w:drawing>
              <wp:anchor distT="0" distB="0" distL="0" distR="0" simplePos="0" relativeHeight="251694080" behindDoc="0" locked="0" layoutInCell="1" allowOverlap="1">
                <wp:simplePos x="0" y="0"/>
                <wp:positionH relativeFrom="page">
                  <wp:posOffset>592455</wp:posOffset>
                </wp:positionH>
                <wp:positionV relativeFrom="paragraph">
                  <wp:posOffset>156845</wp:posOffset>
                </wp:positionV>
                <wp:extent cx="5236845" cy="2264410"/>
                <wp:effectExtent l="1905"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6845" cy="2264410"/>
                          <a:chOff x="933" y="247"/>
                          <a:chExt cx="8247" cy="3566"/>
                        </a:xfrm>
                      </wpg:grpSpPr>
                      <pic:pic xmlns:pic="http://schemas.openxmlformats.org/drawingml/2006/picture">
                        <pic:nvPicPr>
                          <pic:cNvPr id="23" name="Picture 13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933" y="265"/>
                            <a:ext cx="4722"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33"/>
                        <wps:cNvSpPr>
                          <a:spLocks noChangeArrowheads="1"/>
                        </wps:cNvSpPr>
                        <wps:spPr bwMode="auto">
                          <a:xfrm>
                            <a:off x="2312" y="2256"/>
                            <a:ext cx="883" cy="840"/>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34"/>
                        <wps:cNvSpPr>
                          <a:spLocks noChangeArrowheads="1"/>
                        </wps:cNvSpPr>
                        <wps:spPr bwMode="auto">
                          <a:xfrm>
                            <a:off x="3195" y="2481"/>
                            <a:ext cx="630" cy="61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70" y="2601"/>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915" y="2601"/>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AutoShape 137"/>
                        <wps:cNvSpPr>
                          <a:spLocks/>
                        </wps:cNvSpPr>
                        <wps:spPr bwMode="auto">
                          <a:xfrm>
                            <a:off x="4333" y="1086"/>
                            <a:ext cx="2252" cy="1540"/>
                          </a:xfrm>
                          <a:custGeom>
                            <a:avLst/>
                            <a:gdLst>
                              <a:gd name="T0" fmla="+- 0 6419 4333"/>
                              <a:gd name="T1" fmla="*/ T0 w 2252"/>
                              <a:gd name="T2" fmla="+- 0 1163 1087"/>
                              <a:gd name="T3" fmla="*/ 1163 h 1540"/>
                              <a:gd name="T4" fmla="+- 0 4333 4333"/>
                              <a:gd name="T5" fmla="*/ T4 w 2252"/>
                              <a:gd name="T6" fmla="+- 0 2577 1087"/>
                              <a:gd name="T7" fmla="*/ 2577 h 1540"/>
                              <a:gd name="T8" fmla="+- 0 4367 4333"/>
                              <a:gd name="T9" fmla="*/ T8 w 2252"/>
                              <a:gd name="T10" fmla="+- 0 2626 1087"/>
                              <a:gd name="T11" fmla="*/ 2626 h 1540"/>
                              <a:gd name="T12" fmla="+- 0 6453 4333"/>
                              <a:gd name="T13" fmla="*/ T12 w 2252"/>
                              <a:gd name="T14" fmla="+- 0 1212 1087"/>
                              <a:gd name="T15" fmla="*/ 1212 h 1540"/>
                              <a:gd name="T16" fmla="+- 0 6419 4333"/>
                              <a:gd name="T17" fmla="*/ T16 w 2252"/>
                              <a:gd name="T18" fmla="+- 0 1163 1087"/>
                              <a:gd name="T19" fmla="*/ 1163 h 1540"/>
                              <a:gd name="T20" fmla="+- 0 6552 4333"/>
                              <a:gd name="T21" fmla="*/ T20 w 2252"/>
                              <a:gd name="T22" fmla="+- 0 1146 1087"/>
                              <a:gd name="T23" fmla="*/ 1146 h 1540"/>
                              <a:gd name="T24" fmla="+- 0 6444 4333"/>
                              <a:gd name="T25" fmla="*/ T24 w 2252"/>
                              <a:gd name="T26" fmla="+- 0 1146 1087"/>
                              <a:gd name="T27" fmla="*/ 1146 h 1540"/>
                              <a:gd name="T28" fmla="+- 0 6478 4333"/>
                              <a:gd name="T29" fmla="*/ T28 w 2252"/>
                              <a:gd name="T30" fmla="+- 0 1196 1087"/>
                              <a:gd name="T31" fmla="*/ 1196 h 1540"/>
                              <a:gd name="T32" fmla="+- 0 6453 4333"/>
                              <a:gd name="T33" fmla="*/ T32 w 2252"/>
                              <a:gd name="T34" fmla="+- 0 1212 1087"/>
                              <a:gd name="T35" fmla="*/ 1212 h 1540"/>
                              <a:gd name="T36" fmla="+- 0 6487 4333"/>
                              <a:gd name="T37" fmla="*/ T36 w 2252"/>
                              <a:gd name="T38" fmla="+- 0 1262 1087"/>
                              <a:gd name="T39" fmla="*/ 1262 h 1540"/>
                              <a:gd name="T40" fmla="+- 0 6552 4333"/>
                              <a:gd name="T41" fmla="*/ T40 w 2252"/>
                              <a:gd name="T42" fmla="+- 0 1146 1087"/>
                              <a:gd name="T43" fmla="*/ 1146 h 1540"/>
                              <a:gd name="T44" fmla="+- 0 6444 4333"/>
                              <a:gd name="T45" fmla="*/ T44 w 2252"/>
                              <a:gd name="T46" fmla="+- 0 1146 1087"/>
                              <a:gd name="T47" fmla="*/ 1146 h 1540"/>
                              <a:gd name="T48" fmla="+- 0 6419 4333"/>
                              <a:gd name="T49" fmla="*/ T48 w 2252"/>
                              <a:gd name="T50" fmla="+- 0 1163 1087"/>
                              <a:gd name="T51" fmla="*/ 1163 h 1540"/>
                              <a:gd name="T52" fmla="+- 0 6453 4333"/>
                              <a:gd name="T53" fmla="*/ T52 w 2252"/>
                              <a:gd name="T54" fmla="+- 0 1212 1087"/>
                              <a:gd name="T55" fmla="*/ 1212 h 1540"/>
                              <a:gd name="T56" fmla="+- 0 6478 4333"/>
                              <a:gd name="T57" fmla="*/ T56 w 2252"/>
                              <a:gd name="T58" fmla="+- 0 1196 1087"/>
                              <a:gd name="T59" fmla="*/ 1196 h 1540"/>
                              <a:gd name="T60" fmla="+- 0 6444 4333"/>
                              <a:gd name="T61" fmla="*/ T60 w 2252"/>
                              <a:gd name="T62" fmla="+- 0 1146 1087"/>
                              <a:gd name="T63" fmla="*/ 1146 h 1540"/>
                              <a:gd name="T64" fmla="+- 0 6585 4333"/>
                              <a:gd name="T65" fmla="*/ T64 w 2252"/>
                              <a:gd name="T66" fmla="+- 0 1087 1087"/>
                              <a:gd name="T67" fmla="*/ 1087 h 1540"/>
                              <a:gd name="T68" fmla="+- 0 6386 4333"/>
                              <a:gd name="T69" fmla="*/ T68 w 2252"/>
                              <a:gd name="T70" fmla="+- 0 1113 1087"/>
                              <a:gd name="T71" fmla="*/ 1113 h 1540"/>
                              <a:gd name="T72" fmla="+- 0 6419 4333"/>
                              <a:gd name="T73" fmla="*/ T72 w 2252"/>
                              <a:gd name="T74" fmla="+- 0 1163 1087"/>
                              <a:gd name="T75" fmla="*/ 1163 h 1540"/>
                              <a:gd name="T76" fmla="+- 0 6444 4333"/>
                              <a:gd name="T77" fmla="*/ T76 w 2252"/>
                              <a:gd name="T78" fmla="+- 0 1146 1087"/>
                              <a:gd name="T79" fmla="*/ 1146 h 1540"/>
                              <a:gd name="T80" fmla="+- 0 6552 4333"/>
                              <a:gd name="T81" fmla="*/ T80 w 2252"/>
                              <a:gd name="T82" fmla="+- 0 1146 1087"/>
                              <a:gd name="T83" fmla="*/ 1146 h 1540"/>
                              <a:gd name="T84" fmla="+- 0 6585 4333"/>
                              <a:gd name="T85" fmla="*/ T84 w 2252"/>
                              <a:gd name="T86" fmla="+- 0 1087 1087"/>
                              <a:gd name="T87" fmla="*/ 1087 h 1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52" h="1540">
                                <a:moveTo>
                                  <a:pt x="2086" y="76"/>
                                </a:moveTo>
                                <a:lnTo>
                                  <a:pt x="0" y="1490"/>
                                </a:lnTo>
                                <a:lnTo>
                                  <a:pt x="34" y="1539"/>
                                </a:lnTo>
                                <a:lnTo>
                                  <a:pt x="2120" y="125"/>
                                </a:lnTo>
                                <a:lnTo>
                                  <a:pt x="2086" y="76"/>
                                </a:lnTo>
                                <a:close/>
                                <a:moveTo>
                                  <a:pt x="2219" y="59"/>
                                </a:moveTo>
                                <a:lnTo>
                                  <a:pt x="2111" y="59"/>
                                </a:lnTo>
                                <a:lnTo>
                                  <a:pt x="2145" y="109"/>
                                </a:lnTo>
                                <a:lnTo>
                                  <a:pt x="2120" y="125"/>
                                </a:lnTo>
                                <a:lnTo>
                                  <a:pt x="2154" y="175"/>
                                </a:lnTo>
                                <a:lnTo>
                                  <a:pt x="2219" y="59"/>
                                </a:lnTo>
                                <a:close/>
                                <a:moveTo>
                                  <a:pt x="2111" y="59"/>
                                </a:moveTo>
                                <a:lnTo>
                                  <a:pt x="2086" y="76"/>
                                </a:lnTo>
                                <a:lnTo>
                                  <a:pt x="2120" y="125"/>
                                </a:lnTo>
                                <a:lnTo>
                                  <a:pt x="2145" y="109"/>
                                </a:lnTo>
                                <a:lnTo>
                                  <a:pt x="2111" y="59"/>
                                </a:lnTo>
                                <a:close/>
                                <a:moveTo>
                                  <a:pt x="2252" y="0"/>
                                </a:moveTo>
                                <a:lnTo>
                                  <a:pt x="2053" y="26"/>
                                </a:lnTo>
                                <a:lnTo>
                                  <a:pt x="2086" y="76"/>
                                </a:lnTo>
                                <a:lnTo>
                                  <a:pt x="2111" y="59"/>
                                </a:lnTo>
                                <a:lnTo>
                                  <a:pt x="2219" y="59"/>
                                </a:lnTo>
                                <a:lnTo>
                                  <a:pt x="225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138"/>
                        <wps:cNvSpPr txBox="1">
                          <a:spLocks noChangeArrowheads="1"/>
                        </wps:cNvSpPr>
                        <wps:spPr bwMode="auto">
                          <a:xfrm>
                            <a:off x="4030" y="2627"/>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1</w:t>
                              </w:r>
                            </w:p>
                          </w:txbxContent>
                        </wps:txbx>
                        <wps:bodyPr rot="0" vert="horz" wrap="square" lIns="0" tIns="0" rIns="0" bIns="0" anchor="t" anchorCtr="0" upright="1">
                          <a:noAutofit/>
                        </wps:bodyPr>
                      </wps:wsp>
                      <wps:wsp>
                        <wps:cNvPr id="30" name="Text Box 139"/>
                        <wps:cNvSpPr txBox="1">
                          <a:spLocks noChangeArrowheads="1"/>
                        </wps:cNvSpPr>
                        <wps:spPr bwMode="auto">
                          <a:xfrm>
                            <a:off x="6585" y="246"/>
                            <a:ext cx="2595" cy="94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8"/>
                                <w:rPr>
                                  <w:sz w:val="26"/>
                                </w:rPr>
                              </w:pPr>
                            </w:p>
                            <w:p w:rsidR="00BD48C2" w:rsidRDefault="00BD48C2" w:rsidP="00BD48C2">
                              <w:pPr>
                                <w:ind w:left="280"/>
                              </w:pPr>
                              <w:r>
                                <w:rPr>
                                  <w:b/>
                                </w:rPr>
                                <w:t xml:space="preserve">1. </w:t>
                              </w:r>
                              <w:r>
                                <w:t>Click ‘The Hub’ icon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71" style="position:absolute;margin-left:46.65pt;margin-top:12.35pt;width:412.35pt;height:178.3pt;z-index:251694080;mso-wrap-distance-left:0;mso-wrap-distance-right:0;mso-position-horizontal-relative:page;mso-position-vertical-relative:text" coordorigin="933,247" coordsize="8247,35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">
                <v:shape id="Picture 132" o:spid="_x0000_s1272" type="#_x0000_t75" style="position:absolute;left:933;top:265;width:4722;height: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">
                  <v:imagedata r:id="rId98" o:title=""/>
                </v:shape>
                <v:rect id="Rectangle 133" o:spid="_x0000_s1273" style="position:absolute;left:2312;top:2256;width:883;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" filled="f" strokecolor="#4aacc5" strokeweight="2.25pt"/>
                <v:rect id="Rectangle 134" o:spid="_x0000_s1274" style="position:absolute;left:3195;top:2481;width:6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" fillcolor="#4aacc5" stroked="f"/>
                <v:shape id="Picture 135" o:spid="_x0000_s1275" type="#_x0000_t75" style="position:absolute;left:3270;top:2601;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">
                  <v:imagedata r:id="rId23" o:title=""/>
                </v:shape>
                <v:shape id="Picture 136" o:spid="_x0000_s1276" type="#_x0000_t75" style="position:absolute;left:3915;top:2601;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">
                  <v:imagedata r:id="rId76" o:title=""/>
                </v:shape>
                <v:shape id="AutoShape 137" o:spid="_x0000_s1277" style="position:absolute;left:4333;top:1086;width:2252;height:1540;visibility:visible;mso-wrap-style:square;v-text-anchor:top" coordsize="225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" path="m2086,76l,1490r34,49l2120,125,2086,76xm2219,59r-108,l2145,109r-25,16l2154,175,2219,59xm2111,59r-25,17l2120,125r25,-16l2111,59xm2252,l2053,26r33,50l2111,59r108,l2252,xe" fillcolor="#4aacc5" stroked="f">
                  <v:path arrowok="t" o:connecttype="custom" o:connectlocs="2086,1163;0,2577;34,2626;2120,1212;2086,1163;2219,1146;2111,1146;2145,1196;2120,1212;2154,1262;2219,1146;2111,1146;2086,1163;2120,1212;2145,1196;2111,1146;2252,1087;2053,1113;2086,1163;2111,1146;2219,1146;2252,1087" o:connectangles="0,0,0,0,0,0,0,0,0,0,0,0,0,0,0,0,0,0,0,0,0,0"/>
                </v:shape>
                <v:shape id="Text Box 138" o:spid="_x0000_s1278" type="#_x0000_t202" style="position:absolute;left:4030;top:2627;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1</w:t>
                        </w:r>
                      </w:p>
                    </w:txbxContent>
                  </v:textbox>
                </v:shape>
                <v:shape id="Text Box 139" o:spid="_x0000_s1279" type="#_x0000_t202" style="position:absolute;left:6585;top:246;width:259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" fillcolor="#daedf3" stroked="f">
                  <v:textbox inset="0,0,0,0">
                    <w:txbxContent>
                      <w:p w:rsidR="00BD48C2" w:rsidRDefault="00BD48C2" w:rsidP="00BD48C2">
                        <w:pPr>
                          <w:spacing w:before="8"/>
                          <w:rPr>
                            <w:sz w:val="26"/>
                          </w:rPr>
                        </w:pPr>
                      </w:p>
                      <w:p w:rsidR="00BD48C2" w:rsidRDefault="00BD48C2" w:rsidP="00BD48C2">
                        <w:pPr>
                          <w:ind w:left="280"/>
                        </w:pPr>
                        <w:r>
                          <w:rPr>
                            <w:b/>
                          </w:rPr>
                          <w:t xml:space="preserve">1. </w:t>
                        </w:r>
                        <w:r>
                          <w:t>Click ‘The Hub’ icon</w:t>
                        </w:r>
                      </w:p>
                    </w:txbxContent>
                  </v:textbox>
                </v:shape>
                <w10:wrap type="topAndBottom" anchorx="page"/>
              </v:group>
            </w:pict>
          </mc:Fallback>
        </mc:AlternateContent>
      </w:r>
    </w:p>
    <w:p w:rsidR="00BD48C2" w:rsidRDefault="00BD48C2" w:rsidP="00BD48C2">
      <w:pPr>
        <w:pStyle w:val="BodyText"/>
        <w:rPr>
          <w:sz w:val="26"/>
        </w:rPr>
      </w:pPr>
    </w:p>
    <w:p w:rsidR="00BD48C2" w:rsidRDefault="00BD48C2" w:rsidP="00BD48C2">
      <w:pPr>
        <w:pStyle w:val="BodyText"/>
        <w:spacing w:before="5"/>
        <w:rPr>
          <w:sz w:val="28"/>
        </w:rPr>
      </w:pPr>
    </w:p>
    <w:p w:rsidR="00BD48C2" w:rsidRDefault="00BD48C2" w:rsidP="00BD48C2">
      <w:pPr>
        <w:pStyle w:val="Heading3"/>
        <w:ind w:left="190"/>
      </w:pPr>
      <w:r>
        <w:rPr>
          <w:noProof/>
          <w:lang w:eastAsia="en-AU"/>
        </w:rPr>
        <mc:AlternateContent>
          <mc:Choice Requires="wpg">
            <w:drawing>
              <wp:anchor distT="0" distB="0" distL="114300" distR="114300" simplePos="0" relativeHeight="251724800" behindDoc="0" locked="0" layoutInCell="1" allowOverlap="1">
                <wp:simplePos x="0" y="0"/>
                <wp:positionH relativeFrom="page">
                  <wp:posOffset>1410970</wp:posOffset>
                </wp:positionH>
                <wp:positionV relativeFrom="paragraph">
                  <wp:posOffset>-61595</wp:posOffset>
                </wp:positionV>
                <wp:extent cx="446405" cy="267970"/>
                <wp:effectExtent l="1270" t="7620" r="9525" b="63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22" y="-97"/>
                          <a:chExt cx="703" cy="422"/>
                        </a:xfrm>
                      </wpg:grpSpPr>
                      <wps:wsp>
                        <wps:cNvPr id="20" name="AutoShape 221"/>
                        <wps:cNvSpPr>
                          <a:spLocks/>
                        </wps:cNvSpPr>
                        <wps:spPr bwMode="auto">
                          <a:xfrm>
                            <a:off x="2222" y="-98"/>
                            <a:ext cx="703" cy="422"/>
                          </a:xfrm>
                          <a:custGeom>
                            <a:avLst/>
                            <a:gdLst>
                              <a:gd name="T0" fmla="+- 0 2620 2222"/>
                              <a:gd name="T1" fmla="*/ T0 w 703"/>
                              <a:gd name="T2" fmla="+- 0 113 -97"/>
                              <a:gd name="T3" fmla="*/ 113 h 422"/>
                              <a:gd name="T4" fmla="+- 0 2431 2222"/>
                              <a:gd name="T5" fmla="*/ T4 w 703"/>
                              <a:gd name="T6" fmla="+- 0 -97 -97"/>
                              <a:gd name="T7" fmla="*/ -97 h 422"/>
                              <a:gd name="T8" fmla="+- 0 2222 2222"/>
                              <a:gd name="T9" fmla="*/ T8 w 703"/>
                              <a:gd name="T10" fmla="+- 0 -97 -97"/>
                              <a:gd name="T11" fmla="*/ -97 h 422"/>
                              <a:gd name="T12" fmla="+- 0 2411 2222"/>
                              <a:gd name="T13" fmla="*/ T12 w 703"/>
                              <a:gd name="T14" fmla="+- 0 113 -97"/>
                              <a:gd name="T15" fmla="*/ 113 h 422"/>
                              <a:gd name="T16" fmla="+- 0 2222 2222"/>
                              <a:gd name="T17" fmla="*/ T16 w 703"/>
                              <a:gd name="T18" fmla="+- 0 324 -97"/>
                              <a:gd name="T19" fmla="*/ 324 h 422"/>
                              <a:gd name="T20" fmla="+- 0 2431 2222"/>
                              <a:gd name="T21" fmla="*/ T20 w 703"/>
                              <a:gd name="T22" fmla="+- 0 324 -97"/>
                              <a:gd name="T23" fmla="*/ 324 h 422"/>
                              <a:gd name="T24" fmla="+- 0 2620 2222"/>
                              <a:gd name="T25" fmla="*/ T24 w 703"/>
                              <a:gd name="T26" fmla="+- 0 113 -97"/>
                              <a:gd name="T27" fmla="*/ 113 h 422"/>
                              <a:gd name="T28" fmla="+- 0 2925 2222"/>
                              <a:gd name="T29" fmla="*/ T28 w 703"/>
                              <a:gd name="T30" fmla="+- 0 114 -97"/>
                              <a:gd name="T31" fmla="*/ 114 h 422"/>
                              <a:gd name="T32" fmla="+- 0 2736 2222"/>
                              <a:gd name="T33" fmla="*/ T32 w 703"/>
                              <a:gd name="T34" fmla="+- 0 -96 -97"/>
                              <a:gd name="T35" fmla="*/ -96 h 422"/>
                              <a:gd name="T36" fmla="+- 0 2527 2222"/>
                              <a:gd name="T37" fmla="*/ T36 w 703"/>
                              <a:gd name="T38" fmla="+- 0 -96 -97"/>
                              <a:gd name="T39" fmla="*/ -96 h 422"/>
                              <a:gd name="T40" fmla="+- 0 2716 2222"/>
                              <a:gd name="T41" fmla="*/ T40 w 703"/>
                              <a:gd name="T42" fmla="+- 0 114 -97"/>
                              <a:gd name="T43" fmla="*/ 114 h 422"/>
                              <a:gd name="T44" fmla="+- 0 2527 2222"/>
                              <a:gd name="T45" fmla="*/ T44 w 703"/>
                              <a:gd name="T46" fmla="+- 0 325 -97"/>
                              <a:gd name="T47" fmla="*/ 325 h 422"/>
                              <a:gd name="T48" fmla="+- 0 2736 2222"/>
                              <a:gd name="T49" fmla="*/ T48 w 703"/>
                              <a:gd name="T50" fmla="+- 0 325 -97"/>
                              <a:gd name="T51" fmla="*/ 325 h 422"/>
                              <a:gd name="T52" fmla="+- 0 2925 2222"/>
                              <a:gd name="T53" fmla="*/ T52 w 703"/>
                              <a:gd name="T54" fmla="+- 0 114 -97"/>
                              <a:gd name="T55" fmla="*/ 114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222"/>
                        <wps:cNvSpPr txBox="1">
                          <a:spLocks noChangeArrowheads="1"/>
                        </wps:cNvSpPr>
                        <wps:spPr bwMode="auto">
                          <a:xfrm>
                            <a:off x="2222" y="-98"/>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7"/>
                                <w:ind w:left="-620" w:right="-72"/>
                                <w:rPr>
                                  <w:b/>
                                  <w:sz w:val="24"/>
                                </w:rPr>
                              </w:pPr>
                              <w:r>
                                <w:rPr>
                                  <w:b/>
                                  <w:color w:val="FFFFFF"/>
                                  <w:sz w:val="24"/>
                                  <w:shd w:val="clear" w:color="auto" w:fill="ED3423"/>
                                </w:rPr>
                                <w:t xml:space="preserve">2                  </w:t>
                              </w:r>
                              <w:r>
                                <w:rPr>
                                  <w:b/>
                                  <w:color w:val="FFFFFF"/>
                                  <w:spacing w:val="-18"/>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280" style="position:absolute;left:0;text-align:left;margin-left:111.1pt;margin-top:-4.85pt;width:35.15pt;height:21.1pt;z-index:251724800;mso-position-horizontal-relative:page;mso-position-vertical-relative:text" coordorigin="2222,-97"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">
                <v:shape id="AutoShape 221" o:spid="_x0000_s1281" style="position:absolute;left:2222;top:-98;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" path="m398,210l209,,,,189,210,,421r209,l398,210t305,1l514,1,305,1,494,211,305,422r209,l703,211e" stroked="f">
                  <v:fill opacity="39321f"/>
                  <v:path arrowok="t" o:connecttype="custom" o:connectlocs="398,113;209,-97;0,-97;189,113;0,324;209,324;398,113;703,114;514,-96;305,-96;494,114;305,325;514,325;703,114" o:connectangles="0,0,0,0,0,0,0,0,0,0,0,0,0,0"/>
                </v:shape>
                <v:shape id="Text Box 222" o:spid="_x0000_s1282" type="#_x0000_t202" style="position:absolute;left:2222;top:-98;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D48C2" w:rsidRDefault="00BD48C2" w:rsidP="00BD48C2">
                        <w:pPr>
                          <w:spacing w:before="97"/>
                          <w:ind w:left="-620" w:right="-72"/>
                          <w:rPr>
                            <w:b/>
                            <w:sz w:val="24"/>
                          </w:rPr>
                        </w:pPr>
                        <w:r>
                          <w:rPr>
                            <w:b/>
                            <w:color w:val="FFFFFF"/>
                            <w:sz w:val="24"/>
                            <w:shd w:val="clear" w:color="auto" w:fill="ED3423"/>
                          </w:rPr>
                          <w:t xml:space="preserve">2                  </w:t>
                        </w:r>
                        <w:r>
                          <w:rPr>
                            <w:b/>
                            <w:color w:val="FFFFFF"/>
                            <w:spacing w:val="-18"/>
                            <w:sz w:val="24"/>
                            <w:shd w:val="clear" w:color="auto" w:fill="ED3423"/>
                          </w:rPr>
                          <w:t xml:space="preserve"> </w:t>
                        </w:r>
                      </w:p>
                    </w:txbxContent>
                  </v:textbox>
                </v:shape>
                <w10:wrap anchorx="page"/>
              </v:group>
            </w:pict>
          </mc:Fallback>
        </mc:AlternateContent>
      </w:r>
      <w:r>
        <w:rPr>
          <w:color w:val="FFFFFF"/>
          <w:shd w:val="clear" w:color="auto" w:fill="ED3423"/>
        </w:rPr>
        <w:t xml:space="preserve"> STEP </w:t>
      </w:r>
    </w:p>
    <w:p w:rsidR="00BD48C2" w:rsidRDefault="00BD48C2" w:rsidP="00BD48C2">
      <w:pPr>
        <w:pStyle w:val="BodyText"/>
        <w:spacing w:before="120"/>
        <w:ind w:left="227"/>
      </w:pPr>
      <w:r>
        <w:t>This will take you to ‘The Hub’ landing page.</w:t>
      </w:r>
    </w:p>
    <w:p w:rsidR="00BD48C2" w:rsidRDefault="00BD48C2" w:rsidP="00BD48C2">
      <w:pPr>
        <w:pStyle w:val="BodyText"/>
        <w:ind w:left="227"/>
      </w:pPr>
      <w:r>
        <w:t>Select from the space shortcuts on the left e.g. Foundation</w:t>
      </w:r>
    </w:p>
    <w:p w:rsidR="00BD48C2" w:rsidRDefault="00BD48C2" w:rsidP="00BD48C2">
      <w:pPr>
        <w:pStyle w:val="BodyText"/>
        <w:rPr>
          <w:sz w:val="20"/>
        </w:rPr>
      </w:pPr>
    </w:p>
    <w:p w:rsidR="00BD48C2" w:rsidRDefault="00BD48C2" w:rsidP="00BD48C2">
      <w:pPr>
        <w:pStyle w:val="BodyText"/>
        <w:rPr>
          <w:sz w:val="20"/>
        </w:rPr>
      </w:pPr>
    </w:p>
    <w:p w:rsidR="00BD48C2" w:rsidRDefault="00BD48C2" w:rsidP="00BD48C2">
      <w:pPr>
        <w:pStyle w:val="BodyText"/>
        <w:spacing w:before="6"/>
        <w:rPr>
          <w:sz w:val="16"/>
        </w:rPr>
      </w:pPr>
      <w:r>
        <w:rPr>
          <w:noProof/>
          <w:lang w:bidi="ar-SA"/>
        </w:rPr>
        <mc:AlternateContent>
          <mc:Choice Requires="wps">
            <w:drawing>
              <wp:anchor distT="0" distB="0" distL="0" distR="0" simplePos="0" relativeHeight="251695104" behindDoc="0" locked="0" layoutInCell="1" allowOverlap="1">
                <wp:simplePos x="0" y="0"/>
                <wp:positionH relativeFrom="page">
                  <wp:posOffset>4524375</wp:posOffset>
                </wp:positionH>
                <wp:positionV relativeFrom="paragraph">
                  <wp:posOffset>136525</wp:posOffset>
                </wp:positionV>
                <wp:extent cx="1647825" cy="600075"/>
                <wp:effectExtent l="0" t="4445" r="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0007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10"/>
                              <w:rPr>
                                <w:sz w:val="26"/>
                              </w:rPr>
                            </w:pPr>
                          </w:p>
                          <w:p w:rsidR="00BD48C2" w:rsidRDefault="00BD48C2" w:rsidP="00BD48C2">
                            <w:pPr>
                              <w:ind w:left="280"/>
                            </w:pPr>
                            <w:r>
                              <w:rPr>
                                <w:b/>
                              </w:rPr>
                              <w:t xml:space="preserve">2. </w:t>
                            </w:r>
                            <w:r>
                              <w:t>Click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83" type="#_x0000_t202" style="position:absolute;margin-left:356.25pt;margin-top:10.75pt;width:129.75pt;height:47.2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" fillcolor="#daedf3" stroked="f">
                <v:textbox inset="0,0,0,0">
                  <w:txbxContent>
                    <w:p w:rsidR="00BD48C2" w:rsidRDefault="00BD48C2" w:rsidP="00BD48C2">
                      <w:pPr>
                        <w:pStyle w:val="BodyText"/>
                        <w:spacing w:before="10"/>
                        <w:rPr>
                          <w:sz w:val="26"/>
                        </w:rPr>
                      </w:pPr>
                    </w:p>
                    <w:p w:rsidR="00BD48C2" w:rsidRDefault="00BD48C2" w:rsidP="00BD48C2">
                      <w:pPr>
                        <w:ind w:left="280"/>
                      </w:pPr>
                      <w:r>
                        <w:rPr>
                          <w:b/>
                        </w:rPr>
                        <w:t xml:space="preserve">2. </w:t>
                      </w:r>
                      <w:r>
                        <w:t>Click ‘Foundation’</w:t>
                      </w:r>
                    </w:p>
                  </w:txbxContent>
                </v:textbox>
                <w10:wrap type="topAndBottom" anchorx="page"/>
              </v:shape>
            </w:pict>
          </mc:Fallback>
        </mc:AlternateContent>
      </w:r>
    </w:p>
    <w:p w:rsidR="00BD48C2" w:rsidRDefault="00BD48C2" w:rsidP="00BD48C2">
      <w:pPr>
        <w:rPr>
          <w:sz w:val="16"/>
        </w:rPr>
        <w:sectPr w:rsidR="00BD48C2">
          <w:pgSz w:w="11910" w:h="16840"/>
          <w:pgMar w:top="1440" w:right="620" w:bottom="960" w:left="680" w:header="0" w:footer="764" w:gutter="0"/>
          <w:cols w:space="720"/>
        </w:sectPr>
      </w:pPr>
    </w:p>
    <w:p w:rsidR="00BD48C2" w:rsidRDefault="00BD48C2" w:rsidP="00BD48C2">
      <w:pPr>
        <w:spacing w:before="93"/>
        <w:ind w:left="175"/>
        <w:rPr>
          <w:b/>
          <w:sz w:val="24"/>
        </w:rPr>
      </w:pPr>
      <w:r>
        <w:rPr>
          <w:noProof/>
          <w:sz w:val="22"/>
          <w:lang w:eastAsia="en-AU"/>
        </w:rPr>
        <w:lastRenderedPageBreak/>
        <mc:AlternateContent>
          <mc:Choice Requires="wpg">
            <w:drawing>
              <wp:anchor distT="0" distB="0" distL="114300" distR="114300" simplePos="0" relativeHeight="251726848" behindDoc="0" locked="0" layoutInCell="1" allowOverlap="1">
                <wp:simplePos x="0" y="0"/>
                <wp:positionH relativeFrom="page">
                  <wp:posOffset>1401445</wp:posOffset>
                </wp:positionH>
                <wp:positionV relativeFrom="paragraph">
                  <wp:posOffset>-635</wp:posOffset>
                </wp:positionV>
                <wp:extent cx="446405" cy="267970"/>
                <wp:effectExtent l="1270" t="5715" r="9525" b="25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67970"/>
                          <a:chOff x="2207" y="-1"/>
                          <a:chExt cx="703" cy="422"/>
                        </a:xfrm>
                      </wpg:grpSpPr>
                      <wps:wsp>
                        <wps:cNvPr id="16" name="AutoShape 233"/>
                        <wps:cNvSpPr>
                          <a:spLocks/>
                        </wps:cNvSpPr>
                        <wps:spPr bwMode="auto">
                          <a:xfrm>
                            <a:off x="2207" y="-2"/>
                            <a:ext cx="703" cy="422"/>
                          </a:xfrm>
                          <a:custGeom>
                            <a:avLst/>
                            <a:gdLst>
                              <a:gd name="T0" fmla="+- 0 2605 2207"/>
                              <a:gd name="T1" fmla="*/ T0 w 703"/>
                              <a:gd name="T2" fmla="+- 0 209 -1"/>
                              <a:gd name="T3" fmla="*/ 209 h 422"/>
                              <a:gd name="T4" fmla="+- 0 2416 2207"/>
                              <a:gd name="T5" fmla="*/ T4 w 703"/>
                              <a:gd name="T6" fmla="+- 0 -1 -1"/>
                              <a:gd name="T7" fmla="*/ -1 h 422"/>
                              <a:gd name="T8" fmla="+- 0 2207 2207"/>
                              <a:gd name="T9" fmla="*/ T8 w 703"/>
                              <a:gd name="T10" fmla="+- 0 -1 -1"/>
                              <a:gd name="T11" fmla="*/ -1 h 422"/>
                              <a:gd name="T12" fmla="+- 0 2396 2207"/>
                              <a:gd name="T13" fmla="*/ T12 w 703"/>
                              <a:gd name="T14" fmla="+- 0 209 -1"/>
                              <a:gd name="T15" fmla="*/ 209 h 422"/>
                              <a:gd name="T16" fmla="+- 0 2207 2207"/>
                              <a:gd name="T17" fmla="*/ T16 w 703"/>
                              <a:gd name="T18" fmla="+- 0 420 -1"/>
                              <a:gd name="T19" fmla="*/ 420 h 422"/>
                              <a:gd name="T20" fmla="+- 0 2416 2207"/>
                              <a:gd name="T21" fmla="*/ T20 w 703"/>
                              <a:gd name="T22" fmla="+- 0 420 -1"/>
                              <a:gd name="T23" fmla="*/ 420 h 422"/>
                              <a:gd name="T24" fmla="+- 0 2605 2207"/>
                              <a:gd name="T25" fmla="*/ T24 w 703"/>
                              <a:gd name="T26" fmla="+- 0 209 -1"/>
                              <a:gd name="T27" fmla="*/ 209 h 422"/>
                              <a:gd name="T28" fmla="+- 0 2910 2207"/>
                              <a:gd name="T29" fmla="*/ T28 w 703"/>
                              <a:gd name="T30" fmla="+- 0 210 -1"/>
                              <a:gd name="T31" fmla="*/ 210 h 422"/>
                              <a:gd name="T32" fmla="+- 0 2721 2207"/>
                              <a:gd name="T33" fmla="*/ T32 w 703"/>
                              <a:gd name="T34" fmla="+- 0 0 -1"/>
                              <a:gd name="T35" fmla="*/ 0 h 422"/>
                              <a:gd name="T36" fmla="+- 0 2512 2207"/>
                              <a:gd name="T37" fmla="*/ T36 w 703"/>
                              <a:gd name="T38" fmla="+- 0 0 -1"/>
                              <a:gd name="T39" fmla="*/ 0 h 422"/>
                              <a:gd name="T40" fmla="+- 0 2701 2207"/>
                              <a:gd name="T41" fmla="*/ T40 w 703"/>
                              <a:gd name="T42" fmla="+- 0 210 -1"/>
                              <a:gd name="T43" fmla="*/ 210 h 422"/>
                              <a:gd name="T44" fmla="+- 0 2512 2207"/>
                              <a:gd name="T45" fmla="*/ T44 w 703"/>
                              <a:gd name="T46" fmla="+- 0 421 -1"/>
                              <a:gd name="T47" fmla="*/ 421 h 422"/>
                              <a:gd name="T48" fmla="+- 0 2721 2207"/>
                              <a:gd name="T49" fmla="*/ T48 w 703"/>
                              <a:gd name="T50" fmla="+- 0 421 -1"/>
                              <a:gd name="T51" fmla="*/ 421 h 422"/>
                              <a:gd name="T52" fmla="+- 0 2910 2207"/>
                              <a:gd name="T53" fmla="*/ T52 w 703"/>
                              <a:gd name="T54" fmla="+- 0 210 -1"/>
                              <a:gd name="T55" fmla="*/ 210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3" h="422">
                                <a:moveTo>
                                  <a:pt x="398" y="210"/>
                                </a:moveTo>
                                <a:lnTo>
                                  <a:pt x="209" y="0"/>
                                </a:lnTo>
                                <a:lnTo>
                                  <a:pt x="0" y="0"/>
                                </a:lnTo>
                                <a:lnTo>
                                  <a:pt x="189" y="210"/>
                                </a:lnTo>
                                <a:lnTo>
                                  <a:pt x="0" y="421"/>
                                </a:lnTo>
                                <a:lnTo>
                                  <a:pt x="209" y="421"/>
                                </a:lnTo>
                                <a:lnTo>
                                  <a:pt x="398" y="210"/>
                                </a:lnTo>
                                <a:moveTo>
                                  <a:pt x="703" y="211"/>
                                </a:moveTo>
                                <a:lnTo>
                                  <a:pt x="514" y="1"/>
                                </a:lnTo>
                                <a:lnTo>
                                  <a:pt x="305" y="1"/>
                                </a:lnTo>
                                <a:lnTo>
                                  <a:pt x="494" y="211"/>
                                </a:lnTo>
                                <a:lnTo>
                                  <a:pt x="305" y="422"/>
                                </a:lnTo>
                                <a:lnTo>
                                  <a:pt x="514" y="422"/>
                                </a:lnTo>
                                <a:lnTo>
                                  <a:pt x="703" y="211"/>
                                </a:lnTo>
                              </a:path>
                            </a:pathLst>
                          </a:custGeom>
                          <a:solidFill>
                            <a:srgbClr val="FFFF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234"/>
                        <wps:cNvSpPr txBox="1">
                          <a:spLocks noChangeArrowheads="1"/>
                        </wps:cNvSpPr>
                        <wps:spPr bwMode="auto">
                          <a:xfrm>
                            <a:off x="2207" y="-2"/>
                            <a:ext cx="703"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before="94"/>
                                <w:ind w:left="-540" w:right="-72"/>
                                <w:rPr>
                                  <w:b/>
                                  <w:sz w:val="24"/>
                                </w:rPr>
                              </w:pPr>
                              <w:r>
                                <w:rPr>
                                  <w:b/>
                                  <w:color w:val="FFFFFF"/>
                                  <w:sz w:val="24"/>
                                  <w:shd w:val="clear" w:color="auto" w:fill="ED3423"/>
                                </w:rPr>
                                <w:t xml:space="preserve">3                 </w:t>
                              </w:r>
                              <w:r>
                                <w:rPr>
                                  <w:b/>
                                  <w:color w:val="FFFFFF"/>
                                  <w:spacing w:val="-32"/>
                                  <w:sz w:val="24"/>
                                  <w:shd w:val="clear" w:color="auto" w:fill="ED34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284" style="position:absolute;left:0;text-align:left;margin-left:110.35pt;margin-top:-.05pt;width:35.15pt;height:21.1pt;z-index:251726848;mso-position-horizontal-relative:page;mso-position-vertical-relative:text" coordorigin="2207,-1" coordsize="70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">
                <v:shape id="AutoShape 233" o:spid="_x0000_s1285" style="position:absolute;left:2207;top:-2;width:703;height:422;visibility:visible;mso-wrap-style:square;v-text-anchor:top" coordsize="70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" path="m398,210l209,,,,189,210,,421r209,l398,210t305,1l514,1,305,1,494,211,305,422r209,l703,211e" stroked="f">
                  <v:fill opacity="39321f"/>
                  <v:path arrowok="t" o:connecttype="custom" o:connectlocs="398,209;209,-1;0,-1;189,209;0,420;209,420;398,209;703,210;514,0;305,0;494,210;305,421;514,421;703,210" o:connectangles="0,0,0,0,0,0,0,0,0,0,0,0,0,0"/>
                </v:shape>
                <v:shape id="Text Box 234" o:spid="_x0000_s1286" type="#_x0000_t202" style="position:absolute;left:2207;top:-2;width:70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D48C2" w:rsidRDefault="00BD48C2" w:rsidP="00BD48C2">
                        <w:pPr>
                          <w:spacing w:before="94"/>
                          <w:ind w:left="-540" w:right="-72"/>
                          <w:rPr>
                            <w:b/>
                            <w:sz w:val="24"/>
                          </w:rPr>
                        </w:pPr>
                        <w:r>
                          <w:rPr>
                            <w:b/>
                            <w:color w:val="FFFFFF"/>
                            <w:sz w:val="24"/>
                            <w:shd w:val="clear" w:color="auto" w:fill="ED3423"/>
                          </w:rPr>
                          <w:t xml:space="preserve">3                 </w:t>
                        </w:r>
                        <w:r>
                          <w:rPr>
                            <w:b/>
                            <w:color w:val="FFFFFF"/>
                            <w:spacing w:val="-32"/>
                            <w:sz w:val="24"/>
                            <w:shd w:val="clear" w:color="auto" w:fill="ED3423"/>
                          </w:rPr>
                          <w:t xml:space="preserve"> </w:t>
                        </w:r>
                      </w:p>
                    </w:txbxContent>
                  </v:textbox>
                </v:shape>
                <w10:wrap anchorx="page"/>
              </v:group>
            </w:pict>
          </mc:Fallback>
        </mc:AlternateContent>
      </w:r>
      <w:r>
        <w:rPr>
          <w:sz w:val="24"/>
          <w:shd w:val="clear" w:color="auto" w:fill="ED3423"/>
        </w:rPr>
        <w:t xml:space="preserve"> \</w:t>
      </w:r>
      <w:r>
        <w:rPr>
          <w:b/>
          <w:color w:val="FFFFFF"/>
          <w:sz w:val="24"/>
          <w:shd w:val="clear" w:color="auto" w:fill="ED3423"/>
        </w:rPr>
        <w:t xml:space="preserve">STEP </w:t>
      </w:r>
    </w:p>
    <w:p w:rsidR="00BD48C2" w:rsidRDefault="00BD48C2" w:rsidP="00BD48C2">
      <w:pPr>
        <w:pStyle w:val="BodyText"/>
        <w:spacing w:before="120"/>
        <w:ind w:left="227"/>
      </w:pPr>
      <w:r>
        <w:t>This will take you to the Foundation landing page.</w:t>
      </w:r>
    </w:p>
    <w:p w:rsidR="00BD48C2" w:rsidRDefault="00BD48C2" w:rsidP="00BD48C2">
      <w:pPr>
        <w:pStyle w:val="BodyText"/>
        <w:ind w:left="227"/>
      </w:pPr>
      <w:r>
        <w:rPr>
          <w:noProof/>
          <w:lang w:bidi="ar-SA"/>
        </w:rPr>
        <mc:AlternateContent>
          <mc:Choice Requires="wpg">
            <w:drawing>
              <wp:anchor distT="0" distB="0" distL="0" distR="0" simplePos="0" relativeHeight="251698176" behindDoc="0" locked="0" layoutInCell="1" allowOverlap="1">
                <wp:simplePos x="0" y="0"/>
                <wp:positionH relativeFrom="page">
                  <wp:posOffset>549910</wp:posOffset>
                </wp:positionH>
                <wp:positionV relativeFrom="paragraph">
                  <wp:posOffset>246380</wp:posOffset>
                </wp:positionV>
                <wp:extent cx="4735195" cy="2559050"/>
                <wp:effectExtent l="0" t="5080" r="127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2559050"/>
                          <a:chOff x="866" y="388"/>
                          <a:chExt cx="7457" cy="4030"/>
                        </a:xfrm>
                      </wpg:grpSpPr>
                      <pic:pic xmlns:pic="http://schemas.openxmlformats.org/drawingml/2006/picture">
                        <pic:nvPicPr>
                          <pic:cNvPr id="7" name="Picture 1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866" y="387"/>
                            <a:ext cx="7457" cy="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07" y="430"/>
                            <a:ext cx="7290"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Rectangle 150"/>
                        <wps:cNvSpPr>
                          <a:spLocks noChangeArrowheads="1"/>
                        </wps:cNvSpPr>
                        <wps:spPr bwMode="auto">
                          <a:xfrm>
                            <a:off x="3302" y="3245"/>
                            <a:ext cx="1903" cy="330"/>
                          </a:xfrm>
                          <a:prstGeom prst="rect">
                            <a:avLst/>
                          </a:prstGeom>
                          <a:noFill/>
                          <a:ln w="28575">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151"/>
                        <wps:cNvSpPr>
                          <a:spLocks noChangeArrowheads="1"/>
                        </wps:cNvSpPr>
                        <wps:spPr bwMode="auto">
                          <a:xfrm>
                            <a:off x="5205" y="3230"/>
                            <a:ext cx="630" cy="615"/>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80" y="3335"/>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970" y="3350"/>
                            <a:ext cx="34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154"/>
                        <wps:cNvSpPr>
                          <a:spLocks/>
                        </wps:cNvSpPr>
                        <wps:spPr bwMode="auto">
                          <a:xfrm>
                            <a:off x="6494" y="2480"/>
                            <a:ext cx="1651" cy="989"/>
                          </a:xfrm>
                          <a:custGeom>
                            <a:avLst/>
                            <a:gdLst>
                              <a:gd name="T0" fmla="+- 0 7975 6495"/>
                              <a:gd name="T1" fmla="*/ T0 w 1651"/>
                              <a:gd name="T2" fmla="+- 0 2546 2481"/>
                              <a:gd name="T3" fmla="*/ 2546 h 989"/>
                              <a:gd name="T4" fmla="+- 0 6495 6495"/>
                              <a:gd name="T5" fmla="*/ T4 w 1651"/>
                              <a:gd name="T6" fmla="+- 0 3418 2481"/>
                              <a:gd name="T7" fmla="*/ 3418 h 989"/>
                              <a:gd name="T8" fmla="+- 0 6525 6495"/>
                              <a:gd name="T9" fmla="*/ T8 w 1651"/>
                              <a:gd name="T10" fmla="+- 0 3470 2481"/>
                              <a:gd name="T11" fmla="*/ 3470 h 989"/>
                              <a:gd name="T12" fmla="+- 0 8005 6495"/>
                              <a:gd name="T13" fmla="*/ T12 w 1651"/>
                              <a:gd name="T14" fmla="+- 0 2598 2481"/>
                              <a:gd name="T15" fmla="*/ 2598 h 989"/>
                              <a:gd name="T16" fmla="+- 0 7975 6495"/>
                              <a:gd name="T17" fmla="*/ T16 w 1651"/>
                              <a:gd name="T18" fmla="+- 0 2546 2481"/>
                              <a:gd name="T19" fmla="*/ 2546 h 989"/>
                              <a:gd name="T20" fmla="+- 0 8112 6495"/>
                              <a:gd name="T21" fmla="*/ T20 w 1651"/>
                              <a:gd name="T22" fmla="+- 0 2531 2481"/>
                              <a:gd name="T23" fmla="*/ 2531 h 989"/>
                              <a:gd name="T24" fmla="+- 0 8001 6495"/>
                              <a:gd name="T25" fmla="*/ T24 w 1651"/>
                              <a:gd name="T26" fmla="+- 0 2531 2481"/>
                              <a:gd name="T27" fmla="*/ 2531 h 989"/>
                              <a:gd name="T28" fmla="+- 0 8031 6495"/>
                              <a:gd name="T29" fmla="*/ T28 w 1651"/>
                              <a:gd name="T30" fmla="+- 0 2583 2481"/>
                              <a:gd name="T31" fmla="*/ 2583 h 989"/>
                              <a:gd name="T32" fmla="+- 0 8005 6495"/>
                              <a:gd name="T33" fmla="*/ T32 w 1651"/>
                              <a:gd name="T34" fmla="+- 0 2598 2481"/>
                              <a:gd name="T35" fmla="*/ 2598 h 989"/>
                              <a:gd name="T36" fmla="+- 0 8036 6495"/>
                              <a:gd name="T37" fmla="*/ T36 w 1651"/>
                              <a:gd name="T38" fmla="+- 0 2650 2481"/>
                              <a:gd name="T39" fmla="*/ 2650 h 989"/>
                              <a:gd name="T40" fmla="+- 0 8112 6495"/>
                              <a:gd name="T41" fmla="*/ T40 w 1651"/>
                              <a:gd name="T42" fmla="+- 0 2531 2481"/>
                              <a:gd name="T43" fmla="*/ 2531 h 989"/>
                              <a:gd name="T44" fmla="+- 0 8001 6495"/>
                              <a:gd name="T45" fmla="*/ T44 w 1651"/>
                              <a:gd name="T46" fmla="+- 0 2531 2481"/>
                              <a:gd name="T47" fmla="*/ 2531 h 989"/>
                              <a:gd name="T48" fmla="+- 0 7975 6495"/>
                              <a:gd name="T49" fmla="*/ T48 w 1651"/>
                              <a:gd name="T50" fmla="+- 0 2546 2481"/>
                              <a:gd name="T51" fmla="*/ 2546 h 989"/>
                              <a:gd name="T52" fmla="+- 0 8005 6495"/>
                              <a:gd name="T53" fmla="*/ T52 w 1651"/>
                              <a:gd name="T54" fmla="+- 0 2598 2481"/>
                              <a:gd name="T55" fmla="*/ 2598 h 989"/>
                              <a:gd name="T56" fmla="+- 0 8031 6495"/>
                              <a:gd name="T57" fmla="*/ T56 w 1651"/>
                              <a:gd name="T58" fmla="+- 0 2583 2481"/>
                              <a:gd name="T59" fmla="*/ 2583 h 989"/>
                              <a:gd name="T60" fmla="+- 0 8001 6495"/>
                              <a:gd name="T61" fmla="*/ T60 w 1651"/>
                              <a:gd name="T62" fmla="+- 0 2531 2481"/>
                              <a:gd name="T63" fmla="*/ 2531 h 989"/>
                              <a:gd name="T64" fmla="+- 0 8145 6495"/>
                              <a:gd name="T65" fmla="*/ T64 w 1651"/>
                              <a:gd name="T66" fmla="+- 0 2481 2481"/>
                              <a:gd name="T67" fmla="*/ 2481 h 989"/>
                              <a:gd name="T68" fmla="+- 0 7944 6495"/>
                              <a:gd name="T69" fmla="*/ T68 w 1651"/>
                              <a:gd name="T70" fmla="+- 0 2495 2481"/>
                              <a:gd name="T71" fmla="*/ 2495 h 989"/>
                              <a:gd name="T72" fmla="+- 0 7975 6495"/>
                              <a:gd name="T73" fmla="*/ T72 w 1651"/>
                              <a:gd name="T74" fmla="+- 0 2546 2481"/>
                              <a:gd name="T75" fmla="*/ 2546 h 989"/>
                              <a:gd name="T76" fmla="+- 0 8001 6495"/>
                              <a:gd name="T77" fmla="*/ T76 w 1651"/>
                              <a:gd name="T78" fmla="+- 0 2531 2481"/>
                              <a:gd name="T79" fmla="*/ 2531 h 989"/>
                              <a:gd name="T80" fmla="+- 0 8112 6495"/>
                              <a:gd name="T81" fmla="*/ T80 w 1651"/>
                              <a:gd name="T82" fmla="+- 0 2531 2481"/>
                              <a:gd name="T83" fmla="*/ 2531 h 989"/>
                              <a:gd name="T84" fmla="+- 0 8145 6495"/>
                              <a:gd name="T85" fmla="*/ T84 w 1651"/>
                              <a:gd name="T86" fmla="+- 0 2481 2481"/>
                              <a:gd name="T87" fmla="*/ 2481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51" h="989">
                                <a:moveTo>
                                  <a:pt x="1480" y="65"/>
                                </a:moveTo>
                                <a:lnTo>
                                  <a:pt x="0" y="937"/>
                                </a:lnTo>
                                <a:lnTo>
                                  <a:pt x="30" y="989"/>
                                </a:lnTo>
                                <a:lnTo>
                                  <a:pt x="1510" y="117"/>
                                </a:lnTo>
                                <a:lnTo>
                                  <a:pt x="1480" y="65"/>
                                </a:lnTo>
                                <a:close/>
                                <a:moveTo>
                                  <a:pt x="1617" y="50"/>
                                </a:moveTo>
                                <a:lnTo>
                                  <a:pt x="1506" y="50"/>
                                </a:lnTo>
                                <a:lnTo>
                                  <a:pt x="1536" y="102"/>
                                </a:lnTo>
                                <a:lnTo>
                                  <a:pt x="1510" y="117"/>
                                </a:lnTo>
                                <a:lnTo>
                                  <a:pt x="1541" y="169"/>
                                </a:lnTo>
                                <a:lnTo>
                                  <a:pt x="1617" y="50"/>
                                </a:lnTo>
                                <a:close/>
                                <a:moveTo>
                                  <a:pt x="1506" y="50"/>
                                </a:moveTo>
                                <a:lnTo>
                                  <a:pt x="1480" y="65"/>
                                </a:lnTo>
                                <a:lnTo>
                                  <a:pt x="1510" y="117"/>
                                </a:lnTo>
                                <a:lnTo>
                                  <a:pt x="1536" y="102"/>
                                </a:lnTo>
                                <a:lnTo>
                                  <a:pt x="1506" y="50"/>
                                </a:lnTo>
                                <a:close/>
                                <a:moveTo>
                                  <a:pt x="1650" y="0"/>
                                </a:moveTo>
                                <a:lnTo>
                                  <a:pt x="1449" y="14"/>
                                </a:lnTo>
                                <a:lnTo>
                                  <a:pt x="1480" y="65"/>
                                </a:lnTo>
                                <a:lnTo>
                                  <a:pt x="1506" y="50"/>
                                </a:lnTo>
                                <a:lnTo>
                                  <a:pt x="1617" y="50"/>
                                </a:lnTo>
                                <a:lnTo>
                                  <a:pt x="1650"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55"/>
                        <wps:cNvSpPr txBox="1">
                          <a:spLocks noChangeArrowheads="1"/>
                        </wps:cNvSpPr>
                        <wps:spPr bwMode="auto">
                          <a:xfrm>
                            <a:off x="6085" y="3363"/>
                            <a:ext cx="13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spacing w:line="275" w:lineRule="exact"/>
                                <w:rPr>
                                  <w:rFonts w:ascii="Arial Narrow"/>
                                  <w:b/>
                                  <w:sz w:val="24"/>
                                </w:rPr>
                              </w:pPr>
                              <w:r>
                                <w:rPr>
                                  <w:rFonts w:ascii="Arial Narrow"/>
                                  <w:b/>
                                  <w:color w:val="FFFFFF"/>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287" style="position:absolute;left:0;text-align:left;margin-left:43.3pt;margin-top:19.4pt;width:372.85pt;height:201.5pt;z-index:251698176;mso-wrap-distance-left:0;mso-wrap-distance-right:0;mso-position-horizontal-relative:page;mso-position-vertical-relative:text" coordorigin="866,388" coordsize="7457,40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">
                <v:shape id="Picture 148" o:spid="_x0000_s1288" type="#_x0000_t75" style="position:absolute;left:866;top:387;width:7457;height: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">
                  <v:imagedata r:id="rId101" o:title=""/>
                </v:shape>
                <v:shape id="Picture 149" o:spid="_x0000_s1289" type="#_x0000_t75" style="position:absolute;left:907;top:430;width:7290;height:3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">
                  <v:imagedata r:id="rId102" o:title=""/>
                </v:shape>
                <v:rect id="Rectangle 150" o:spid="_x0000_s1290" style="position:absolute;left:3302;top:3245;width:190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" filled="f" strokecolor="#4aacc5" strokeweight="2.25pt"/>
                <v:rect id="Rectangle 151" o:spid="_x0000_s1291" style="position:absolute;left:5205;top:3230;width:6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" fillcolor="#4aacc5" stroked="f"/>
                <v:shape id="Picture 152" o:spid="_x0000_s1292" type="#_x0000_t75" style="position:absolute;left:5280;top:3335;width:48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">
                  <v:imagedata r:id="rId23" o:title=""/>
                </v:shape>
                <v:shape id="Picture 153" o:spid="_x0000_s1293" type="#_x0000_t75" style="position:absolute;left:5970;top:3350;width:34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">
                  <v:imagedata r:id="rId85" o:title=""/>
                </v:shape>
                <v:shape id="AutoShape 154" o:spid="_x0000_s1294" style="position:absolute;left:6494;top:2480;width:1651;height:989;visibility:visible;mso-wrap-style:square;v-text-anchor:top" coordsize="16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" path="m1480,65l,937r30,52l1510,117,1480,65xm1617,50r-111,l1536,102r-26,15l1541,169,1617,50xm1506,50r-26,15l1510,117r26,-15l1506,50xm1650,l1449,14r31,51l1506,50r111,l1650,xe" fillcolor="#4aacc5" stroked="f">
                  <v:path arrowok="t" o:connecttype="custom" o:connectlocs="1480,2546;0,3418;30,3470;1510,2598;1480,2546;1617,2531;1506,2531;1536,2583;1510,2598;1541,2650;1617,2531;1506,2531;1480,2546;1510,2598;1536,2583;1506,2531;1650,2481;1449,2495;1480,2546;1506,2531;1617,2531;1650,2481" o:connectangles="0,0,0,0,0,0,0,0,0,0,0,0,0,0,0,0,0,0,0,0,0,0"/>
                </v:shape>
                <v:shape id="Text Box 155" o:spid="_x0000_s1295" type="#_x0000_t202" style="position:absolute;left:6085;top:3363;width:130;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D48C2" w:rsidRDefault="00BD48C2" w:rsidP="00BD48C2">
                        <w:pPr>
                          <w:spacing w:line="275" w:lineRule="exact"/>
                          <w:rPr>
                            <w:rFonts w:ascii="Arial Narrow"/>
                            <w:b/>
                            <w:sz w:val="24"/>
                          </w:rPr>
                        </w:pPr>
                        <w:r>
                          <w:rPr>
                            <w:rFonts w:ascii="Arial Narrow"/>
                            <w:b/>
                            <w:color w:val="FFFFFF"/>
                            <w:sz w:val="24"/>
                          </w:rPr>
                          <w:t>3</w:t>
                        </w:r>
                      </w:p>
                    </w:txbxContent>
                  </v:textbox>
                </v:shape>
                <w10:wrap type="topAndBottom" anchorx="page"/>
              </v:group>
            </w:pict>
          </mc:Fallback>
        </mc:AlternateContent>
      </w:r>
      <w:r>
        <w:rPr>
          <w:noProof/>
          <w:lang w:bidi="ar-SA"/>
        </w:rPr>
        <mc:AlternateContent>
          <mc:Choice Requires="wps">
            <w:drawing>
              <wp:anchor distT="0" distB="0" distL="114300" distR="114300" simplePos="0" relativeHeight="251727872" behindDoc="0" locked="0" layoutInCell="1" allowOverlap="1">
                <wp:simplePos x="0" y="0"/>
                <wp:positionH relativeFrom="page">
                  <wp:posOffset>5286375</wp:posOffset>
                </wp:positionH>
                <wp:positionV relativeFrom="paragraph">
                  <wp:posOffset>899160</wp:posOffset>
                </wp:positionV>
                <wp:extent cx="1800225" cy="600075"/>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00075"/>
                        </a:xfrm>
                        <a:prstGeom prst="rect">
                          <a:avLst/>
                        </a:prstGeom>
                        <a:solidFill>
                          <a:srgbClr val="DAED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rsidP="00BD48C2">
                            <w:pPr>
                              <w:pStyle w:val="BodyText"/>
                              <w:spacing w:before="7"/>
                              <w:rPr>
                                <w:sz w:val="26"/>
                              </w:rPr>
                            </w:pPr>
                          </w:p>
                          <w:p w:rsidR="00BD48C2" w:rsidRDefault="00BD48C2" w:rsidP="00BD48C2">
                            <w:pPr>
                              <w:ind w:left="281"/>
                            </w:pPr>
                            <w:r>
                              <w:rPr>
                                <w:b/>
                              </w:rPr>
                              <w:t xml:space="preserve">2. </w:t>
                            </w:r>
                            <w:r>
                              <w:t>Click ‘Bush Firefighter’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96" type="#_x0000_t202" style="position:absolute;left:0;text-align:left;margin-left:416.25pt;margin-top:70.8pt;width:141.75pt;height:47.2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" fillcolor="#daedf3" stroked="f">
                <v:textbox inset="0,0,0,0">
                  <w:txbxContent>
                    <w:p w:rsidR="00BD48C2" w:rsidRDefault="00BD48C2" w:rsidP="00BD48C2">
                      <w:pPr>
                        <w:pStyle w:val="BodyText"/>
                        <w:spacing w:before="7"/>
                        <w:rPr>
                          <w:sz w:val="26"/>
                        </w:rPr>
                      </w:pPr>
                    </w:p>
                    <w:p w:rsidR="00BD48C2" w:rsidRDefault="00BD48C2" w:rsidP="00BD48C2">
                      <w:pPr>
                        <w:ind w:left="281"/>
                      </w:pPr>
                      <w:r>
                        <w:rPr>
                          <w:b/>
                        </w:rPr>
                        <w:t xml:space="preserve">2. </w:t>
                      </w:r>
                      <w:r>
                        <w:t>Click ‘Bush Firefighter’</w:t>
                      </w:r>
                    </w:p>
                  </w:txbxContent>
                </v:textbox>
                <w10:wrap anchorx="page"/>
              </v:shape>
            </w:pict>
          </mc:Fallback>
        </mc:AlternateContent>
      </w:r>
      <w:r>
        <w:t>Select from the available NSW RFS Training Manuals available, e.g. Bush Firefighter (BF).</w:t>
      </w:r>
    </w:p>
    <w:p w:rsidR="00195874" w:rsidRDefault="00195874" w:rsidP="00B75D40">
      <w:pPr>
        <w:spacing w:before="0" w:after="0"/>
      </w:pPr>
    </w:p>
    <w:sectPr w:rsidR="00195874" w:rsidSect="005C1727">
      <w:headerReference w:type="even" r:id="rId103"/>
      <w:headerReference w:type="default" r:id="rId104"/>
      <w:footerReference w:type="even" r:id="rId105"/>
      <w:footerReference w:type="default" r:id="rId106"/>
      <w:headerReference w:type="first" r:id="rId107"/>
      <w:footerReference w:type="first" r:id="rId108"/>
      <w:pgSz w:w="11900" w:h="16840" w:code="9"/>
      <w:pgMar w:top="1418" w:right="907" w:bottom="1418" w:left="907" w:header="680"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9BA" w:rsidRDefault="009A29BA">
      <w:pPr>
        <w:spacing w:after="0"/>
      </w:pPr>
      <w:r>
        <w:separator/>
      </w:r>
    </w:p>
  </w:endnote>
  <w:endnote w:type="continuationSeparator" w:id="0">
    <w:p w:rsidR="009A29BA" w:rsidRDefault="009A29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C2" w:rsidRDefault="00BD48C2">
    <w:pPr>
      <w:pStyle w:val="BodyText"/>
      <w:spacing w:line="14" w:lineRule="auto"/>
      <w:rPr>
        <w:sz w:val="20"/>
      </w:rPr>
    </w:pPr>
    <w:r>
      <w:rPr>
        <w:noProof/>
        <w:lang w:bidi="ar-SA"/>
      </w:rPr>
      <mc:AlternateContent>
        <mc:Choice Requires="wps">
          <w:drawing>
            <wp:anchor distT="0" distB="0" distL="114300" distR="114300" simplePos="0" relativeHeight="251661312" behindDoc="1" locked="0" layoutInCell="1" allowOverlap="1">
              <wp:simplePos x="0" y="0"/>
              <wp:positionH relativeFrom="page">
                <wp:posOffset>4816475</wp:posOffset>
              </wp:positionH>
              <wp:positionV relativeFrom="page">
                <wp:posOffset>10064115</wp:posOffset>
              </wp:positionV>
              <wp:extent cx="1534795" cy="169545"/>
              <wp:effectExtent l="0" t="0" r="1905" b="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spacing w:before="21"/>
                            <w:ind w:left="20"/>
                            <w:rPr>
                              <w:rFonts w:ascii="Arial Black"/>
                              <w:sz w:val="16"/>
                            </w:rPr>
                          </w:pPr>
                          <w:r>
                            <w:rPr>
                              <w:rFonts w:ascii="Arial Black"/>
                              <w:color w:val="BAAF9F"/>
                              <w:sz w:val="16"/>
                            </w:rPr>
                            <w:t>NSW RURAL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297" type="#_x0000_t202" style="position:absolute;margin-left:379.25pt;margin-top:792.45pt;width:120.85pt;height:1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" filled="f" stroked="f">
              <v:textbox inset="0,0,0,0">
                <w:txbxContent>
                  <w:p w:rsidR="00BD48C2" w:rsidRDefault="00BD48C2">
                    <w:pPr>
                      <w:spacing w:before="21"/>
                      <w:ind w:left="20"/>
                      <w:rPr>
                        <w:rFonts w:ascii="Arial Black"/>
                        <w:sz w:val="16"/>
                      </w:rPr>
                    </w:pPr>
                    <w:r>
                      <w:rPr>
                        <w:rFonts w:ascii="Arial Black"/>
                        <w:color w:val="BAAF9F"/>
                        <w:sz w:val="16"/>
                      </w:rPr>
                      <w:t>NSW RURAL FIRE SERVICE</w:t>
                    </w: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1" locked="0" layoutInCell="1" allowOverlap="1">
              <wp:simplePos x="0" y="0"/>
              <wp:positionH relativeFrom="page">
                <wp:posOffset>6506845</wp:posOffset>
              </wp:positionH>
              <wp:positionV relativeFrom="page">
                <wp:posOffset>10064115</wp:posOffset>
              </wp:positionV>
              <wp:extent cx="1068070" cy="169545"/>
              <wp:effectExtent l="1270" t="0" r="0" b="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9</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298" type="#_x0000_t202" style="position:absolute;margin-left:512.35pt;margin-top:792.45pt;width:84.1pt;height:13.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SrsQ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" filled="f" stroked="f">
              <v:textbox inset="0,0,0,0">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9</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C2" w:rsidRDefault="00BD48C2">
    <w:pPr>
      <w:pStyle w:val="BodyText"/>
      <w:spacing w:line="14" w:lineRule="auto"/>
      <w:rPr>
        <w:sz w:val="20"/>
      </w:rPr>
    </w:pPr>
    <w:r>
      <w:rPr>
        <w:noProof/>
        <w:lang w:bidi="ar-SA"/>
      </w:rPr>
      <mc:AlternateContent>
        <mc:Choice Requires="wps">
          <w:drawing>
            <wp:anchor distT="0" distB="0" distL="114300" distR="114300" simplePos="0" relativeHeight="251663360" behindDoc="1" locked="0" layoutInCell="1" allowOverlap="1">
              <wp:simplePos x="0" y="0"/>
              <wp:positionH relativeFrom="page">
                <wp:posOffset>4816475</wp:posOffset>
              </wp:positionH>
              <wp:positionV relativeFrom="page">
                <wp:posOffset>10064115</wp:posOffset>
              </wp:positionV>
              <wp:extent cx="1534795" cy="169545"/>
              <wp:effectExtent l="0" t="0" r="1905"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spacing w:before="21"/>
                            <w:ind w:left="20"/>
                            <w:rPr>
                              <w:rFonts w:ascii="Arial Black"/>
                              <w:sz w:val="16"/>
                            </w:rPr>
                          </w:pPr>
                          <w:r>
                            <w:rPr>
                              <w:rFonts w:ascii="Arial Black"/>
                              <w:color w:val="BAAF9F"/>
                              <w:sz w:val="16"/>
                            </w:rPr>
                            <w:t>NSW RURAL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299" type="#_x0000_t202" style="position:absolute;margin-left:379.25pt;margin-top:792.45pt;width:120.85pt;height:13.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Av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" filled="f" stroked="f">
              <v:textbox inset="0,0,0,0">
                <w:txbxContent>
                  <w:p w:rsidR="00BD48C2" w:rsidRDefault="00BD48C2">
                    <w:pPr>
                      <w:spacing w:before="21"/>
                      <w:ind w:left="20"/>
                      <w:rPr>
                        <w:rFonts w:ascii="Arial Black"/>
                        <w:sz w:val="16"/>
                      </w:rPr>
                    </w:pPr>
                    <w:r>
                      <w:rPr>
                        <w:rFonts w:ascii="Arial Black"/>
                        <w:color w:val="BAAF9F"/>
                        <w:sz w:val="16"/>
                      </w:rPr>
                      <w:t>NSW RURAL FIRE SERVICE</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simplePos x="0" y="0"/>
              <wp:positionH relativeFrom="page">
                <wp:posOffset>6506845</wp:posOffset>
              </wp:positionH>
              <wp:positionV relativeFrom="page">
                <wp:posOffset>10064115</wp:posOffset>
              </wp:positionV>
              <wp:extent cx="1068070" cy="169545"/>
              <wp:effectExtent l="1270" t="0" r="0" b="0"/>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12</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00" type="#_x0000_t202" style="position:absolute;margin-left:512.35pt;margin-top:792.45pt;width:84.1pt;height:13.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TKsQ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" filled="f" stroked="f">
              <v:textbox inset="0,0,0,0">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12</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C2" w:rsidRDefault="00BD48C2">
    <w:pPr>
      <w:pStyle w:val="BodyText"/>
      <w:spacing w:line="14" w:lineRule="auto"/>
      <w:rPr>
        <w:sz w:val="20"/>
      </w:rPr>
    </w:pPr>
    <w:r>
      <w:rPr>
        <w:noProof/>
        <w:lang w:bidi="ar-SA"/>
      </w:rPr>
      <mc:AlternateContent>
        <mc:Choice Requires="wps">
          <w:drawing>
            <wp:anchor distT="0" distB="0" distL="114300" distR="114300" simplePos="0" relativeHeight="251665408" behindDoc="1" locked="0" layoutInCell="1" allowOverlap="1">
              <wp:simplePos x="0" y="0"/>
              <wp:positionH relativeFrom="page">
                <wp:posOffset>5140325</wp:posOffset>
              </wp:positionH>
              <wp:positionV relativeFrom="page">
                <wp:posOffset>6937375</wp:posOffset>
              </wp:positionV>
              <wp:extent cx="1534795" cy="169545"/>
              <wp:effectExtent l="0" t="3175" r="1905" b="0"/>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spacing w:before="21"/>
                            <w:ind w:left="20"/>
                            <w:rPr>
                              <w:rFonts w:ascii="Arial Black"/>
                              <w:sz w:val="16"/>
                            </w:rPr>
                          </w:pPr>
                          <w:r>
                            <w:rPr>
                              <w:rFonts w:ascii="Arial Black"/>
                              <w:color w:val="BAAF9F"/>
                              <w:sz w:val="16"/>
                            </w:rPr>
                            <w:t>NSW RURAL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301" type="#_x0000_t202" style="position:absolute;margin-left:404.75pt;margin-top:546.25pt;width:120.85pt;height:13.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rDsg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" filled="f" stroked="f">
              <v:textbox inset="0,0,0,0">
                <w:txbxContent>
                  <w:p w:rsidR="00BD48C2" w:rsidRDefault="00BD48C2">
                    <w:pPr>
                      <w:spacing w:before="21"/>
                      <w:ind w:left="20"/>
                      <w:rPr>
                        <w:rFonts w:ascii="Arial Black"/>
                        <w:sz w:val="16"/>
                      </w:rPr>
                    </w:pPr>
                    <w:r>
                      <w:rPr>
                        <w:rFonts w:ascii="Arial Black"/>
                        <w:color w:val="BAAF9F"/>
                        <w:sz w:val="16"/>
                      </w:rPr>
                      <w:t>NSW RURAL FIRE SERVICE</w:t>
                    </w:r>
                  </w:p>
                </w:txbxContent>
              </v:textbox>
              <w10:wrap anchorx="page" anchory="page"/>
            </v:shape>
          </w:pict>
        </mc:Fallback>
      </mc:AlternateContent>
    </w:r>
    <w:r>
      <w:rPr>
        <w:noProof/>
        <w:lang w:bidi="ar-SA"/>
      </w:rPr>
      <mc:AlternateContent>
        <mc:Choice Requires="wps">
          <w:drawing>
            <wp:anchor distT="0" distB="0" distL="114300" distR="114300" simplePos="0" relativeHeight="251666432" behindDoc="1" locked="0" layoutInCell="1" allowOverlap="1">
              <wp:simplePos x="0" y="0"/>
              <wp:positionH relativeFrom="page">
                <wp:posOffset>6830695</wp:posOffset>
              </wp:positionH>
              <wp:positionV relativeFrom="page">
                <wp:posOffset>6937375</wp:posOffset>
              </wp:positionV>
              <wp:extent cx="1104900" cy="169545"/>
              <wp:effectExtent l="1270" t="3175"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tabs>
                              <w:tab w:val="left" w:pos="1719"/>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16</w:t>
                          </w:r>
                          <w:r>
                            <w:fldChar w:fldCharType="end"/>
                          </w:r>
                          <w:r>
                            <w:rPr>
                              <w:rFonts w:ascii="Arial Black"/>
                              <w:color w:val="FFFFFF"/>
                              <w:sz w:val="16"/>
                              <w:shd w:val="clear" w:color="auto" w:fill="ED3423"/>
                            </w:rPr>
                            <w:t xml:space="preserve"> of</w:t>
                          </w:r>
                          <w:r>
                            <w:rPr>
                              <w:rFonts w:ascii="Arial Black"/>
                              <w:color w:val="FFFFFF"/>
                              <w:spacing w:val="-2"/>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02" type="#_x0000_t202" style="position:absolute;margin-left:537.85pt;margin-top:546.25pt;width:87pt;height:13.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" filled="f" stroked="f">
              <v:textbox inset="0,0,0,0">
                <w:txbxContent>
                  <w:p w:rsidR="00BD48C2" w:rsidRDefault="00BD48C2">
                    <w:pPr>
                      <w:tabs>
                        <w:tab w:val="left" w:pos="1719"/>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16</w:t>
                    </w:r>
                    <w:r>
                      <w:fldChar w:fldCharType="end"/>
                    </w:r>
                    <w:r>
                      <w:rPr>
                        <w:rFonts w:ascii="Arial Black"/>
                        <w:color w:val="FFFFFF"/>
                        <w:sz w:val="16"/>
                        <w:shd w:val="clear" w:color="auto" w:fill="ED3423"/>
                      </w:rPr>
                      <w:t xml:space="preserve"> of</w:t>
                    </w:r>
                    <w:r>
                      <w:rPr>
                        <w:rFonts w:ascii="Arial Black"/>
                        <w:color w:val="FFFFFF"/>
                        <w:spacing w:val="-2"/>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C2" w:rsidRDefault="00BD48C2">
    <w:pPr>
      <w:pStyle w:val="BodyText"/>
      <w:spacing w:line="14" w:lineRule="auto"/>
      <w:rPr>
        <w:sz w:val="20"/>
      </w:rPr>
    </w:pPr>
    <w:r>
      <w:rPr>
        <w:noProof/>
        <w:lang w:bidi="ar-SA"/>
      </w:rPr>
      <mc:AlternateContent>
        <mc:Choice Requires="wps">
          <w:drawing>
            <wp:anchor distT="0" distB="0" distL="114300" distR="114300" simplePos="0" relativeHeight="251667456" behindDoc="1" locked="0" layoutInCell="1" allowOverlap="1">
              <wp:simplePos x="0" y="0"/>
              <wp:positionH relativeFrom="page">
                <wp:posOffset>4816475</wp:posOffset>
              </wp:positionH>
              <wp:positionV relativeFrom="page">
                <wp:posOffset>10064115</wp:posOffset>
              </wp:positionV>
              <wp:extent cx="1534795" cy="169545"/>
              <wp:effectExtent l="0" t="0" r="1905"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spacing w:before="21"/>
                            <w:ind w:left="20"/>
                            <w:rPr>
                              <w:rFonts w:ascii="Arial Black"/>
                              <w:sz w:val="16"/>
                            </w:rPr>
                          </w:pPr>
                          <w:r>
                            <w:rPr>
                              <w:rFonts w:ascii="Arial Black"/>
                              <w:color w:val="BAAF9F"/>
                              <w:sz w:val="16"/>
                            </w:rPr>
                            <w:t>NSW RURAL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303" type="#_x0000_t202" style="position:absolute;margin-left:379.25pt;margin-top:792.45pt;width:120.85pt;height:13.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PMsgIAALQ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" filled="f" stroked="f">
              <v:textbox inset="0,0,0,0">
                <w:txbxContent>
                  <w:p w:rsidR="00BD48C2" w:rsidRDefault="00BD48C2">
                    <w:pPr>
                      <w:spacing w:before="21"/>
                      <w:ind w:left="20"/>
                      <w:rPr>
                        <w:rFonts w:ascii="Arial Black"/>
                        <w:sz w:val="16"/>
                      </w:rPr>
                    </w:pPr>
                    <w:r>
                      <w:rPr>
                        <w:rFonts w:ascii="Arial Black"/>
                        <w:color w:val="BAAF9F"/>
                        <w:sz w:val="16"/>
                      </w:rPr>
                      <w:t>NSW RURAL FIRE SERVICE</w:t>
                    </w:r>
                  </w:p>
                </w:txbxContent>
              </v:textbox>
              <w10:wrap anchorx="page" anchory="page"/>
            </v:shape>
          </w:pict>
        </mc:Fallback>
      </mc:AlternateContent>
    </w:r>
    <w:r>
      <w:rPr>
        <w:noProof/>
        <w:lang w:bidi="ar-SA"/>
      </w:rPr>
      <mc:AlternateContent>
        <mc:Choice Requires="wps">
          <w:drawing>
            <wp:anchor distT="0" distB="0" distL="114300" distR="114300" simplePos="0" relativeHeight="251668480" behindDoc="1" locked="0" layoutInCell="1" allowOverlap="1">
              <wp:simplePos x="0" y="0"/>
              <wp:positionH relativeFrom="page">
                <wp:posOffset>6506845</wp:posOffset>
              </wp:positionH>
              <wp:positionV relativeFrom="page">
                <wp:posOffset>10064115</wp:posOffset>
              </wp:positionV>
              <wp:extent cx="1068070" cy="169545"/>
              <wp:effectExtent l="1270" t="0" r="0" b="0"/>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19</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04" type="#_x0000_t202" style="position:absolute;margin-left:512.35pt;margin-top:792.45pt;width:84.1pt;height:13.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bUsg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" filled="f" stroked="f">
              <v:textbox inset="0,0,0,0">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19</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48C2" w:rsidRDefault="00BD48C2">
    <w:pPr>
      <w:pStyle w:val="BodyText"/>
      <w:spacing w:line="14" w:lineRule="auto"/>
      <w:rPr>
        <w:sz w:val="20"/>
      </w:rPr>
    </w:pPr>
    <w:r>
      <w:rPr>
        <w:noProof/>
        <w:lang w:bidi="ar-SA"/>
      </w:rPr>
      <mc:AlternateContent>
        <mc:Choice Requires="wps">
          <w:drawing>
            <wp:anchor distT="0" distB="0" distL="114300" distR="114300" simplePos="0" relativeHeight="251669504" behindDoc="1" locked="0" layoutInCell="1" allowOverlap="1">
              <wp:simplePos x="0" y="0"/>
              <wp:positionH relativeFrom="page">
                <wp:posOffset>4816475</wp:posOffset>
              </wp:positionH>
              <wp:positionV relativeFrom="page">
                <wp:posOffset>10064115</wp:posOffset>
              </wp:positionV>
              <wp:extent cx="1534795" cy="169545"/>
              <wp:effectExtent l="0" t="0" r="1905" b="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spacing w:before="21"/>
                            <w:ind w:left="20"/>
                            <w:rPr>
                              <w:rFonts w:ascii="Arial Black"/>
                              <w:sz w:val="16"/>
                            </w:rPr>
                          </w:pPr>
                          <w:r>
                            <w:rPr>
                              <w:rFonts w:ascii="Arial Black"/>
                              <w:color w:val="BAAF9F"/>
                              <w:sz w:val="16"/>
                            </w:rPr>
                            <w:t>NSW RURAL FIRE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305" type="#_x0000_t202" style="position:absolute;margin-left:379.25pt;margin-top:792.45pt;width:120.85pt;height:13.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wd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" filled="f" stroked="f">
              <v:textbox inset="0,0,0,0">
                <w:txbxContent>
                  <w:p w:rsidR="00BD48C2" w:rsidRDefault="00BD48C2">
                    <w:pPr>
                      <w:spacing w:before="21"/>
                      <w:ind w:left="20"/>
                      <w:rPr>
                        <w:rFonts w:ascii="Arial Black"/>
                        <w:sz w:val="16"/>
                      </w:rPr>
                    </w:pPr>
                    <w:r>
                      <w:rPr>
                        <w:rFonts w:ascii="Arial Black"/>
                        <w:color w:val="BAAF9F"/>
                        <w:sz w:val="16"/>
                      </w:rPr>
                      <w:t>NSW RURAL FIRE SERVICE</w:t>
                    </w:r>
                  </w:p>
                </w:txbxContent>
              </v:textbox>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simplePos x="0" y="0"/>
              <wp:positionH relativeFrom="page">
                <wp:posOffset>6506845</wp:posOffset>
              </wp:positionH>
              <wp:positionV relativeFrom="page">
                <wp:posOffset>10064115</wp:posOffset>
              </wp:positionV>
              <wp:extent cx="1068070" cy="169545"/>
              <wp:effectExtent l="127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20</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306" type="#_x0000_t202" style="position:absolute;margin-left:512.35pt;margin-top:792.45pt;width:84.1pt;height:13.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" filled="f" stroked="f">
              <v:textbox inset="0,0,0,0">
                <w:txbxContent>
                  <w:p w:rsidR="00BD48C2" w:rsidRDefault="00BD48C2">
                    <w:pPr>
                      <w:tabs>
                        <w:tab w:val="left" w:pos="1661"/>
                      </w:tabs>
                      <w:spacing w:before="21"/>
                      <w:ind w:left="20"/>
                      <w:rPr>
                        <w:rFonts w:ascii="Arial Black"/>
                        <w:sz w:val="16"/>
                      </w:rPr>
                    </w:pPr>
                    <w:r>
                      <w:rPr>
                        <w:rFonts w:ascii="Arial Black"/>
                        <w:color w:val="FFFFFF"/>
                        <w:sz w:val="16"/>
                        <w:shd w:val="clear" w:color="auto" w:fill="ED3423"/>
                      </w:rPr>
                      <w:t xml:space="preserve"> </w:t>
                    </w:r>
                    <w:r>
                      <w:rPr>
                        <w:rFonts w:ascii="Arial Black"/>
                        <w:color w:val="FFFFFF"/>
                        <w:spacing w:val="1"/>
                        <w:sz w:val="16"/>
                        <w:shd w:val="clear" w:color="auto" w:fill="ED3423"/>
                      </w:rPr>
                      <w:t xml:space="preserve"> </w:t>
                    </w:r>
                    <w:r>
                      <w:fldChar w:fldCharType="begin"/>
                    </w:r>
                    <w:r>
                      <w:rPr>
                        <w:rFonts w:ascii="Arial Black"/>
                        <w:color w:val="FFFFFF"/>
                        <w:sz w:val="16"/>
                        <w:shd w:val="clear" w:color="auto" w:fill="ED3423"/>
                      </w:rPr>
                      <w:instrText xml:space="preserve"> PAGE </w:instrText>
                    </w:r>
                    <w:r>
                      <w:fldChar w:fldCharType="separate"/>
                    </w:r>
                    <w:r>
                      <w:rPr>
                        <w:rFonts w:ascii="Arial Black"/>
                        <w:noProof/>
                        <w:color w:val="FFFFFF"/>
                        <w:sz w:val="16"/>
                        <w:shd w:val="clear" w:color="auto" w:fill="ED3423"/>
                      </w:rPr>
                      <w:t>20</w:t>
                    </w:r>
                    <w:r>
                      <w:fldChar w:fldCharType="end"/>
                    </w:r>
                    <w:r>
                      <w:rPr>
                        <w:rFonts w:ascii="Arial Black"/>
                        <w:color w:val="FFFFFF"/>
                        <w:sz w:val="16"/>
                        <w:shd w:val="clear" w:color="auto" w:fill="ED3423"/>
                      </w:rPr>
                      <w:t xml:space="preserve"> of</w:t>
                    </w:r>
                    <w:r>
                      <w:rPr>
                        <w:rFonts w:ascii="Arial Black"/>
                        <w:color w:val="FFFFFF"/>
                        <w:spacing w:val="-1"/>
                        <w:sz w:val="16"/>
                        <w:shd w:val="clear" w:color="auto" w:fill="ED3423"/>
                      </w:rPr>
                      <w:t xml:space="preserve"> </w:t>
                    </w:r>
                    <w:r>
                      <w:rPr>
                        <w:rFonts w:ascii="Arial Black"/>
                        <w:color w:val="FFFFFF"/>
                        <w:sz w:val="16"/>
                        <w:shd w:val="clear" w:color="auto" w:fill="ED3423"/>
                      </w:rPr>
                      <w:t>23</w:t>
                    </w:r>
                    <w:r>
                      <w:rPr>
                        <w:rFonts w:ascii="Arial Black"/>
                        <w:color w:val="FFFFFF"/>
                        <w:sz w:val="16"/>
                        <w:shd w:val="clear" w:color="auto" w:fill="ED3423"/>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7F9" w:rsidRDefault="00913111" w:rsidP="00BB6AAC">
    <w:pPr>
      <w:pStyle w:val="Footer"/>
      <w:rPr>
        <w:rStyle w:val="PageNumber"/>
      </w:rPr>
    </w:pPr>
    <w:r>
      <w:rPr>
        <w:rStyle w:val="PageNumber"/>
      </w:rPr>
      <w:fldChar w:fldCharType="begin"/>
    </w:r>
    <w:r w:rsidR="00C617F9">
      <w:rPr>
        <w:rStyle w:val="PageNumber"/>
      </w:rPr>
      <w:instrText xml:space="preserve">PAGE  </w:instrText>
    </w:r>
    <w:r>
      <w:rPr>
        <w:rStyle w:val="PageNumber"/>
      </w:rPr>
      <w:fldChar w:fldCharType="end"/>
    </w:r>
  </w:p>
  <w:p w:rsidR="00C617F9" w:rsidRDefault="00C617F9" w:rsidP="00BB6A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gridCol w:w="1700"/>
    </w:tblGrid>
    <w:tr w:rsidR="009305DE" w:rsidTr="00DF67D3">
      <w:tc>
        <w:tcPr>
          <w:tcW w:w="9465" w:type="dxa"/>
          <w:tcMar>
            <w:right w:w="0" w:type="dxa"/>
          </w:tcMar>
          <w:vAlign w:val="center"/>
        </w:tcPr>
        <w:p w:rsidR="009305DE" w:rsidRPr="0094772D" w:rsidRDefault="009305DE" w:rsidP="00BB6AAC">
          <w:pPr>
            <w:pStyle w:val="Footer"/>
          </w:pPr>
          <w:r w:rsidRPr="0094772D">
            <w:t xml:space="preserve">NSW RURAL FIRE SERVICE – </w:t>
          </w:r>
          <w:r w:rsidRPr="009305DE">
            <w:t>memorandum</w:t>
          </w:r>
        </w:p>
      </w:tc>
      <w:tc>
        <w:tcPr>
          <w:tcW w:w="1700" w:type="dxa"/>
          <w:shd w:val="clear" w:color="auto" w:fill="EE3424"/>
          <w:vAlign w:val="center"/>
        </w:tcPr>
        <w:p w:rsidR="009305DE" w:rsidRPr="00A92126" w:rsidRDefault="00913111" w:rsidP="00BB6AAC">
          <w:pPr>
            <w:pStyle w:val="Footer"/>
            <w:jc w:val="left"/>
            <w:rPr>
              <w:rStyle w:val="PageNumber"/>
            </w:rPr>
          </w:pPr>
          <w:r w:rsidRPr="00A92126">
            <w:rPr>
              <w:rStyle w:val="PageNumber"/>
            </w:rPr>
            <w:fldChar w:fldCharType="begin"/>
          </w:r>
          <w:r w:rsidR="009305DE" w:rsidRPr="00A92126">
            <w:rPr>
              <w:rStyle w:val="PageNumber"/>
            </w:rPr>
            <w:instrText xml:space="preserve"> PAGE   \* MERGEFORMAT </w:instrText>
          </w:r>
          <w:r w:rsidRPr="00A92126">
            <w:rPr>
              <w:rStyle w:val="PageNumber"/>
            </w:rPr>
            <w:fldChar w:fldCharType="separate"/>
          </w:r>
          <w:r w:rsidR="00BD48C2">
            <w:rPr>
              <w:rStyle w:val="PageNumber"/>
              <w:noProof/>
            </w:rPr>
            <w:t>2</w:t>
          </w:r>
          <w:r w:rsidRPr="00A92126">
            <w:rPr>
              <w:rStyle w:val="PageNumber"/>
            </w:rPr>
            <w:fldChar w:fldCharType="end"/>
          </w:r>
          <w:r w:rsidR="009305DE" w:rsidRPr="00A92126">
            <w:rPr>
              <w:rStyle w:val="PageNumber"/>
            </w:rPr>
            <w:t xml:space="preserve"> of </w:t>
          </w:r>
          <w:r w:rsidR="00802639">
            <w:fldChar w:fldCharType="begin"/>
          </w:r>
          <w:r w:rsidR="00802639">
            <w:instrText xml:space="preserve"> NUMPAGES   \* MERGEFORMAT </w:instrText>
          </w:r>
          <w:r w:rsidR="00802639">
            <w:fldChar w:fldCharType="separate"/>
          </w:r>
          <w:r w:rsidR="00BD48C2" w:rsidRPr="00BD48C2">
            <w:rPr>
              <w:rStyle w:val="PageNumber"/>
              <w:noProof/>
            </w:rPr>
            <w:t>2</w:t>
          </w:r>
          <w:r w:rsidR="00802639">
            <w:rPr>
              <w:rStyle w:val="PageNumber"/>
              <w:noProof/>
            </w:rPr>
            <w:fldChar w:fldCharType="end"/>
          </w:r>
        </w:p>
      </w:tc>
    </w:tr>
  </w:tbl>
  <w:p w:rsidR="00C617F9" w:rsidRPr="0044376A" w:rsidRDefault="00C617F9" w:rsidP="00BB6A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5"/>
      <w:gridCol w:w="1700"/>
    </w:tblGrid>
    <w:tr w:rsidR="009305DE" w:rsidTr="00DF67D3">
      <w:tc>
        <w:tcPr>
          <w:tcW w:w="9465" w:type="dxa"/>
          <w:tcMar>
            <w:right w:w="0" w:type="dxa"/>
          </w:tcMar>
          <w:vAlign w:val="center"/>
        </w:tcPr>
        <w:p w:rsidR="009305DE" w:rsidRPr="0094772D" w:rsidRDefault="009305DE" w:rsidP="00B75D40">
          <w:pPr>
            <w:pStyle w:val="Footer"/>
          </w:pPr>
          <w:r w:rsidRPr="0094772D">
            <w:t xml:space="preserve">NSW RURAL FIRE SERVICE – </w:t>
          </w:r>
          <w:r w:rsidR="00B75D40">
            <w:t>MEMORANDUM</w:t>
          </w:r>
        </w:p>
      </w:tc>
      <w:tc>
        <w:tcPr>
          <w:tcW w:w="1700" w:type="dxa"/>
          <w:shd w:val="clear" w:color="auto" w:fill="EE3424"/>
          <w:vAlign w:val="center"/>
        </w:tcPr>
        <w:p w:rsidR="009305DE" w:rsidRPr="00A92126" w:rsidRDefault="00913111" w:rsidP="00BB6AAC">
          <w:pPr>
            <w:pStyle w:val="Footer"/>
            <w:jc w:val="left"/>
            <w:rPr>
              <w:rStyle w:val="PageNumber"/>
            </w:rPr>
          </w:pPr>
          <w:r w:rsidRPr="00A92126">
            <w:rPr>
              <w:rStyle w:val="PageNumber"/>
            </w:rPr>
            <w:fldChar w:fldCharType="begin"/>
          </w:r>
          <w:r w:rsidR="009305DE" w:rsidRPr="00A92126">
            <w:rPr>
              <w:rStyle w:val="PageNumber"/>
            </w:rPr>
            <w:instrText xml:space="preserve"> PAGE   \* MERGEFORMAT </w:instrText>
          </w:r>
          <w:r w:rsidRPr="00A92126">
            <w:rPr>
              <w:rStyle w:val="PageNumber"/>
            </w:rPr>
            <w:fldChar w:fldCharType="separate"/>
          </w:r>
          <w:r w:rsidR="00BD48C2">
            <w:rPr>
              <w:rStyle w:val="PageNumber"/>
              <w:noProof/>
            </w:rPr>
            <w:t>23</w:t>
          </w:r>
          <w:r w:rsidRPr="00A92126">
            <w:rPr>
              <w:rStyle w:val="PageNumber"/>
            </w:rPr>
            <w:fldChar w:fldCharType="end"/>
          </w:r>
          <w:r w:rsidR="009305DE" w:rsidRPr="00A92126">
            <w:rPr>
              <w:rStyle w:val="PageNumber"/>
            </w:rPr>
            <w:t xml:space="preserve"> of </w:t>
          </w:r>
          <w:r w:rsidR="00802639">
            <w:fldChar w:fldCharType="begin"/>
          </w:r>
          <w:r w:rsidR="00802639">
            <w:instrText xml:space="preserve"> NUMPAGES   \* MERGEFORMAT </w:instrText>
          </w:r>
          <w:r w:rsidR="00802639">
            <w:fldChar w:fldCharType="separate"/>
          </w:r>
          <w:r w:rsidR="00BD48C2" w:rsidRPr="00BD48C2">
            <w:rPr>
              <w:rStyle w:val="PageNumber"/>
              <w:noProof/>
            </w:rPr>
            <w:t>25</w:t>
          </w:r>
          <w:r w:rsidR="00802639">
            <w:rPr>
              <w:rStyle w:val="PageNumber"/>
              <w:noProof/>
            </w:rPr>
            <w:fldChar w:fldCharType="end"/>
          </w:r>
        </w:p>
      </w:tc>
    </w:tr>
  </w:tbl>
  <w:p w:rsidR="00C617F9" w:rsidRPr="0044376A" w:rsidRDefault="00C617F9" w:rsidP="00BB6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9BA" w:rsidRDefault="009A29BA">
      <w:pPr>
        <w:spacing w:after="0"/>
      </w:pPr>
      <w:r>
        <w:separator/>
      </w:r>
    </w:p>
  </w:footnote>
  <w:footnote w:type="continuationSeparator" w:id="0">
    <w:p w:rsidR="009A29BA" w:rsidRDefault="009A29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40" w:rsidRDefault="00B75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40" w:rsidRDefault="00B75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7F9" w:rsidRDefault="00692B8B" w:rsidP="00713521">
    <w:pPr>
      <w:pStyle w:val="Header"/>
      <w:tabs>
        <w:tab w:val="clear" w:pos="4320"/>
        <w:tab w:val="clear" w:pos="8640"/>
        <w:tab w:val="right" w:pos="8052"/>
      </w:tabs>
    </w:pPr>
    <w:r w:rsidRPr="00692B8B">
      <w:rPr>
        <w:noProof/>
        <w:lang w:eastAsia="en-AU"/>
      </w:rPr>
      <w:drawing>
        <wp:anchor distT="0" distB="0" distL="114935" distR="114935" simplePos="0" relativeHeight="251659264" behindDoc="1" locked="0" layoutInCell="1" allowOverlap="1">
          <wp:simplePos x="0" y="0"/>
          <wp:positionH relativeFrom="page">
            <wp:align>center</wp:align>
          </wp:positionH>
          <wp:positionV relativeFrom="page">
            <wp:align>top</wp:align>
          </wp:positionV>
          <wp:extent cx="7560310" cy="2228850"/>
          <wp:effectExtent l="19050" t="0" r="3092"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pressimac2:Desktop:Header.png"/>
                  <pic:cNvPicPr>
                    <a:picLocks noChangeAspect="1" noChangeArrowheads="1"/>
                  </pic:cNvPicPr>
                </pic:nvPicPr>
                <pic:blipFill>
                  <a:blip r:embed="rId1"/>
                  <a:stretch>
                    <a:fillRect/>
                  </a:stretch>
                </pic:blipFill>
                <pic:spPr bwMode="auto">
                  <a:xfrm>
                    <a:off x="0" y="0"/>
                    <a:ext cx="7559758" cy="22256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259EA16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13E26E60"/>
    <w:multiLevelType w:val="hybridMultilevel"/>
    <w:tmpl w:val="38767C4C"/>
    <w:lvl w:ilvl="0" w:tplc="E85CA33C">
      <w:start w:val="1"/>
      <w:numFmt w:val="lowerLetter"/>
      <w:lvlText w:val="%1."/>
      <w:lvlJc w:val="left"/>
      <w:pPr>
        <w:ind w:left="1267" w:hanging="361"/>
        <w:jc w:val="left"/>
      </w:pPr>
      <w:rPr>
        <w:rFonts w:ascii="Arial" w:eastAsia="Arial" w:hAnsi="Arial" w:cs="Arial" w:hint="default"/>
        <w:b/>
        <w:bCs/>
        <w:color w:val="ED3423"/>
        <w:w w:val="99"/>
        <w:sz w:val="24"/>
        <w:szCs w:val="24"/>
        <w:lang w:val="en-AU" w:eastAsia="en-AU" w:bidi="en-AU"/>
      </w:rPr>
    </w:lvl>
    <w:lvl w:ilvl="1" w:tplc="A144180E">
      <w:numFmt w:val="bullet"/>
      <w:lvlText w:val="•"/>
      <w:lvlJc w:val="left"/>
      <w:pPr>
        <w:ind w:left="2324" w:hanging="361"/>
      </w:pPr>
      <w:rPr>
        <w:rFonts w:hint="default"/>
        <w:lang w:val="en-AU" w:eastAsia="en-AU" w:bidi="en-AU"/>
      </w:rPr>
    </w:lvl>
    <w:lvl w:ilvl="2" w:tplc="2C7A892C">
      <w:numFmt w:val="bullet"/>
      <w:lvlText w:val="•"/>
      <w:lvlJc w:val="left"/>
      <w:pPr>
        <w:ind w:left="3389" w:hanging="361"/>
      </w:pPr>
      <w:rPr>
        <w:rFonts w:hint="default"/>
        <w:lang w:val="en-AU" w:eastAsia="en-AU" w:bidi="en-AU"/>
      </w:rPr>
    </w:lvl>
    <w:lvl w:ilvl="3" w:tplc="E7E03128">
      <w:numFmt w:val="bullet"/>
      <w:lvlText w:val="•"/>
      <w:lvlJc w:val="left"/>
      <w:pPr>
        <w:ind w:left="4454" w:hanging="361"/>
      </w:pPr>
      <w:rPr>
        <w:rFonts w:hint="default"/>
        <w:lang w:val="en-AU" w:eastAsia="en-AU" w:bidi="en-AU"/>
      </w:rPr>
    </w:lvl>
    <w:lvl w:ilvl="4" w:tplc="179296FC">
      <w:numFmt w:val="bullet"/>
      <w:lvlText w:val="•"/>
      <w:lvlJc w:val="left"/>
      <w:pPr>
        <w:ind w:left="5519" w:hanging="361"/>
      </w:pPr>
      <w:rPr>
        <w:rFonts w:hint="default"/>
        <w:lang w:val="en-AU" w:eastAsia="en-AU" w:bidi="en-AU"/>
      </w:rPr>
    </w:lvl>
    <w:lvl w:ilvl="5" w:tplc="AC84B3F2">
      <w:numFmt w:val="bullet"/>
      <w:lvlText w:val="•"/>
      <w:lvlJc w:val="left"/>
      <w:pPr>
        <w:ind w:left="6584" w:hanging="361"/>
      </w:pPr>
      <w:rPr>
        <w:rFonts w:hint="default"/>
        <w:lang w:val="en-AU" w:eastAsia="en-AU" w:bidi="en-AU"/>
      </w:rPr>
    </w:lvl>
    <w:lvl w:ilvl="6" w:tplc="BA90D4B2">
      <w:numFmt w:val="bullet"/>
      <w:lvlText w:val="•"/>
      <w:lvlJc w:val="left"/>
      <w:pPr>
        <w:ind w:left="7649" w:hanging="361"/>
      </w:pPr>
      <w:rPr>
        <w:rFonts w:hint="default"/>
        <w:lang w:val="en-AU" w:eastAsia="en-AU" w:bidi="en-AU"/>
      </w:rPr>
    </w:lvl>
    <w:lvl w:ilvl="7" w:tplc="44C81862">
      <w:numFmt w:val="bullet"/>
      <w:lvlText w:val="•"/>
      <w:lvlJc w:val="left"/>
      <w:pPr>
        <w:ind w:left="8714" w:hanging="361"/>
      </w:pPr>
      <w:rPr>
        <w:rFonts w:hint="default"/>
        <w:lang w:val="en-AU" w:eastAsia="en-AU" w:bidi="en-AU"/>
      </w:rPr>
    </w:lvl>
    <w:lvl w:ilvl="8" w:tplc="C646E238">
      <w:numFmt w:val="bullet"/>
      <w:lvlText w:val="•"/>
      <w:lvlJc w:val="left"/>
      <w:pPr>
        <w:ind w:left="9779" w:hanging="361"/>
      </w:pPr>
      <w:rPr>
        <w:rFonts w:hint="default"/>
        <w:lang w:val="en-AU" w:eastAsia="en-AU" w:bidi="en-AU"/>
      </w:rPr>
    </w:lvl>
  </w:abstractNum>
  <w:abstractNum w:abstractNumId="2" w15:restartNumberingAfterBreak="0">
    <w:nsid w:val="16364F43"/>
    <w:multiLevelType w:val="multilevel"/>
    <w:tmpl w:val="A9C8F4EE"/>
    <w:lvl w:ilvl="0">
      <w:start w:val="1"/>
      <w:numFmt w:val="decimal"/>
      <w:lvlText w:val="%1"/>
      <w:lvlJc w:val="left"/>
      <w:pPr>
        <w:ind w:left="1339" w:hanging="433"/>
        <w:jc w:val="right"/>
      </w:pPr>
      <w:rPr>
        <w:rFonts w:ascii="Arial" w:eastAsia="Arial" w:hAnsi="Arial" w:cs="Arial" w:hint="default"/>
        <w:b/>
        <w:bCs/>
        <w:color w:val="ED3423"/>
        <w:w w:val="99"/>
        <w:sz w:val="32"/>
        <w:szCs w:val="32"/>
        <w:lang w:val="en-AU" w:eastAsia="en-AU" w:bidi="en-AU"/>
      </w:rPr>
    </w:lvl>
    <w:lvl w:ilvl="1">
      <w:start w:val="1"/>
      <w:numFmt w:val="decimal"/>
      <w:lvlText w:val="%1.%2"/>
      <w:lvlJc w:val="left"/>
      <w:pPr>
        <w:ind w:left="1483" w:hanging="577"/>
        <w:jc w:val="left"/>
      </w:pPr>
      <w:rPr>
        <w:rFonts w:ascii="Arial" w:eastAsia="Arial" w:hAnsi="Arial" w:cs="Arial" w:hint="default"/>
        <w:b/>
        <w:bCs/>
        <w:color w:val="ED3423"/>
        <w:spacing w:val="-1"/>
        <w:w w:val="99"/>
        <w:sz w:val="26"/>
        <w:szCs w:val="26"/>
        <w:lang w:val="en-AU" w:eastAsia="en-AU" w:bidi="en-AU"/>
      </w:rPr>
    </w:lvl>
    <w:lvl w:ilvl="2">
      <w:numFmt w:val="bullet"/>
      <w:lvlText w:val="•"/>
      <w:lvlJc w:val="left"/>
      <w:pPr>
        <w:ind w:left="2638" w:hanging="577"/>
      </w:pPr>
      <w:rPr>
        <w:rFonts w:hint="default"/>
        <w:lang w:val="en-AU" w:eastAsia="en-AU" w:bidi="en-AU"/>
      </w:rPr>
    </w:lvl>
    <w:lvl w:ilvl="3">
      <w:numFmt w:val="bullet"/>
      <w:lvlText w:val="•"/>
      <w:lvlJc w:val="left"/>
      <w:pPr>
        <w:ind w:left="3797" w:hanging="577"/>
      </w:pPr>
      <w:rPr>
        <w:rFonts w:hint="default"/>
        <w:lang w:val="en-AU" w:eastAsia="en-AU" w:bidi="en-AU"/>
      </w:rPr>
    </w:lvl>
    <w:lvl w:ilvl="4">
      <w:numFmt w:val="bullet"/>
      <w:lvlText w:val="•"/>
      <w:lvlJc w:val="left"/>
      <w:pPr>
        <w:ind w:left="4956" w:hanging="577"/>
      </w:pPr>
      <w:rPr>
        <w:rFonts w:hint="default"/>
        <w:lang w:val="en-AU" w:eastAsia="en-AU" w:bidi="en-AU"/>
      </w:rPr>
    </w:lvl>
    <w:lvl w:ilvl="5">
      <w:numFmt w:val="bullet"/>
      <w:lvlText w:val="•"/>
      <w:lvlJc w:val="left"/>
      <w:pPr>
        <w:ind w:left="6115" w:hanging="577"/>
      </w:pPr>
      <w:rPr>
        <w:rFonts w:hint="default"/>
        <w:lang w:val="en-AU" w:eastAsia="en-AU" w:bidi="en-AU"/>
      </w:rPr>
    </w:lvl>
    <w:lvl w:ilvl="6">
      <w:numFmt w:val="bullet"/>
      <w:lvlText w:val="•"/>
      <w:lvlJc w:val="left"/>
      <w:pPr>
        <w:ind w:left="7273" w:hanging="577"/>
      </w:pPr>
      <w:rPr>
        <w:rFonts w:hint="default"/>
        <w:lang w:val="en-AU" w:eastAsia="en-AU" w:bidi="en-AU"/>
      </w:rPr>
    </w:lvl>
    <w:lvl w:ilvl="7">
      <w:numFmt w:val="bullet"/>
      <w:lvlText w:val="•"/>
      <w:lvlJc w:val="left"/>
      <w:pPr>
        <w:ind w:left="8432" w:hanging="577"/>
      </w:pPr>
      <w:rPr>
        <w:rFonts w:hint="default"/>
        <w:lang w:val="en-AU" w:eastAsia="en-AU" w:bidi="en-AU"/>
      </w:rPr>
    </w:lvl>
    <w:lvl w:ilvl="8">
      <w:numFmt w:val="bullet"/>
      <w:lvlText w:val="•"/>
      <w:lvlJc w:val="left"/>
      <w:pPr>
        <w:ind w:left="9591" w:hanging="577"/>
      </w:pPr>
      <w:rPr>
        <w:rFonts w:hint="default"/>
        <w:lang w:val="en-AU" w:eastAsia="en-AU" w:bidi="en-AU"/>
      </w:rPr>
    </w:lvl>
  </w:abstractNum>
  <w:abstractNum w:abstractNumId="3" w15:restartNumberingAfterBreak="0">
    <w:nsid w:val="2796535E"/>
    <w:multiLevelType w:val="multilevel"/>
    <w:tmpl w:val="9A4031CA"/>
    <w:lvl w:ilvl="0">
      <w:start w:val="1"/>
      <w:numFmt w:val="decimal"/>
      <w:pStyle w:val="ListNumber"/>
      <w:lvlText w:val="%1."/>
      <w:lvlJc w:val="left"/>
      <w:pPr>
        <w:ind w:left="284" w:hanging="284"/>
      </w:pPr>
      <w:rPr>
        <w:rFonts w:ascii="Arial" w:hAnsi="Arial" w:hint="default"/>
        <w:sz w:val="20"/>
      </w:rPr>
    </w:lvl>
    <w:lvl w:ilvl="1">
      <w:start w:val="1"/>
      <w:numFmt w:val="lowerLetter"/>
      <w:pStyle w:val="ListNumber2"/>
      <w:lvlText w:val="%2."/>
      <w:lvlJc w:val="left"/>
      <w:pPr>
        <w:ind w:left="567" w:hanging="283"/>
      </w:pPr>
      <w:rPr>
        <w:rFonts w:ascii="Arial" w:hAnsi="Arial" w:hint="default"/>
        <w:sz w:val="20"/>
      </w:rPr>
    </w:lvl>
    <w:lvl w:ilvl="2">
      <w:start w:val="1"/>
      <w:numFmt w:val="lowerRoman"/>
      <w:pStyle w:val="ListNumber3"/>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06B41A6"/>
    <w:multiLevelType w:val="multilevel"/>
    <w:tmpl w:val="10ACF1C8"/>
    <w:styleLink w:val="ListNumberRFS"/>
    <w:lvl w:ilvl="0">
      <w:start w:val="1"/>
      <w:numFmt w:val="decimal"/>
      <w:lvlText w:val="%1."/>
      <w:lvlJc w:val="left"/>
      <w:pPr>
        <w:ind w:left="284" w:hanging="284"/>
      </w:pPr>
      <w:rPr>
        <w:rFonts w:ascii="Arial" w:hAnsi="Arial" w:hint="default"/>
        <w:sz w:val="20"/>
      </w:rPr>
    </w:lvl>
    <w:lvl w:ilvl="1">
      <w:start w:val="1"/>
      <w:numFmt w:val="lowerLetter"/>
      <w:lvlText w:val="%2."/>
      <w:lvlJc w:val="left"/>
      <w:pPr>
        <w:ind w:left="284" w:firstLine="0"/>
      </w:pPr>
      <w:rPr>
        <w:rFonts w:ascii="Arial" w:hAnsi="Arial" w:hint="default"/>
        <w:sz w:val="20"/>
      </w:rPr>
    </w:lvl>
    <w:lvl w:ilvl="2">
      <w:start w:val="1"/>
      <w:numFmt w:val="lowerRoman"/>
      <w:lvlText w:val="%3."/>
      <w:lvlJc w:val="left"/>
      <w:pPr>
        <w:ind w:left="851" w:hanging="284"/>
      </w:pPr>
      <w:rPr>
        <w:rFonts w:ascii="Arial" w:hAnsi="Arial"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F52AB1"/>
    <w:multiLevelType w:val="multilevel"/>
    <w:tmpl w:val="CD3C2C40"/>
    <w:styleLink w:val="ListBulletRFS"/>
    <w:lvl w:ilvl="0">
      <w:start w:val="1"/>
      <w:numFmt w:val="bullet"/>
      <w:lvlText w:val="›"/>
      <w:lvlJc w:val="left"/>
      <w:pPr>
        <w:ind w:left="284" w:hanging="284"/>
      </w:pPr>
      <w:rPr>
        <w:rFonts w:ascii="Arial Bold" w:hAnsi="Arial Bold" w:hint="default"/>
        <w:b/>
        <w:i w:val="0"/>
        <w:color w:val="EE3424"/>
        <w:spacing w:val="0"/>
        <w:w w:val="150"/>
        <w:position w:val="0"/>
        <w:sz w:val="28"/>
      </w:rPr>
    </w:lvl>
    <w:lvl w:ilvl="1">
      <w:start w:val="1"/>
      <w:numFmt w:val="bullet"/>
      <w:lvlText w:val="›"/>
      <w:lvlJc w:val="left"/>
      <w:pPr>
        <w:ind w:left="567" w:hanging="283"/>
      </w:pPr>
      <w:rPr>
        <w:rFonts w:ascii="Arial Bold" w:hAnsi="Arial Bold" w:hint="default"/>
        <w:b/>
        <w:i w:val="0"/>
        <w:color w:val="BBB0A0"/>
        <w:w w:val="150"/>
        <w:position w:val="0"/>
        <w:sz w:val="28"/>
      </w:rPr>
    </w:lvl>
    <w:lvl w:ilvl="2">
      <w:start w:val="1"/>
      <w:numFmt w:val="bullet"/>
      <w:lvlText w:val="›"/>
      <w:lvlJc w:val="left"/>
      <w:pPr>
        <w:ind w:left="851" w:hanging="284"/>
      </w:pPr>
      <w:rPr>
        <w:rFonts w:ascii="Arial Bold" w:hAnsi="Arial Bold" w:hint="default"/>
        <w:b/>
        <w:i w:val="0"/>
        <w:color w:val="EE3424"/>
        <w:position w:val="0"/>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2225CC5"/>
    <w:multiLevelType w:val="multilevel"/>
    <w:tmpl w:val="ACDE7402"/>
    <w:lvl w:ilvl="0">
      <w:start w:val="1"/>
      <w:numFmt w:val="bullet"/>
      <w:pStyle w:val="ListBullet"/>
      <w:lvlText w:val="›"/>
      <w:lvlJc w:val="left"/>
      <w:pPr>
        <w:ind w:left="284" w:hanging="284"/>
      </w:pPr>
      <w:rPr>
        <w:rFonts w:ascii="Arial Bold" w:hAnsi="Arial Bold" w:hint="default"/>
        <w:b/>
        <w:i w:val="0"/>
        <w:color w:val="EE3424"/>
        <w:spacing w:val="0"/>
        <w:w w:val="150"/>
        <w:position w:val="0"/>
        <w:sz w:val="28"/>
      </w:rPr>
    </w:lvl>
    <w:lvl w:ilvl="1">
      <w:start w:val="1"/>
      <w:numFmt w:val="bullet"/>
      <w:pStyle w:val="ListBullet2"/>
      <w:lvlText w:val="›"/>
      <w:lvlJc w:val="left"/>
      <w:pPr>
        <w:ind w:left="567" w:hanging="283"/>
      </w:pPr>
      <w:rPr>
        <w:rFonts w:ascii="Arial Bold" w:hAnsi="Arial Bold" w:hint="default"/>
        <w:b/>
        <w:i w:val="0"/>
        <w:color w:val="BBB0A0"/>
        <w:w w:val="150"/>
        <w:position w:val="0"/>
        <w:sz w:val="28"/>
      </w:rPr>
    </w:lvl>
    <w:lvl w:ilvl="2">
      <w:start w:val="1"/>
      <w:numFmt w:val="bullet"/>
      <w:pStyle w:val="ListBullet3"/>
      <w:lvlText w:val="›"/>
      <w:lvlJc w:val="left"/>
      <w:pPr>
        <w:ind w:left="851" w:hanging="284"/>
      </w:pPr>
      <w:rPr>
        <w:rFonts w:ascii="Arial Bold" w:hAnsi="Arial Bold" w:hint="default"/>
        <w:b/>
        <w:i w:val="0"/>
        <w:color w:val="EE3424"/>
        <w:w w:val="150"/>
        <w:position w:val="0"/>
        <w:sz w:val="28"/>
      </w:rPr>
    </w:lvl>
    <w:lvl w:ilvl="3">
      <w:start w:val="1"/>
      <w:numFmt w:val="bullet"/>
      <w:lvlText w:val="›"/>
      <w:lvlJc w:val="left"/>
      <w:pPr>
        <w:ind w:left="1021" w:hanging="341"/>
      </w:pPr>
      <w:rPr>
        <w:rFonts w:ascii="Arial Black" w:hAnsi="Arial Black" w:hint="default"/>
        <w:color w:val="EE3424"/>
        <w:w w:val="150"/>
        <w:position w:val="-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BB47A03"/>
    <w:multiLevelType w:val="multilevel"/>
    <w:tmpl w:val="97FAC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66E82C48"/>
    <w:multiLevelType w:val="hybridMultilevel"/>
    <w:tmpl w:val="276CC432"/>
    <w:lvl w:ilvl="0" w:tplc="55CCCEF2">
      <w:numFmt w:val="bullet"/>
      <w:lvlText w:val=""/>
      <w:lvlJc w:val="left"/>
      <w:pPr>
        <w:ind w:left="639" w:hanging="360"/>
      </w:pPr>
      <w:rPr>
        <w:rFonts w:ascii="Symbol" w:eastAsia="Symbol" w:hAnsi="Symbol" w:cs="Symbol" w:hint="default"/>
        <w:w w:val="99"/>
        <w:sz w:val="20"/>
        <w:szCs w:val="20"/>
        <w:lang w:val="en-AU" w:eastAsia="en-AU" w:bidi="en-AU"/>
      </w:rPr>
    </w:lvl>
    <w:lvl w:ilvl="1" w:tplc="BE122E4A">
      <w:numFmt w:val="bullet"/>
      <w:lvlText w:val="•"/>
      <w:lvlJc w:val="left"/>
      <w:pPr>
        <w:ind w:left="1062" w:hanging="360"/>
      </w:pPr>
      <w:rPr>
        <w:rFonts w:hint="default"/>
        <w:lang w:val="en-AU" w:eastAsia="en-AU" w:bidi="en-AU"/>
      </w:rPr>
    </w:lvl>
    <w:lvl w:ilvl="2" w:tplc="4CA02DD6">
      <w:numFmt w:val="bullet"/>
      <w:lvlText w:val="•"/>
      <w:lvlJc w:val="left"/>
      <w:pPr>
        <w:ind w:left="1484" w:hanging="360"/>
      </w:pPr>
      <w:rPr>
        <w:rFonts w:hint="default"/>
        <w:lang w:val="en-AU" w:eastAsia="en-AU" w:bidi="en-AU"/>
      </w:rPr>
    </w:lvl>
    <w:lvl w:ilvl="3" w:tplc="DEFE562E">
      <w:numFmt w:val="bullet"/>
      <w:lvlText w:val="•"/>
      <w:lvlJc w:val="left"/>
      <w:pPr>
        <w:ind w:left="1906" w:hanging="360"/>
      </w:pPr>
      <w:rPr>
        <w:rFonts w:hint="default"/>
        <w:lang w:val="en-AU" w:eastAsia="en-AU" w:bidi="en-AU"/>
      </w:rPr>
    </w:lvl>
    <w:lvl w:ilvl="4" w:tplc="BDAE73EA">
      <w:numFmt w:val="bullet"/>
      <w:lvlText w:val="•"/>
      <w:lvlJc w:val="left"/>
      <w:pPr>
        <w:ind w:left="2328" w:hanging="360"/>
      </w:pPr>
      <w:rPr>
        <w:rFonts w:hint="default"/>
        <w:lang w:val="en-AU" w:eastAsia="en-AU" w:bidi="en-AU"/>
      </w:rPr>
    </w:lvl>
    <w:lvl w:ilvl="5" w:tplc="7758076C">
      <w:numFmt w:val="bullet"/>
      <w:lvlText w:val="•"/>
      <w:lvlJc w:val="left"/>
      <w:pPr>
        <w:ind w:left="2750" w:hanging="360"/>
      </w:pPr>
      <w:rPr>
        <w:rFonts w:hint="default"/>
        <w:lang w:val="en-AU" w:eastAsia="en-AU" w:bidi="en-AU"/>
      </w:rPr>
    </w:lvl>
    <w:lvl w:ilvl="6" w:tplc="35A463FC">
      <w:numFmt w:val="bullet"/>
      <w:lvlText w:val="•"/>
      <w:lvlJc w:val="left"/>
      <w:pPr>
        <w:ind w:left="3172" w:hanging="360"/>
      </w:pPr>
      <w:rPr>
        <w:rFonts w:hint="default"/>
        <w:lang w:val="en-AU" w:eastAsia="en-AU" w:bidi="en-AU"/>
      </w:rPr>
    </w:lvl>
    <w:lvl w:ilvl="7" w:tplc="2DFA2CB8">
      <w:numFmt w:val="bullet"/>
      <w:lvlText w:val="•"/>
      <w:lvlJc w:val="left"/>
      <w:pPr>
        <w:ind w:left="3594" w:hanging="360"/>
      </w:pPr>
      <w:rPr>
        <w:rFonts w:hint="default"/>
        <w:lang w:val="en-AU" w:eastAsia="en-AU" w:bidi="en-AU"/>
      </w:rPr>
    </w:lvl>
    <w:lvl w:ilvl="8" w:tplc="0C0C8C26">
      <w:numFmt w:val="bullet"/>
      <w:lvlText w:val="•"/>
      <w:lvlJc w:val="left"/>
      <w:pPr>
        <w:ind w:left="4016" w:hanging="360"/>
      </w:pPr>
      <w:rPr>
        <w:rFonts w:hint="default"/>
        <w:lang w:val="en-AU" w:eastAsia="en-AU" w:bidi="en-AU"/>
      </w:rPr>
    </w:lvl>
  </w:abstractNum>
  <w:abstractNum w:abstractNumId="9" w15:restartNumberingAfterBreak="0">
    <w:nsid w:val="7D515584"/>
    <w:multiLevelType w:val="multilevel"/>
    <w:tmpl w:val="FE14EA90"/>
    <w:lvl w:ilvl="0">
      <w:start w:val="1"/>
      <w:numFmt w:val="decimal"/>
      <w:lvlText w:val="%1"/>
      <w:lvlJc w:val="left"/>
      <w:pPr>
        <w:ind w:left="1390" w:hanging="483"/>
        <w:jc w:val="left"/>
      </w:pPr>
      <w:rPr>
        <w:rFonts w:ascii="Arial Black" w:eastAsia="Arial Black" w:hAnsi="Arial Black" w:cs="Arial Black" w:hint="default"/>
        <w:color w:val="ED3423"/>
        <w:w w:val="100"/>
        <w:sz w:val="28"/>
        <w:szCs w:val="28"/>
        <w:lang w:val="en-AU" w:eastAsia="en-AU" w:bidi="en-AU"/>
      </w:rPr>
    </w:lvl>
    <w:lvl w:ilvl="1">
      <w:start w:val="1"/>
      <w:numFmt w:val="decimal"/>
      <w:lvlText w:val="%1.%2"/>
      <w:lvlJc w:val="left"/>
      <w:pPr>
        <w:ind w:left="2040" w:hanging="622"/>
        <w:jc w:val="left"/>
      </w:pPr>
      <w:rPr>
        <w:rFonts w:ascii="Arial" w:eastAsia="Arial" w:hAnsi="Arial" w:cs="Arial" w:hint="default"/>
        <w:b/>
        <w:bCs/>
        <w:color w:val="ED3423"/>
        <w:w w:val="100"/>
        <w:sz w:val="28"/>
        <w:szCs w:val="28"/>
        <w:lang w:val="en-AU" w:eastAsia="en-AU" w:bidi="en-AU"/>
      </w:rPr>
    </w:lvl>
    <w:lvl w:ilvl="2">
      <w:numFmt w:val="bullet"/>
      <w:lvlText w:val="•"/>
      <w:lvlJc w:val="left"/>
      <w:pPr>
        <w:ind w:left="3136" w:hanging="622"/>
      </w:pPr>
      <w:rPr>
        <w:rFonts w:hint="default"/>
        <w:lang w:val="en-AU" w:eastAsia="en-AU" w:bidi="en-AU"/>
      </w:rPr>
    </w:lvl>
    <w:lvl w:ilvl="3">
      <w:numFmt w:val="bullet"/>
      <w:lvlText w:val="•"/>
      <w:lvlJc w:val="left"/>
      <w:pPr>
        <w:ind w:left="4233" w:hanging="622"/>
      </w:pPr>
      <w:rPr>
        <w:rFonts w:hint="default"/>
        <w:lang w:val="en-AU" w:eastAsia="en-AU" w:bidi="en-AU"/>
      </w:rPr>
    </w:lvl>
    <w:lvl w:ilvl="4">
      <w:numFmt w:val="bullet"/>
      <w:lvlText w:val="•"/>
      <w:lvlJc w:val="left"/>
      <w:pPr>
        <w:ind w:left="5329" w:hanging="622"/>
      </w:pPr>
      <w:rPr>
        <w:rFonts w:hint="default"/>
        <w:lang w:val="en-AU" w:eastAsia="en-AU" w:bidi="en-AU"/>
      </w:rPr>
    </w:lvl>
    <w:lvl w:ilvl="5">
      <w:numFmt w:val="bullet"/>
      <w:lvlText w:val="•"/>
      <w:lvlJc w:val="left"/>
      <w:pPr>
        <w:ind w:left="6426" w:hanging="622"/>
      </w:pPr>
      <w:rPr>
        <w:rFonts w:hint="default"/>
        <w:lang w:val="en-AU" w:eastAsia="en-AU" w:bidi="en-AU"/>
      </w:rPr>
    </w:lvl>
    <w:lvl w:ilvl="6">
      <w:numFmt w:val="bullet"/>
      <w:lvlText w:val="•"/>
      <w:lvlJc w:val="left"/>
      <w:pPr>
        <w:ind w:left="7522" w:hanging="622"/>
      </w:pPr>
      <w:rPr>
        <w:rFonts w:hint="default"/>
        <w:lang w:val="en-AU" w:eastAsia="en-AU" w:bidi="en-AU"/>
      </w:rPr>
    </w:lvl>
    <w:lvl w:ilvl="7">
      <w:numFmt w:val="bullet"/>
      <w:lvlText w:val="•"/>
      <w:lvlJc w:val="left"/>
      <w:pPr>
        <w:ind w:left="8619" w:hanging="622"/>
      </w:pPr>
      <w:rPr>
        <w:rFonts w:hint="default"/>
        <w:lang w:val="en-AU" w:eastAsia="en-AU" w:bidi="en-AU"/>
      </w:rPr>
    </w:lvl>
    <w:lvl w:ilvl="8">
      <w:numFmt w:val="bullet"/>
      <w:lvlText w:val="•"/>
      <w:lvlJc w:val="left"/>
      <w:pPr>
        <w:ind w:left="9715" w:hanging="622"/>
      </w:pPr>
      <w:rPr>
        <w:rFonts w:hint="default"/>
        <w:lang w:val="en-AU" w:eastAsia="en-AU" w:bidi="en-AU"/>
      </w:rPr>
    </w:lvl>
  </w:abstractNum>
  <w:num w:numId="1">
    <w:abstractNumId w:val="5"/>
  </w:num>
  <w:num w:numId="2">
    <w:abstractNumId w:val="4"/>
  </w:num>
  <w:num w:numId="3">
    <w:abstractNumId w:val="7"/>
  </w:num>
  <w:num w:numId="4">
    <w:abstractNumId w:val="6"/>
  </w:num>
  <w:num w:numId="5">
    <w:abstractNumId w:val="0"/>
  </w:num>
  <w:num w:numId="6">
    <w:abstractNumId w:val="3"/>
  </w:num>
  <w:num w:numId="7">
    <w:abstractNumId w:val="8"/>
  </w:num>
  <w:num w:numId="8">
    <w:abstractNumId w:val="1"/>
  </w:num>
  <w:num w:numId="9">
    <w:abstractNumId w:val="2"/>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ee3424,#bbb0a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74"/>
    <w:rsid w:val="00003CFF"/>
    <w:rsid w:val="000110EC"/>
    <w:rsid w:val="00021046"/>
    <w:rsid w:val="00021484"/>
    <w:rsid w:val="0002473C"/>
    <w:rsid w:val="00040F72"/>
    <w:rsid w:val="00053F2E"/>
    <w:rsid w:val="00072719"/>
    <w:rsid w:val="00087B76"/>
    <w:rsid w:val="000A5254"/>
    <w:rsid w:val="000C5CBF"/>
    <w:rsid w:val="000D4840"/>
    <w:rsid w:val="0012395E"/>
    <w:rsid w:val="00125072"/>
    <w:rsid w:val="00125AC4"/>
    <w:rsid w:val="001277E8"/>
    <w:rsid w:val="00131A97"/>
    <w:rsid w:val="00153603"/>
    <w:rsid w:val="00174E2F"/>
    <w:rsid w:val="00195874"/>
    <w:rsid w:val="001A044C"/>
    <w:rsid w:val="001B2D39"/>
    <w:rsid w:val="001B5124"/>
    <w:rsid w:val="001C34B3"/>
    <w:rsid w:val="001F0885"/>
    <w:rsid w:val="001F09A4"/>
    <w:rsid w:val="001F6820"/>
    <w:rsid w:val="002248DC"/>
    <w:rsid w:val="00225087"/>
    <w:rsid w:val="00234997"/>
    <w:rsid w:val="002468B9"/>
    <w:rsid w:val="00247307"/>
    <w:rsid w:val="00247381"/>
    <w:rsid w:val="0024776F"/>
    <w:rsid w:val="00264F68"/>
    <w:rsid w:val="002773D6"/>
    <w:rsid w:val="00291A2F"/>
    <w:rsid w:val="002926D2"/>
    <w:rsid w:val="002931A5"/>
    <w:rsid w:val="002943EF"/>
    <w:rsid w:val="002B04F5"/>
    <w:rsid w:val="002B755E"/>
    <w:rsid w:val="002E1FA2"/>
    <w:rsid w:val="002E6F04"/>
    <w:rsid w:val="003028ED"/>
    <w:rsid w:val="00311453"/>
    <w:rsid w:val="003137B4"/>
    <w:rsid w:val="00324173"/>
    <w:rsid w:val="00343FB7"/>
    <w:rsid w:val="003440B0"/>
    <w:rsid w:val="0034584D"/>
    <w:rsid w:val="003550C1"/>
    <w:rsid w:val="003771C7"/>
    <w:rsid w:val="003878E8"/>
    <w:rsid w:val="003915F7"/>
    <w:rsid w:val="00393949"/>
    <w:rsid w:val="003A2879"/>
    <w:rsid w:val="003A3876"/>
    <w:rsid w:val="003B0130"/>
    <w:rsid w:val="003B1E6F"/>
    <w:rsid w:val="003B6A4D"/>
    <w:rsid w:val="003E15E6"/>
    <w:rsid w:val="003E2323"/>
    <w:rsid w:val="003E2654"/>
    <w:rsid w:val="003E5DF3"/>
    <w:rsid w:val="003F494C"/>
    <w:rsid w:val="003F6E0F"/>
    <w:rsid w:val="004356EC"/>
    <w:rsid w:val="0044376A"/>
    <w:rsid w:val="00443F28"/>
    <w:rsid w:val="00445005"/>
    <w:rsid w:val="00467173"/>
    <w:rsid w:val="00472614"/>
    <w:rsid w:val="00473923"/>
    <w:rsid w:val="004807AE"/>
    <w:rsid w:val="004834E7"/>
    <w:rsid w:val="004937EF"/>
    <w:rsid w:val="00494681"/>
    <w:rsid w:val="004A2C9D"/>
    <w:rsid w:val="004D1BCB"/>
    <w:rsid w:val="004D2D47"/>
    <w:rsid w:val="0050250D"/>
    <w:rsid w:val="00504F72"/>
    <w:rsid w:val="00511770"/>
    <w:rsid w:val="00523DBC"/>
    <w:rsid w:val="0054167A"/>
    <w:rsid w:val="005477C5"/>
    <w:rsid w:val="005526A0"/>
    <w:rsid w:val="00556DEB"/>
    <w:rsid w:val="00557257"/>
    <w:rsid w:val="0056331C"/>
    <w:rsid w:val="005758EF"/>
    <w:rsid w:val="0058080F"/>
    <w:rsid w:val="005866C3"/>
    <w:rsid w:val="00592194"/>
    <w:rsid w:val="00596282"/>
    <w:rsid w:val="005A038C"/>
    <w:rsid w:val="005A2124"/>
    <w:rsid w:val="005A5D95"/>
    <w:rsid w:val="005B5AD9"/>
    <w:rsid w:val="005C1727"/>
    <w:rsid w:val="005C34C5"/>
    <w:rsid w:val="005C4AA5"/>
    <w:rsid w:val="005E1C42"/>
    <w:rsid w:val="005E3DA1"/>
    <w:rsid w:val="005E5B9D"/>
    <w:rsid w:val="005F5EC6"/>
    <w:rsid w:val="00610822"/>
    <w:rsid w:val="00633662"/>
    <w:rsid w:val="006348E7"/>
    <w:rsid w:val="006374D2"/>
    <w:rsid w:val="00640272"/>
    <w:rsid w:val="00641C2C"/>
    <w:rsid w:val="0065703F"/>
    <w:rsid w:val="0065724A"/>
    <w:rsid w:val="00686E52"/>
    <w:rsid w:val="00687986"/>
    <w:rsid w:val="00692B8B"/>
    <w:rsid w:val="006B5340"/>
    <w:rsid w:val="006C3770"/>
    <w:rsid w:val="006F1585"/>
    <w:rsid w:val="006F238E"/>
    <w:rsid w:val="00704CCF"/>
    <w:rsid w:val="00707BDD"/>
    <w:rsid w:val="00713521"/>
    <w:rsid w:val="0072725C"/>
    <w:rsid w:val="00732807"/>
    <w:rsid w:val="00735F3F"/>
    <w:rsid w:val="00741C0A"/>
    <w:rsid w:val="00761425"/>
    <w:rsid w:val="00764793"/>
    <w:rsid w:val="0078072E"/>
    <w:rsid w:val="0078406C"/>
    <w:rsid w:val="007918B7"/>
    <w:rsid w:val="007955B7"/>
    <w:rsid w:val="007C0CBA"/>
    <w:rsid w:val="007D5914"/>
    <w:rsid w:val="007E46A2"/>
    <w:rsid w:val="007E7215"/>
    <w:rsid w:val="00802639"/>
    <w:rsid w:val="00807BB2"/>
    <w:rsid w:val="008340A1"/>
    <w:rsid w:val="00840E0B"/>
    <w:rsid w:val="00861B1A"/>
    <w:rsid w:val="00863BC9"/>
    <w:rsid w:val="00873A76"/>
    <w:rsid w:val="008874CE"/>
    <w:rsid w:val="008A61C0"/>
    <w:rsid w:val="008B20EC"/>
    <w:rsid w:val="008B3CFA"/>
    <w:rsid w:val="008C4E0E"/>
    <w:rsid w:val="008C4F49"/>
    <w:rsid w:val="008E4B58"/>
    <w:rsid w:val="009025BF"/>
    <w:rsid w:val="00913111"/>
    <w:rsid w:val="009305DE"/>
    <w:rsid w:val="00944779"/>
    <w:rsid w:val="00947447"/>
    <w:rsid w:val="00961838"/>
    <w:rsid w:val="009758C5"/>
    <w:rsid w:val="00977D70"/>
    <w:rsid w:val="009816C5"/>
    <w:rsid w:val="00984047"/>
    <w:rsid w:val="00990BEE"/>
    <w:rsid w:val="009A29BA"/>
    <w:rsid w:val="009B322A"/>
    <w:rsid w:val="009C5BC6"/>
    <w:rsid w:val="009E6D18"/>
    <w:rsid w:val="009E7540"/>
    <w:rsid w:val="009F40C5"/>
    <w:rsid w:val="00A02CC0"/>
    <w:rsid w:val="00A03E5F"/>
    <w:rsid w:val="00A109D8"/>
    <w:rsid w:val="00A14E30"/>
    <w:rsid w:val="00A160DC"/>
    <w:rsid w:val="00A27880"/>
    <w:rsid w:val="00A363BE"/>
    <w:rsid w:val="00A41EC7"/>
    <w:rsid w:val="00A51067"/>
    <w:rsid w:val="00A527B0"/>
    <w:rsid w:val="00A626C0"/>
    <w:rsid w:val="00A96C97"/>
    <w:rsid w:val="00A977FD"/>
    <w:rsid w:val="00AA0C12"/>
    <w:rsid w:val="00AA1E25"/>
    <w:rsid w:val="00AB3066"/>
    <w:rsid w:val="00AB6154"/>
    <w:rsid w:val="00AC5A5F"/>
    <w:rsid w:val="00AD6F87"/>
    <w:rsid w:val="00AE05C3"/>
    <w:rsid w:val="00AE0C4A"/>
    <w:rsid w:val="00AE3AE8"/>
    <w:rsid w:val="00AE451F"/>
    <w:rsid w:val="00B02438"/>
    <w:rsid w:val="00B156B6"/>
    <w:rsid w:val="00B16EE7"/>
    <w:rsid w:val="00B208B4"/>
    <w:rsid w:val="00B319BE"/>
    <w:rsid w:val="00B332FB"/>
    <w:rsid w:val="00B36348"/>
    <w:rsid w:val="00B402F9"/>
    <w:rsid w:val="00B40711"/>
    <w:rsid w:val="00B62431"/>
    <w:rsid w:val="00B75D40"/>
    <w:rsid w:val="00B80589"/>
    <w:rsid w:val="00B834E8"/>
    <w:rsid w:val="00B83754"/>
    <w:rsid w:val="00B879BB"/>
    <w:rsid w:val="00BA0AC3"/>
    <w:rsid w:val="00BB05C1"/>
    <w:rsid w:val="00BB0F8F"/>
    <w:rsid w:val="00BB6AAC"/>
    <w:rsid w:val="00BB6E23"/>
    <w:rsid w:val="00BD3B2D"/>
    <w:rsid w:val="00BD48C2"/>
    <w:rsid w:val="00BD5085"/>
    <w:rsid w:val="00BF19D7"/>
    <w:rsid w:val="00C04C92"/>
    <w:rsid w:val="00C149C0"/>
    <w:rsid w:val="00C21831"/>
    <w:rsid w:val="00C41F27"/>
    <w:rsid w:val="00C601EB"/>
    <w:rsid w:val="00C617F9"/>
    <w:rsid w:val="00C63DBA"/>
    <w:rsid w:val="00C64C44"/>
    <w:rsid w:val="00C851BF"/>
    <w:rsid w:val="00CA6E0B"/>
    <w:rsid w:val="00CB7969"/>
    <w:rsid w:val="00CC286E"/>
    <w:rsid w:val="00CD1AB0"/>
    <w:rsid w:val="00CE428B"/>
    <w:rsid w:val="00CE77C5"/>
    <w:rsid w:val="00CF6A8A"/>
    <w:rsid w:val="00D036E7"/>
    <w:rsid w:val="00D102B2"/>
    <w:rsid w:val="00D344EC"/>
    <w:rsid w:val="00D460CE"/>
    <w:rsid w:val="00D73772"/>
    <w:rsid w:val="00D80CF1"/>
    <w:rsid w:val="00D81616"/>
    <w:rsid w:val="00D861AE"/>
    <w:rsid w:val="00D86535"/>
    <w:rsid w:val="00D9335E"/>
    <w:rsid w:val="00D97A4B"/>
    <w:rsid w:val="00DB17BA"/>
    <w:rsid w:val="00DB756A"/>
    <w:rsid w:val="00DC054B"/>
    <w:rsid w:val="00DF4759"/>
    <w:rsid w:val="00E02BFF"/>
    <w:rsid w:val="00E23957"/>
    <w:rsid w:val="00E250FC"/>
    <w:rsid w:val="00E6005A"/>
    <w:rsid w:val="00E60B21"/>
    <w:rsid w:val="00E643C4"/>
    <w:rsid w:val="00E72E46"/>
    <w:rsid w:val="00E76D78"/>
    <w:rsid w:val="00E8160E"/>
    <w:rsid w:val="00E81900"/>
    <w:rsid w:val="00E85E8E"/>
    <w:rsid w:val="00E93AAD"/>
    <w:rsid w:val="00E94778"/>
    <w:rsid w:val="00E96265"/>
    <w:rsid w:val="00EA2283"/>
    <w:rsid w:val="00EB1B53"/>
    <w:rsid w:val="00EB2B63"/>
    <w:rsid w:val="00EC2E02"/>
    <w:rsid w:val="00EC3CDE"/>
    <w:rsid w:val="00ED0D5B"/>
    <w:rsid w:val="00ED11A2"/>
    <w:rsid w:val="00ED3733"/>
    <w:rsid w:val="00F04B62"/>
    <w:rsid w:val="00F05F31"/>
    <w:rsid w:val="00F13896"/>
    <w:rsid w:val="00F154B8"/>
    <w:rsid w:val="00F16C49"/>
    <w:rsid w:val="00F33691"/>
    <w:rsid w:val="00F37799"/>
    <w:rsid w:val="00F512F1"/>
    <w:rsid w:val="00F67834"/>
    <w:rsid w:val="00F8713E"/>
    <w:rsid w:val="00FA1A56"/>
    <w:rsid w:val="00FA5123"/>
    <w:rsid w:val="00FA56E0"/>
    <w:rsid w:val="00FA6D47"/>
    <w:rsid w:val="00FB3903"/>
    <w:rsid w:val="00FD4A86"/>
    <w:rsid w:val="00FE0B1F"/>
    <w:rsid w:val="00FE106C"/>
    <w:rsid w:val="00FE166A"/>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e3424,#bbb0a0"/>
    </o:shapedefaults>
    <o:shapelayout v:ext="edit">
      <o:idmap v:ext="edit" data="1"/>
    </o:shapelayout>
  </w:shapeDefaults>
  <w:doNotEmbedSmartTags/>
  <w:decimalSymbol w:val="."/>
  <w:listSeparator w:val=","/>
  <w14:docId w14:val="7AED6B06"/>
  <w15:docId w15:val="{7290F065-37D6-4A80-9155-F5FCA3BE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4EC"/>
    <w:pPr>
      <w:spacing w:before="120" w:after="60"/>
    </w:pPr>
    <w:rPr>
      <w:rFonts w:ascii="Arial" w:hAnsi="Arial"/>
      <w:sz w:val="20"/>
      <w:lang w:val="en-AU"/>
    </w:rPr>
  </w:style>
  <w:style w:type="paragraph" w:styleId="Heading1">
    <w:name w:val="heading 1"/>
    <w:next w:val="Normal"/>
    <w:uiPriority w:val="1"/>
    <w:qFormat/>
    <w:rsid w:val="00D344EC"/>
    <w:pPr>
      <w:keepNext/>
      <w:spacing w:before="120" w:after="60"/>
      <w:outlineLvl w:val="0"/>
    </w:pPr>
    <w:rPr>
      <w:rFonts w:ascii="Arial" w:hAnsi="Arial"/>
      <w:b/>
      <w:sz w:val="32"/>
      <w:lang w:val="en-AU"/>
    </w:rPr>
  </w:style>
  <w:style w:type="paragraph" w:styleId="Heading2">
    <w:name w:val="heading 2"/>
    <w:basedOn w:val="Heading1"/>
    <w:next w:val="Normal"/>
    <w:uiPriority w:val="1"/>
    <w:qFormat/>
    <w:rsid w:val="00D344EC"/>
    <w:pPr>
      <w:outlineLvl w:val="1"/>
    </w:pPr>
    <w:rPr>
      <w:rFonts w:cs="Arial"/>
      <w:sz w:val="26"/>
      <w:szCs w:val="26"/>
    </w:rPr>
  </w:style>
  <w:style w:type="paragraph" w:styleId="Heading3">
    <w:name w:val="heading 3"/>
    <w:basedOn w:val="Normal"/>
    <w:next w:val="Normal"/>
    <w:uiPriority w:val="1"/>
    <w:qFormat/>
    <w:rsid w:val="00D344EC"/>
    <w:pPr>
      <w:keepNext/>
      <w:outlineLvl w:val="2"/>
    </w:pPr>
    <w:rPr>
      <w:rFonts w:cs="Arial"/>
      <w:b/>
      <w:color w:val="585A5B"/>
      <w:sz w:val="24"/>
      <w:szCs w:val="28"/>
    </w:rPr>
  </w:style>
  <w:style w:type="paragraph" w:styleId="Heading4">
    <w:name w:val="heading 4"/>
    <w:basedOn w:val="Normal"/>
    <w:next w:val="Normal"/>
    <w:qFormat/>
    <w:rsid w:val="00D344EC"/>
    <w:pPr>
      <w:keepNext/>
      <w:outlineLvl w:val="3"/>
    </w:pPr>
    <w:rPr>
      <w:b/>
      <w:sz w:val="22"/>
      <w:szCs w:val="22"/>
    </w:rPr>
  </w:style>
  <w:style w:type="paragraph" w:styleId="Heading5">
    <w:name w:val="heading 5"/>
    <w:basedOn w:val="Normal"/>
    <w:next w:val="Normal"/>
    <w:semiHidden/>
    <w:rsid w:val="00D344EC"/>
    <w:pPr>
      <w:numPr>
        <w:ilvl w:val="4"/>
        <w:numId w:val="3"/>
      </w:numPr>
      <w:outlineLvl w:val="4"/>
    </w:pPr>
    <w:rPr>
      <w:b/>
      <w:i/>
      <w:sz w:val="22"/>
      <w:szCs w:val="26"/>
    </w:rPr>
  </w:style>
  <w:style w:type="paragraph" w:styleId="Heading6">
    <w:name w:val="heading 6"/>
    <w:basedOn w:val="Normal"/>
    <w:next w:val="Normal"/>
    <w:semiHidden/>
    <w:rsid w:val="00D344EC"/>
    <w:pPr>
      <w:numPr>
        <w:ilvl w:val="5"/>
        <w:numId w:val="3"/>
      </w:numPr>
      <w:outlineLvl w:val="5"/>
    </w:pPr>
    <w:rPr>
      <w:sz w:val="22"/>
      <w:szCs w:val="22"/>
    </w:rPr>
  </w:style>
  <w:style w:type="paragraph" w:styleId="Heading7">
    <w:name w:val="heading 7"/>
    <w:basedOn w:val="Normal"/>
    <w:next w:val="Normal"/>
    <w:link w:val="Heading7Char"/>
    <w:semiHidden/>
    <w:rsid w:val="00D344EC"/>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rsid w:val="00D344EC"/>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semiHidden/>
    <w:rsid w:val="00D344EC"/>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D344EC"/>
    <w:pPr>
      <w:numPr>
        <w:numId w:val="4"/>
      </w:numPr>
      <w:spacing w:before="0" w:after="0"/>
      <w:contextualSpacing/>
    </w:pPr>
  </w:style>
  <w:style w:type="paragraph" w:styleId="Header">
    <w:name w:val="header"/>
    <w:basedOn w:val="Normal"/>
    <w:link w:val="HeaderChar"/>
    <w:uiPriority w:val="99"/>
    <w:unhideWhenUsed/>
    <w:rsid w:val="00443F28"/>
    <w:pPr>
      <w:tabs>
        <w:tab w:val="center" w:pos="4320"/>
        <w:tab w:val="right" w:pos="8640"/>
      </w:tabs>
      <w:spacing w:before="0" w:after="0"/>
    </w:pPr>
    <w:rPr>
      <w:szCs w:val="20"/>
    </w:rPr>
  </w:style>
  <w:style w:type="character" w:customStyle="1" w:styleId="HeaderChar">
    <w:name w:val="Header Char"/>
    <w:basedOn w:val="DefaultParagraphFont"/>
    <w:link w:val="Header"/>
    <w:uiPriority w:val="99"/>
    <w:rsid w:val="00443F28"/>
    <w:rPr>
      <w:rFonts w:ascii="Arial" w:hAnsi="Arial"/>
      <w:sz w:val="20"/>
      <w:szCs w:val="20"/>
      <w:lang w:val="en-AU"/>
    </w:rPr>
  </w:style>
  <w:style w:type="paragraph" w:styleId="Footer">
    <w:name w:val="footer"/>
    <w:basedOn w:val="Normal"/>
    <w:link w:val="FooterChar"/>
    <w:uiPriority w:val="99"/>
    <w:unhideWhenUsed/>
    <w:rsid w:val="00BB6AAC"/>
    <w:pPr>
      <w:spacing w:before="60"/>
      <w:ind w:right="284"/>
      <w:jc w:val="right"/>
    </w:pPr>
    <w:rPr>
      <w:rFonts w:ascii="Arial Black" w:hAnsi="Arial Black"/>
      <w:b/>
      <w:color w:val="BBB0A0"/>
      <w:sz w:val="16"/>
      <w:lang w:eastAsia="en-AU"/>
    </w:rPr>
  </w:style>
  <w:style w:type="character" w:customStyle="1" w:styleId="FooterChar">
    <w:name w:val="Footer Char"/>
    <w:basedOn w:val="DefaultParagraphFont"/>
    <w:link w:val="Footer"/>
    <w:uiPriority w:val="99"/>
    <w:rsid w:val="00BB6AAC"/>
    <w:rPr>
      <w:rFonts w:ascii="Arial Black" w:hAnsi="Arial Black"/>
      <w:b/>
      <w:color w:val="BBB0A0"/>
      <w:sz w:val="16"/>
      <w:lang w:val="en-AU" w:eastAsia="en-AU"/>
    </w:rPr>
  </w:style>
  <w:style w:type="character" w:styleId="PageNumber">
    <w:name w:val="page number"/>
    <w:basedOn w:val="DefaultParagraphFont"/>
    <w:rsid w:val="00D344EC"/>
    <w:rPr>
      <w:rFonts w:ascii="Arial Black" w:hAnsi="Arial Black"/>
      <w:b/>
      <w:color w:val="FFFFFF" w:themeColor="background1"/>
      <w:sz w:val="16"/>
      <w:szCs w:val="16"/>
      <w:lang w:val="en-AU"/>
    </w:rPr>
  </w:style>
  <w:style w:type="paragraph" w:styleId="ListBullet4">
    <w:name w:val="List Bullet 4"/>
    <w:basedOn w:val="Normal"/>
    <w:semiHidden/>
    <w:rsid w:val="00D344EC"/>
    <w:pPr>
      <w:numPr>
        <w:numId w:val="5"/>
      </w:numPr>
      <w:contextualSpacing/>
    </w:pPr>
  </w:style>
  <w:style w:type="paragraph" w:customStyle="1" w:styleId="CaptionStyle">
    <w:name w:val="Caption Style"/>
    <w:basedOn w:val="Normal"/>
    <w:semiHidden/>
    <w:qFormat/>
    <w:rsid w:val="00D344EC"/>
    <w:pPr>
      <w:spacing w:after="240"/>
    </w:pPr>
    <w:rPr>
      <w:sz w:val="16"/>
    </w:rPr>
  </w:style>
  <w:style w:type="table" w:styleId="TableGrid">
    <w:name w:val="Table Grid"/>
    <w:basedOn w:val="TableNormal"/>
    <w:rsid w:val="00D344E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
    <w:name w:val="Table Heading"/>
    <w:semiHidden/>
    <w:rsid w:val="00D344EC"/>
    <w:pPr>
      <w:spacing w:before="360" w:line="312" w:lineRule="auto"/>
    </w:pPr>
    <w:rPr>
      <w:rFonts w:ascii="Arial" w:hAnsi="Arial"/>
      <w:b/>
      <w:caps/>
      <w:color w:val="5F6062"/>
      <w:szCs w:val="28"/>
    </w:rPr>
  </w:style>
  <w:style w:type="paragraph" w:styleId="BalloonText">
    <w:name w:val="Balloon Text"/>
    <w:basedOn w:val="Normal"/>
    <w:link w:val="BalloonTextChar"/>
    <w:semiHidden/>
    <w:unhideWhenUsed/>
    <w:rsid w:val="001B512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3A3876"/>
    <w:rPr>
      <w:rFonts w:ascii="Tahoma" w:hAnsi="Tahoma" w:cs="Tahoma"/>
      <w:sz w:val="16"/>
      <w:szCs w:val="16"/>
      <w:lang w:val="en-AU"/>
    </w:rPr>
  </w:style>
  <w:style w:type="table" w:customStyle="1" w:styleId="RuralFiretable">
    <w:name w:val="Rural Fire table"/>
    <w:basedOn w:val="TableNormal"/>
    <w:uiPriority w:val="99"/>
    <w:rsid w:val="00D344EC"/>
    <w:pPr>
      <w:spacing w:before="80" w:after="80"/>
    </w:pPr>
    <w:rPr>
      <w:rFonts w:ascii="Arial" w:hAnsi="Arial"/>
      <w:color w:val="0D0D0D" w:themeColor="text1" w:themeTint="F2"/>
      <w:sz w:val="20"/>
    </w:rPr>
    <w:tblPr>
      <w:tblBorders>
        <w:top w:val="single" w:sz="4" w:space="0" w:color="DBCACB"/>
        <w:bottom w:val="single" w:sz="24" w:space="0" w:color="BBB0A0"/>
        <w:insideH w:val="single" w:sz="4" w:space="0" w:color="BBB0A0"/>
        <w:insideV w:val="single" w:sz="4" w:space="0" w:color="BBB0A0"/>
      </w:tblBorders>
    </w:tblPr>
    <w:tblStylePr w:type="firstRow">
      <w:pPr>
        <w:keepNext/>
        <w:wordWrap/>
        <w:spacing w:beforeLines="0" w:beforeAutospacing="0" w:afterLines="0" w:afterAutospacing="0" w:line="240" w:lineRule="auto"/>
      </w:pPr>
      <w:rPr>
        <w:rFonts w:ascii="Arial Bold" w:hAnsi="Arial Bold"/>
        <w:b/>
        <w:color w:val="FFFFFF" w:themeColor="background1"/>
        <w:sz w:val="20"/>
      </w:rPr>
      <w:tblPr/>
      <w:tcPr>
        <w:tcBorders>
          <w:top w:val="nil"/>
          <w:left w:val="nil"/>
          <w:bottom w:val="nil"/>
          <w:right w:val="nil"/>
          <w:insideH w:val="nil"/>
          <w:insideV w:val="nil"/>
          <w:tl2br w:val="nil"/>
          <w:tr2bl w:val="nil"/>
        </w:tcBorders>
        <w:shd w:val="clear" w:color="auto" w:fill="BBB0A3"/>
      </w:tcPr>
    </w:tblStylePr>
    <w:tblStylePr w:type="firstCol">
      <w:rPr>
        <w:rFonts w:ascii="Arial" w:hAnsi="Arial"/>
        <w:b w:val="0"/>
        <w:sz w:val="20"/>
      </w:rPr>
    </w:tblStylePr>
  </w:style>
  <w:style w:type="paragraph" w:customStyle="1" w:styleId="Tableheaderrow">
    <w:name w:val="Table header row"/>
    <w:basedOn w:val="Normal"/>
    <w:semiHidden/>
    <w:rsid w:val="005758EF"/>
    <w:rPr>
      <w:color w:val="FFFFFF" w:themeColor="background1"/>
    </w:rPr>
  </w:style>
  <w:style w:type="paragraph" w:styleId="Caption">
    <w:name w:val="caption"/>
    <w:basedOn w:val="Normal"/>
    <w:next w:val="Normal"/>
    <w:rsid w:val="00D344EC"/>
    <w:pPr>
      <w:keepNext/>
    </w:pPr>
    <w:rPr>
      <w:rFonts w:eastAsia="Times New Roman" w:cs="Arial"/>
      <w:b/>
      <w:bCs/>
      <w:color w:val="585A5B"/>
      <w:sz w:val="24"/>
    </w:rPr>
  </w:style>
  <w:style w:type="paragraph" w:customStyle="1" w:styleId="TableText">
    <w:name w:val="Table Text"/>
    <w:basedOn w:val="Normal"/>
    <w:rsid w:val="00234997"/>
    <w:pPr>
      <w:spacing w:before="60" w:line="240" w:lineRule="atLeast"/>
    </w:pPr>
    <w:rPr>
      <w:rFonts w:eastAsia="Times New Roman" w:cs="Arial"/>
      <w:bCs/>
    </w:rPr>
  </w:style>
  <w:style w:type="paragraph" w:customStyle="1" w:styleId="TableTextHeader">
    <w:name w:val="Table Text Header"/>
    <w:basedOn w:val="TableText"/>
    <w:next w:val="TableText"/>
    <w:semiHidden/>
    <w:rsid w:val="00234997"/>
    <w:rPr>
      <w:b/>
      <w:szCs w:val="20"/>
    </w:rPr>
  </w:style>
  <w:style w:type="paragraph" w:customStyle="1" w:styleId="HelpText">
    <w:name w:val="Help Text"/>
    <w:basedOn w:val="Normal"/>
    <w:next w:val="Normal"/>
    <w:rsid w:val="00D344EC"/>
    <w:rPr>
      <w:rFonts w:eastAsia="Times New Roman" w:cs="Arial"/>
      <w:color w:val="002060"/>
      <w:szCs w:val="20"/>
    </w:rPr>
  </w:style>
  <w:style w:type="paragraph" w:styleId="ListParagraph">
    <w:name w:val="List Paragraph"/>
    <w:basedOn w:val="Normal"/>
    <w:uiPriority w:val="34"/>
    <w:semiHidden/>
    <w:qFormat/>
    <w:rsid w:val="00D344EC"/>
    <w:pPr>
      <w:spacing w:after="200" w:line="276" w:lineRule="auto"/>
      <w:ind w:left="720"/>
      <w:contextualSpacing/>
    </w:pPr>
    <w:rPr>
      <w:rFonts w:asciiTheme="minorHAnsi" w:hAnsiTheme="minorHAnsi"/>
      <w:sz w:val="22"/>
      <w:szCs w:val="22"/>
    </w:rPr>
  </w:style>
  <w:style w:type="character" w:customStyle="1" w:styleId="Heading7Char">
    <w:name w:val="Heading 7 Char"/>
    <w:basedOn w:val="DefaultParagraphFont"/>
    <w:link w:val="Heading7"/>
    <w:semiHidden/>
    <w:rsid w:val="003878E8"/>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semiHidden/>
    <w:rsid w:val="003878E8"/>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semiHidden/>
    <w:rsid w:val="003878E8"/>
    <w:rPr>
      <w:rFonts w:asciiTheme="majorHAnsi" w:eastAsiaTheme="majorEastAsia" w:hAnsiTheme="majorHAnsi" w:cstheme="majorBidi"/>
      <w:i/>
      <w:iCs/>
      <w:color w:val="404040" w:themeColor="text1" w:themeTint="BF"/>
      <w:sz w:val="20"/>
      <w:szCs w:val="20"/>
      <w:lang w:val="en-AU"/>
    </w:rPr>
  </w:style>
  <w:style w:type="character" w:styleId="CommentReference">
    <w:name w:val="annotation reference"/>
    <w:basedOn w:val="DefaultParagraphFont"/>
    <w:semiHidden/>
    <w:rsid w:val="00D344EC"/>
    <w:rPr>
      <w:sz w:val="16"/>
      <w:szCs w:val="16"/>
    </w:rPr>
  </w:style>
  <w:style w:type="paragraph" w:styleId="CommentText">
    <w:name w:val="annotation text"/>
    <w:basedOn w:val="Normal"/>
    <w:link w:val="CommentTextChar"/>
    <w:semiHidden/>
    <w:rsid w:val="00D344EC"/>
    <w:rPr>
      <w:szCs w:val="20"/>
    </w:rPr>
  </w:style>
  <w:style w:type="character" w:customStyle="1" w:styleId="CommentTextChar">
    <w:name w:val="Comment Text Char"/>
    <w:basedOn w:val="DefaultParagraphFont"/>
    <w:link w:val="CommentText"/>
    <w:semiHidden/>
    <w:rsid w:val="003A3876"/>
    <w:rPr>
      <w:rFonts w:ascii="Arial" w:hAnsi="Arial"/>
      <w:sz w:val="20"/>
      <w:szCs w:val="20"/>
      <w:lang w:val="en-AU"/>
    </w:rPr>
  </w:style>
  <w:style w:type="paragraph" w:styleId="CommentSubject">
    <w:name w:val="annotation subject"/>
    <w:basedOn w:val="CommentText"/>
    <w:next w:val="CommentText"/>
    <w:link w:val="CommentSubjectChar"/>
    <w:semiHidden/>
    <w:rsid w:val="00D344EC"/>
    <w:rPr>
      <w:b/>
      <w:bCs/>
    </w:rPr>
  </w:style>
  <w:style w:type="character" w:customStyle="1" w:styleId="CommentSubjectChar">
    <w:name w:val="Comment Subject Char"/>
    <w:basedOn w:val="CommentTextChar"/>
    <w:link w:val="CommentSubject"/>
    <w:semiHidden/>
    <w:rsid w:val="003A3876"/>
    <w:rPr>
      <w:rFonts w:ascii="Arial" w:hAnsi="Arial"/>
      <w:b/>
      <w:bCs/>
      <w:sz w:val="20"/>
      <w:szCs w:val="20"/>
      <w:lang w:val="en-AU"/>
    </w:rPr>
  </w:style>
  <w:style w:type="paragraph" w:styleId="ListBullet2">
    <w:name w:val="List Bullet 2"/>
    <w:basedOn w:val="Normal"/>
    <w:qFormat/>
    <w:rsid w:val="00D344EC"/>
    <w:pPr>
      <w:numPr>
        <w:ilvl w:val="1"/>
        <w:numId w:val="4"/>
      </w:numPr>
      <w:spacing w:before="0" w:after="0"/>
      <w:contextualSpacing/>
    </w:pPr>
  </w:style>
  <w:style w:type="paragraph" w:styleId="ListBullet3">
    <w:name w:val="List Bullet 3"/>
    <w:basedOn w:val="Normal"/>
    <w:qFormat/>
    <w:rsid w:val="00D344EC"/>
    <w:pPr>
      <w:numPr>
        <w:ilvl w:val="2"/>
        <w:numId w:val="4"/>
      </w:numPr>
      <w:spacing w:before="0" w:after="0"/>
      <w:contextualSpacing/>
    </w:pPr>
  </w:style>
  <w:style w:type="paragraph" w:styleId="ListBullet5">
    <w:name w:val="List Bullet 5"/>
    <w:basedOn w:val="Normal"/>
    <w:semiHidden/>
    <w:rsid w:val="00D344EC"/>
    <w:pPr>
      <w:spacing w:after="0"/>
      <w:contextualSpacing/>
    </w:pPr>
  </w:style>
  <w:style w:type="paragraph" w:customStyle="1" w:styleId="TitleLeft1">
    <w:name w:val="Title Left 1"/>
    <w:basedOn w:val="Normal"/>
    <w:next w:val="Normal"/>
    <w:rsid w:val="00D344EC"/>
    <w:pPr>
      <w:spacing w:before="1640" w:after="120"/>
      <w:contextualSpacing/>
    </w:pPr>
    <w:rPr>
      <w:rFonts w:ascii="Arial Black" w:eastAsiaTheme="majorEastAsia" w:hAnsi="Arial Black" w:cs="Arial"/>
      <w:b/>
      <w:bCs/>
      <w:caps/>
      <w:color w:val="EE3424"/>
      <w:spacing w:val="5"/>
      <w:kern w:val="28"/>
      <w:sz w:val="40"/>
      <w:szCs w:val="40"/>
    </w:rPr>
  </w:style>
  <w:style w:type="paragraph" w:styleId="ListContinue">
    <w:name w:val="List Continue"/>
    <w:basedOn w:val="Normal"/>
    <w:rsid w:val="00D344EC"/>
    <w:pPr>
      <w:ind w:left="284"/>
    </w:pPr>
  </w:style>
  <w:style w:type="paragraph" w:styleId="ListContinue2">
    <w:name w:val="List Continue 2"/>
    <w:basedOn w:val="ListContinue"/>
    <w:rsid w:val="00D344EC"/>
    <w:pPr>
      <w:ind w:left="567"/>
    </w:pPr>
  </w:style>
  <w:style w:type="paragraph" w:styleId="ListContinue3">
    <w:name w:val="List Continue 3"/>
    <w:basedOn w:val="ListContinue2"/>
    <w:rsid w:val="00D344EC"/>
    <w:pPr>
      <w:ind w:left="851"/>
    </w:pPr>
  </w:style>
  <w:style w:type="paragraph" w:styleId="Revision">
    <w:name w:val="Revision"/>
    <w:hidden/>
    <w:rsid w:val="00472614"/>
    <w:rPr>
      <w:rFonts w:ascii="Arial" w:hAnsi="Arial"/>
      <w:sz w:val="20"/>
      <w:lang w:val="en-AU"/>
    </w:rPr>
  </w:style>
  <w:style w:type="paragraph" w:styleId="BodyTextIndent">
    <w:name w:val="Body Text Indent"/>
    <w:basedOn w:val="Normal"/>
    <w:link w:val="BodyTextIndentChar"/>
    <w:semiHidden/>
    <w:rsid w:val="001B5124"/>
    <w:pPr>
      <w:spacing w:after="120"/>
      <w:ind w:left="283"/>
    </w:pPr>
  </w:style>
  <w:style w:type="character" w:customStyle="1" w:styleId="BodyTextIndentChar">
    <w:name w:val="Body Text Indent Char"/>
    <w:basedOn w:val="DefaultParagraphFont"/>
    <w:link w:val="BodyTextIndent"/>
    <w:semiHidden/>
    <w:rsid w:val="003878E8"/>
    <w:rPr>
      <w:rFonts w:ascii="Arial" w:hAnsi="Arial"/>
      <w:sz w:val="20"/>
      <w:lang w:val="en-AU"/>
    </w:rPr>
  </w:style>
  <w:style w:type="paragraph" w:styleId="BodyTextFirstIndent2">
    <w:name w:val="Body Text First Indent 2"/>
    <w:basedOn w:val="BodyTextIndent"/>
    <w:link w:val="BodyTextFirstIndent2Char"/>
    <w:semiHidden/>
    <w:rsid w:val="001B5124"/>
    <w:pPr>
      <w:spacing w:after="80"/>
      <w:ind w:left="360" w:firstLine="360"/>
    </w:pPr>
  </w:style>
  <w:style w:type="character" w:customStyle="1" w:styleId="BodyTextFirstIndent2Char">
    <w:name w:val="Body Text First Indent 2 Char"/>
    <w:basedOn w:val="BodyTextIndentChar"/>
    <w:link w:val="BodyTextFirstIndent2"/>
    <w:semiHidden/>
    <w:rsid w:val="003878E8"/>
    <w:rPr>
      <w:rFonts w:ascii="Arial" w:hAnsi="Arial"/>
      <w:sz w:val="20"/>
      <w:lang w:val="en-AU"/>
    </w:rPr>
  </w:style>
  <w:style w:type="paragraph" w:customStyle="1" w:styleId="TableHeading0">
    <w:name w:val="Table # Heading"/>
    <w:semiHidden/>
    <w:qFormat/>
    <w:rsid w:val="005E3DA1"/>
    <w:pPr>
      <w:keepNext/>
      <w:spacing w:before="240" w:after="120"/>
    </w:pPr>
    <w:rPr>
      <w:rFonts w:ascii="Arial Bold" w:hAnsi="Arial Bold"/>
      <w:b/>
      <w:color w:val="5F6062"/>
      <w:szCs w:val="28"/>
      <w:lang w:val="en-AU"/>
    </w:rPr>
  </w:style>
  <w:style w:type="character" w:customStyle="1" w:styleId="Heading7Char1">
    <w:name w:val="Heading 7 Char1"/>
    <w:basedOn w:val="DefaultParagraphFont"/>
    <w:rsid w:val="00467173"/>
    <w:rPr>
      <w:rFonts w:asciiTheme="majorHAnsi" w:eastAsiaTheme="majorEastAsia" w:hAnsiTheme="majorHAnsi" w:cstheme="majorBidi"/>
      <w:i/>
      <w:iCs/>
      <w:color w:val="404040" w:themeColor="text1" w:themeTint="BF"/>
      <w:sz w:val="20"/>
      <w:lang w:val="en-AU"/>
    </w:rPr>
  </w:style>
  <w:style w:type="character" w:customStyle="1" w:styleId="Heading8Char1">
    <w:name w:val="Heading 8 Char1"/>
    <w:basedOn w:val="DefaultParagraphFont"/>
    <w:rsid w:val="00467173"/>
    <w:rPr>
      <w:rFonts w:asciiTheme="majorHAnsi" w:eastAsiaTheme="majorEastAsia" w:hAnsiTheme="majorHAnsi" w:cstheme="majorBidi"/>
      <w:color w:val="404040" w:themeColor="text1" w:themeTint="BF"/>
      <w:sz w:val="20"/>
      <w:szCs w:val="20"/>
      <w:lang w:val="en-AU"/>
    </w:rPr>
  </w:style>
  <w:style w:type="character" w:customStyle="1" w:styleId="Heading9Char1">
    <w:name w:val="Heading 9 Char1"/>
    <w:basedOn w:val="DefaultParagraphFont"/>
    <w:rsid w:val="00467173"/>
    <w:rPr>
      <w:rFonts w:asciiTheme="majorHAnsi" w:eastAsiaTheme="majorEastAsia" w:hAnsiTheme="majorHAnsi" w:cstheme="majorBidi"/>
      <w:i/>
      <w:iCs/>
      <w:color w:val="404040" w:themeColor="text1" w:themeTint="BF"/>
      <w:sz w:val="20"/>
      <w:szCs w:val="20"/>
      <w:lang w:val="en-AU"/>
    </w:rPr>
  </w:style>
  <w:style w:type="paragraph" w:customStyle="1" w:styleId="TableHeadRow">
    <w:name w:val="Table Head Row"/>
    <w:basedOn w:val="Normal"/>
    <w:next w:val="Normal"/>
    <w:rsid w:val="00D344EC"/>
    <w:pPr>
      <w:keepNext/>
      <w:spacing w:before="60"/>
    </w:pPr>
    <w:rPr>
      <w:rFonts w:ascii="Arial Bold" w:eastAsia="Times New Roman" w:hAnsi="Arial Bold" w:cs="Times New Roman"/>
      <w:bCs/>
      <w:color w:val="FBFBFB"/>
      <w:szCs w:val="20"/>
    </w:rPr>
  </w:style>
  <w:style w:type="paragraph" w:customStyle="1" w:styleId="TableNormalRow">
    <w:name w:val="Table Normal Row"/>
    <w:basedOn w:val="Normal"/>
    <w:rsid w:val="00D344EC"/>
    <w:pPr>
      <w:spacing w:before="60"/>
    </w:pPr>
    <w:rPr>
      <w:rFonts w:eastAsia="Times New Roman" w:cs="Times New Roman"/>
      <w:color w:val="0D0D0D" w:themeColor="text1" w:themeTint="F2"/>
      <w:szCs w:val="20"/>
    </w:rPr>
  </w:style>
  <w:style w:type="paragraph" w:customStyle="1" w:styleId="TitleLeft2">
    <w:name w:val="Title Left 2"/>
    <w:basedOn w:val="TitleLeft1"/>
    <w:next w:val="Normal"/>
    <w:rsid w:val="00D344EC"/>
    <w:pPr>
      <w:spacing w:before="480"/>
    </w:pPr>
    <w:rPr>
      <w:rFonts w:ascii="Arial Bold" w:hAnsi="Arial Bold"/>
      <w:color w:val="auto"/>
      <w:sz w:val="36"/>
      <w:szCs w:val="36"/>
    </w:rPr>
  </w:style>
  <w:style w:type="paragraph" w:customStyle="1" w:styleId="TitleLeft3">
    <w:name w:val="Title Left 3"/>
    <w:basedOn w:val="TitleLeft2"/>
    <w:next w:val="Normal"/>
    <w:rsid w:val="00D344EC"/>
    <w:pPr>
      <w:spacing w:before="240"/>
    </w:pPr>
    <w:rPr>
      <w:caps w:val="0"/>
      <w:sz w:val="32"/>
      <w:szCs w:val="32"/>
    </w:rPr>
  </w:style>
  <w:style w:type="character" w:customStyle="1" w:styleId="xdtextbox1">
    <w:name w:val="xdtextbox1"/>
    <w:basedOn w:val="DefaultParagraphFont"/>
    <w:semiHidden/>
    <w:rsid w:val="00D344EC"/>
    <w:rPr>
      <w:color w:val="auto"/>
      <w:bdr w:val="single" w:sz="8" w:space="1" w:color="DCDCDC" w:frame="1"/>
      <w:shd w:val="clear" w:color="auto" w:fill="FFFFFF"/>
    </w:rPr>
  </w:style>
  <w:style w:type="paragraph" w:styleId="ListNumber">
    <w:name w:val="List Number"/>
    <w:basedOn w:val="Normal"/>
    <w:qFormat/>
    <w:rsid w:val="00D344EC"/>
    <w:pPr>
      <w:numPr>
        <w:numId w:val="6"/>
      </w:numPr>
    </w:pPr>
  </w:style>
  <w:style w:type="paragraph" w:styleId="ListNumber2">
    <w:name w:val="List Number 2"/>
    <w:basedOn w:val="Normal"/>
    <w:qFormat/>
    <w:rsid w:val="00D344EC"/>
    <w:pPr>
      <w:numPr>
        <w:ilvl w:val="1"/>
        <w:numId w:val="6"/>
      </w:numPr>
    </w:pPr>
  </w:style>
  <w:style w:type="paragraph" w:styleId="ListNumber3">
    <w:name w:val="List Number 3"/>
    <w:basedOn w:val="Normal"/>
    <w:qFormat/>
    <w:rsid w:val="00D344EC"/>
    <w:pPr>
      <w:numPr>
        <w:ilvl w:val="2"/>
        <w:numId w:val="6"/>
      </w:numPr>
    </w:pPr>
  </w:style>
  <w:style w:type="paragraph" w:customStyle="1" w:styleId="StyleTableHeadRowBoldBefore4ptAfter4pt">
    <w:name w:val="Style Table Head Row + Bold Before:  4 pt After:  4 pt"/>
    <w:basedOn w:val="TableHeadRow"/>
    <w:semiHidden/>
    <w:rsid w:val="00D344EC"/>
  </w:style>
  <w:style w:type="paragraph" w:customStyle="1" w:styleId="TitleLeft4">
    <w:name w:val="Title Left 4"/>
    <w:basedOn w:val="TitleLeft3"/>
    <w:next w:val="Normal"/>
    <w:rsid w:val="00D344EC"/>
    <w:rPr>
      <w:sz w:val="28"/>
    </w:rPr>
  </w:style>
  <w:style w:type="numbering" w:customStyle="1" w:styleId="ListBulletRFS">
    <w:name w:val="List Bullet RFS"/>
    <w:uiPriority w:val="99"/>
    <w:rsid w:val="00D344EC"/>
    <w:pPr>
      <w:numPr>
        <w:numId w:val="1"/>
      </w:numPr>
    </w:pPr>
  </w:style>
  <w:style w:type="numbering" w:customStyle="1" w:styleId="ListNumberRFS">
    <w:name w:val="List Number RFS"/>
    <w:uiPriority w:val="99"/>
    <w:rsid w:val="00D344EC"/>
    <w:pPr>
      <w:numPr>
        <w:numId w:val="2"/>
      </w:numPr>
    </w:pPr>
  </w:style>
  <w:style w:type="paragraph" w:customStyle="1" w:styleId="Note">
    <w:name w:val="Note"/>
    <w:basedOn w:val="Normal"/>
    <w:next w:val="Normal"/>
    <w:rsid w:val="00D344EC"/>
    <w:pPr>
      <w:spacing w:after="120"/>
    </w:pPr>
    <w:rPr>
      <w:b/>
      <w:i/>
      <w:color w:val="EE3424"/>
    </w:rPr>
  </w:style>
  <w:style w:type="paragraph" w:customStyle="1" w:styleId="TableCell-FactSheetName">
    <w:name w:val="Table Cell - Fact Sheet Name"/>
    <w:basedOn w:val="Normal"/>
    <w:next w:val="Normal"/>
    <w:rsid w:val="00D344EC"/>
    <w:pPr>
      <w:keepNext/>
      <w:spacing w:before="60"/>
    </w:pPr>
    <w:rPr>
      <w:b/>
      <w:color w:val="FFFFFF" w:themeColor="background1"/>
    </w:rPr>
  </w:style>
  <w:style w:type="paragraph" w:customStyle="1" w:styleId="TableCell-MonthYear">
    <w:name w:val="Table Cell - Month Year"/>
    <w:basedOn w:val="Normal"/>
    <w:next w:val="Normal"/>
    <w:rsid w:val="00D344EC"/>
    <w:pPr>
      <w:keepNext/>
      <w:spacing w:before="80" w:after="80"/>
      <w:jc w:val="right"/>
    </w:pPr>
    <w:rPr>
      <w:b/>
      <w:color w:val="FFFFFF" w:themeColor="background1"/>
    </w:rPr>
  </w:style>
  <w:style w:type="character" w:styleId="Emphasis">
    <w:name w:val="Emphasis"/>
    <w:basedOn w:val="DefaultParagraphFont"/>
    <w:uiPriority w:val="20"/>
    <w:semiHidden/>
    <w:qFormat/>
    <w:rsid w:val="00D344EC"/>
    <w:rPr>
      <w:i/>
      <w:iCs/>
    </w:rPr>
  </w:style>
  <w:style w:type="table" w:customStyle="1" w:styleId="FooterTable">
    <w:name w:val="Footer Table"/>
    <w:basedOn w:val="TableNormal"/>
    <w:uiPriority w:val="99"/>
    <w:qFormat/>
    <w:rsid w:val="00D344EC"/>
    <w:tblPr/>
    <w:tblStylePr w:type="seCell">
      <w:pPr>
        <w:jc w:val="left"/>
      </w:pPr>
      <w:rPr>
        <w:rFonts w:ascii="Arial Black" w:hAnsi="Arial Black"/>
        <w:b/>
        <w:color w:val="FFFFFF" w:themeColor="background1"/>
        <w:sz w:val="16"/>
      </w:rPr>
      <w:tblPr/>
      <w:tcPr>
        <w:shd w:val="clear" w:color="auto" w:fill="EE3424"/>
        <w:vAlign w:val="center"/>
      </w:tcPr>
    </w:tblStylePr>
    <w:tblStylePr w:type="swCell">
      <w:pPr>
        <w:wordWrap/>
        <w:spacing w:beforeLines="0" w:beforeAutospacing="0" w:afterLines="0" w:afterAutospacing="0" w:line="240" w:lineRule="auto"/>
        <w:jc w:val="right"/>
      </w:pPr>
      <w:rPr>
        <w:rFonts w:ascii="Arial Black" w:hAnsi="Arial Black"/>
        <w:b/>
        <w:color w:val="BBB0A0"/>
        <w:sz w:val="16"/>
      </w:rPr>
      <w:tblPr/>
      <w:tcPr>
        <w:vAlign w:val="center"/>
      </w:tcPr>
    </w:tblStylePr>
  </w:style>
  <w:style w:type="character" w:styleId="Hyperlink">
    <w:name w:val="Hyperlink"/>
    <w:basedOn w:val="DefaultParagraphFont"/>
    <w:rsid w:val="00961838"/>
    <w:rPr>
      <w:color w:val="0000FF" w:themeColor="hyperlink"/>
      <w:u w:val="single"/>
      <w:lang w:val="en-AU"/>
    </w:rPr>
  </w:style>
  <w:style w:type="character" w:styleId="IntenseEmphasis">
    <w:name w:val="Intense Emphasis"/>
    <w:basedOn w:val="DefaultParagraphFont"/>
    <w:uiPriority w:val="21"/>
    <w:semiHidden/>
    <w:qFormat/>
    <w:rsid w:val="00D344EC"/>
    <w:rPr>
      <w:b/>
      <w:bCs/>
      <w:i/>
      <w:iCs/>
      <w:color w:val="EE3424" w:themeColor="accent1"/>
    </w:rPr>
  </w:style>
  <w:style w:type="paragraph" w:styleId="NormalWeb">
    <w:name w:val="Normal (Web)"/>
    <w:basedOn w:val="Normal"/>
    <w:uiPriority w:val="99"/>
    <w:semiHidden/>
    <w:rsid w:val="00D344EC"/>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semiHidden/>
    <w:qFormat/>
    <w:rsid w:val="00D344EC"/>
    <w:rPr>
      <w:b/>
      <w:bCs/>
    </w:rPr>
  </w:style>
  <w:style w:type="character" w:styleId="SubtleEmphasis">
    <w:name w:val="Subtle Emphasis"/>
    <w:basedOn w:val="DefaultParagraphFont"/>
    <w:uiPriority w:val="19"/>
    <w:semiHidden/>
    <w:qFormat/>
    <w:rsid w:val="00D344EC"/>
    <w:rPr>
      <w:i/>
      <w:iCs/>
      <w:color w:val="808080" w:themeColor="text1" w:themeTint="7F"/>
    </w:rPr>
  </w:style>
  <w:style w:type="paragraph" w:styleId="Title">
    <w:name w:val="Title"/>
    <w:basedOn w:val="Normal"/>
    <w:next w:val="Normal"/>
    <w:link w:val="TitleChar"/>
    <w:semiHidden/>
    <w:rsid w:val="00D344EC"/>
    <w:pPr>
      <w:pBdr>
        <w:bottom w:val="single" w:sz="8" w:space="4" w:color="EE3424" w:themeColor="accent1"/>
      </w:pBdr>
      <w:spacing w:after="300"/>
      <w:contextualSpacing/>
    </w:pPr>
    <w:rPr>
      <w:rFonts w:asciiTheme="majorHAnsi" w:eastAsiaTheme="majorEastAsia" w:hAnsiTheme="majorHAnsi" w:cstheme="majorBidi"/>
      <w:color w:val="474749" w:themeColor="text2" w:themeShade="BF"/>
      <w:spacing w:val="5"/>
      <w:kern w:val="28"/>
      <w:sz w:val="52"/>
      <w:szCs w:val="52"/>
    </w:rPr>
  </w:style>
  <w:style w:type="character" w:customStyle="1" w:styleId="TitleChar">
    <w:name w:val="Title Char"/>
    <w:basedOn w:val="DefaultParagraphFont"/>
    <w:link w:val="Title"/>
    <w:semiHidden/>
    <w:rsid w:val="00D344EC"/>
    <w:rPr>
      <w:rFonts w:asciiTheme="majorHAnsi" w:eastAsiaTheme="majorEastAsia" w:hAnsiTheme="majorHAnsi" w:cstheme="majorBidi"/>
      <w:color w:val="474749" w:themeColor="text2" w:themeShade="BF"/>
      <w:spacing w:val="5"/>
      <w:kern w:val="28"/>
      <w:sz w:val="52"/>
      <w:szCs w:val="52"/>
      <w:lang w:val="en-AU"/>
    </w:rPr>
  </w:style>
  <w:style w:type="paragraph" w:styleId="TableofFigures">
    <w:name w:val="table of figures"/>
    <w:basedOn w:val="Normal"/>
    <w:next w:val="Normal"/>
    <w:rsid w:val="00961838"/>
  </w:style>
  <w:style w:type="paragraph" w:styleId="TOC1">
    <w:name w:val="toc 1"/>
    <w:basedOn w:val="Normal"/>
    <w:uiPriority w:val="1"/>
    <w:qFormat/>
    <w:rsid w:val="00BD48C2"/>
    <w:pPr>
      <w:widowControl w:val="0"/>
      <w:autoSpaceDE w:val="0"/>
      <w:autoSpaceDN w:val="0"/>
      <w:spacing w:before="160" w:after="0"/>
      <w:ind w:left="1390" w:hanging="483"/>
    </w:pPr>
    <w:rPr>
      <w:rFonts w:ascii="Arial Black" w:eastAsia="Arial Black" w:hAnsi="Arial Black" w:cs="Arial Black"/>
      <w:sz w:val="28"/>
      <w:szCs w:val="28"/>
      <w:lang w:eastAsia="en-AU" w:bidi="en-AU"/>
    </w:rPr>
  </w:style>
  <w:style w:type="paragraph" w:styleId="TOC2">
    <w:name w:val="toc 2"/>
    <w:basedOn w:val="Normal"/>
    <w:uiPriority w:val="1"/>
    <w:qFormat/>
    <w:rsid w:val="00BD48C2"/>
    <w:pPr>
      <w:widowControl w:val="0"/>
      <w:autoSpaceDE w:val="0"/>
      <w:autoSpaceDN w:val="0"/>
      <w:spacing w:after="0"/>
      <w:ind w:left="2040" w:hanging="622"/>
    </w:pPr>
    <w:rPr>
      <w:rFonts w:eastAsia="Arial" w:cs="Arial"/>
      <w:b/>
      <w:bCs/>
      <w:sz w:val="28"/>
      <w:szCs w:val="28"/>
      <w:lang w:eastAsia="en-AU" w:bidi="en-AU"/>
    </w:rPr>
  </w:style>
  <w:style w:type="paragraph" w:styleId="BodyText">
    <w:name w:val="Body Text"/>
    <w:basedOn w:val="Normal"/>
    <w:link w:val="BodyTextChar"/>
    <w:uiPriority w:val="1"/>
    <w:qFormat/>
    <w:rsid w:val="00BD48C2"/>
    <w:pPr>
      <w:widowControl w:val="0"/>
      <w:autoSpaceDE w:val="0"/>
      <w:autoSpaceDN w:val="0"/>
      <w:spacing w:before="0" w:after="0"/>
    </w:pPr>
    <w:rPr>
      <w:rFonts w:eastAsia="Arial" w:cs="Arial"/>
      <w:sz w:val="24"/>
      <w:lang w:eastAsia="en-AU" w:bidi="en-AU"/>
    </w:rPr>
  </w:style>
  <w:style w:type="character" w:customStyle="1" w:styleId="BodyTextChar">
    <w:name w:val="Body Text Char"/>
    <w:basedOn w:val="DefaultParagraphFont"/>
    <w:link w:val="BodyText"/>
    <w:uiPriority w:val="1"/>
    <w:rsid w:val="00BD48C2"/>
    <w:rPr>
      <w:rFonts w:ascii="Arial" w:eastAsia="Arial" w:hAnsi="Arial" w:cs="Arial"/>
      <w:lang w:val="en-AU" w:eastAsia="en-AU" w:bidi="en-AU"/>
    </w:rPr>
  </w:style>
  <w:style w:type="paragraph" w:customStyle="1" w:styleId="TableParagraph">
    <w:name w:val="Table Paragraph"/>
    <w:basedOn w:val="Normal"/>
    <w:uiPriority w:val="1"/>
    <w:qFormat/>
    <w:rsid w:val="00BD48C2"/>
    <w:pPr>
      <w:widowControl w:val="0"/>
      <w:autoSpaceDE w:val="0"/>
      <w:autoSpaceDN w:val="0"/>
      <w:spacing w:before="0" w:after="0"/>
    </w:pPr>
    <w:rPr>
      <w:rFonts w:eastAsia="Arial" w:cs="Arial"/>
      <w:sz w:val="22"/>
      <w:szCs w:val="22"/>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rporate.training@rfs.nsw.gov.au" TargetMode="External"/><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66.png"/><Relationship Id="rId89"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hyperlink" Target="http://intranet/" TargetMode="External"/><Relationship Id="rId29" Type="http://schemas.openxmlformats.org/officeDocument/2006/relationships/image" Target="media/image17.png"/><Relationship Id="rId107"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57.png"/><Relationship Id="rId79" Type="http://schemas.openxmlformats.org/officeDocument/2006/relationships/image" Target="media/image61.jpeg"/><Relationship Id="rId87" Type="http://schemas.openxmlformats.org/officeDocument/2006/relationships/image" Target="media/image68.jpeg"/><Relationship Id="rId102" Type="http://schemas.openxmlformats.org/officeDocument/2006/relationships/image" Target="media/image82.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4.png"/><Relationship Id="rId90" Type="http://schemas.openxmlformats.org/officeDocument/2006/relationships/image" Target="media/image71.png"/><Relationship Id="rId95" Type="http://schemas.openxmlformats.org/officeDocument/2006/relationships/image" Target="media/image75.png"/><Relationship Id="rId19" Type="http://schemas.openxmlformats.org/officeDocument/2006/relationships/image" Target="media/image8.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yperlink" Target="mailto:LD@rfs.nsw.gov.au" TargetMode="External"/><Relationship Id="rId77" Type="http://schemas.openxmlformats.org/officeDocument/2006/relationships/footer" Target="footer3.xml"/><Relationship Id="rId100" Type="http://schemas.openxmlformats.org/officeDocument/2006/relationships/image" Target="media/image80.jpeg"/><Relationship Id="rId105"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hyperlink" Target="mailto:LD@rfs.nsw.gov.au" TargetMode="External"/><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3.pn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fuel.rfs.nsw.gov.au/"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hyperlink" Target="mailto:myrfs.support@rfs.nsw.gov.au" TargetMode="External"/><Relationship Id="rId103" Type="http://schemas.openxmlformats.org/officeDocument/2006/relationships/header" Target="header1.xml"/><Relationship Id="rId108" Type="http://schemas.openxmlformats.org/officeDocument/2006/relationships/footer" Target="footer8.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hyperlink" Target="mailto:LD@rfs.nsw.gov.au" TargetMode="External"/><Relationship Id="rId75" Type="http://schemas.openxmlformats.org/officeDocument/2006/relationships/image" Target="media/image58.jpeg"/><Relationship Id="rId83" Type="http://schemas.openxmlformats.org/officeDocument/2006/relationships/image" Target="media/image65.png"/><Relationship Id="rId88" Type="http://schemas.openxmlformats.org/officeDocument/2006/relationships/image" Target="media/image69.png"/><Relationship Id="rId91" Type="http://schemas.openxmlformats.org/officeDocument/2006/relationships/image" Target="media/image72.jpeg"/><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yrfs.nsw.gov.au/"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56.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footer" Target="footer4.xml"/><Relationship Id="rId94" Type="http://schemas.openxmlformats.org/officeDocument/2006/relationships/image" Target="media/image74.jpe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7.jpeg"/><Relationship Id="rId109"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59.png"/><Relationship Id="rId97" Type="http://schemas.openxmlformats.org/officeDocument/2006/relationships/image" Target="media/image77.jpe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83.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Memo%20Template\NSW_RFS_Memorandum.dotx" TargetMode="External"/></Relationships>
</file>

<file path=word/theme/theme1.xml><?xml version="1.0" encoding="utf-8"?>
<a:theme xmlns:a="http://schemas.openxmlformats.org/drawingml/2006/main" name="Office Theme">
  <a:themeElements>
    <a:clrScheme name="Rural Fire">
      <a:dk1>
        <a:sysClr val="windowText" lastClr="000000"/>
      </a:dk1>
      <a:lt1>
        <a:sysClr val="window" lastClr="FFFFFF"/>
      </a:lt1>
      <a:dk2>
        <a:srgbClr val="5F6062"/>
      </a:dk2>
      <a:lt2>
        <a:srgbClr val="DBD3D5"/>
      </a:lt2>
      <a:accent1>
        <a:srgbClr val="EE3424"/>
      </a:accent1>
      <a:accent2>
        <a:srgbClr val="FBB040"/>
      </a:accent2>
      <a:accent3>
        <a:srgbClr val="BBB082"/>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B68010-901E-4197-9B8B-A00DA39A3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NSW_RFS_Memorandum.dotx</Template>
  <TotalTime>8</TotalTime>
  <Pages>24</Pages>
  <Words>2578</Words>
  <Characters>14698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NSW RFS</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Ingram</dc:creator>
  <cp:lastModifiedBy>Tim Ingram</cp:lastModifiedBy>
  <cp:revision>1</cp:revision>
  <cp:lastPrinted>2013-11-13T02:02:00Z</cp:lastPrinted>
  <dcterms:created xsi:type="dcterms:W3CDTF">2020-03-22T23:56:00Z</dcterms:created>
  <dcterms:modified xsi:type="dcterms:W3CDTF">2020-03-23T00:05:00Z</dcterms:modified>
</cp:coreProperties>
</file>